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4E0AE63B" w:rsidR="00CA5EA2" w:rsidRPr="003137E5" w:rsidRDefault="00A23C66" w:rsidP="00CA5EA2">
      <w:pPr>
        <w:pStyle w:val="Heading1"/>
        <w:spacing w:before="0"/>
        <w:ind w:left="0" w:right="569"/>
        <w:jc w:val="left"/>
        <w:rPr>
          <w:rFonts w:ascii="Arial" w:hAnsi="Arial" w:cs="Arial"/>
          <w:color w:val="000000" w:themeColor="text1"/>
        </w:rPr>
      </w:pPr>
      <w:r>
        <w:rPr>
          <w:rFonts w:ascii="Arial" w:hAnsi="Arial" w:cs="Arial"/>
          <w:color w:val="000000" w:themeColor="text1"/>
        </w:rPr>
        <w:t>Flush Soffit</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4E3FDF8C" w14:textId="74233F23" w:rsidR="00CA5EA2" w:rsidRPr="00F21818" w:rsidRDefault="00CA5EA2" w:rsidP="00CA5EA2">
      <w:pPr>
        <w:pStyle w:val="Heading2"/>
        <w:spacing w:before="231" w:line="480" w:lineRule="auto"/>
        <w:ind w:left="2738" w:hanging="2738"/>
      </w:pPr>
      <w:r w:rsidRPr="003E17C1">
        <w:rPr>
          <w:b w:val="0"/>
          <w:bCs w:val="0"/>
        </w:rPr>
        <w:t xml:space="preserve">SECTION </w:t>
      </w:r>
      <w:r w:rsidRPr="00F21818">
        <w:rPr>
          <w:b w:val="0"/>
          <w:bCs w:val="0"/>
        </w:rPr>
        <w:t>0741</w:t>
      </w:r>
      <w:r w:rsidR="00A23C66">
        <w:rPr>
          <w:b w:val="0"/>
          <w:bCs w:val="0"/>
        </w:rPr>
        <w:t>5</w:t>
      </w:r>
      <w:r w:rsidRPr="003E17C1">
        <w:rPr>
          <w:b w:val="0"/>
          <w:bCs w:val="0"/>
        </w:rPr>
        <w:t xml:space="preserve">- </w:t>
      </w:r>
      <w:r w:rsidR="00A23C66" w:rsidRPr="00A23C66">
        <w:rPr>
          <w:b w:val="0"/>
          <w:bCs w:val="0"/>
        </w:rPr>
        <w:t>PREFORMED ALUMINUM SOFFIT PANELS, SOLID AND VENTED</w:t>
      </w:r>
    </w:p>
    <w:p w14:paraId="373E3D1E" w14:textId="312D5B7F" w:rsidR="00A23C66" w:rsidRPr="00A23C66" w:rsidRDefault="00A23C66" w:rsidP="00A23C66">
      <w:pPr>
        <w:pStyle w:val="ARCATPart"/>
      </w:pPr>
      <w:r w:rsidRPr="00D9271C">
        <w:t>– GENERAL</w:t>
      </w:r>
    </w:p>
    <w:p w14:paraId="55878E35" w14:textId="6BA17503" w:rsidR="00A23C66" w:rsidRPr="00A23C66" w:rsidRDefault="00A23C66" w:rsidP="00A23C66">
      <w:pPr>
        <w:pStyle w:val="ARCATArticle"/>
      </w:pPr>
      <w:r>
        <w:t>DESCRIPTION OF WORK</w:t>
      </w:r>
    </w:p>
    <w:p w14:paraId="4C676B35" w14:textId="77777777" w:rsidR="00A23C66" w:rsidRDefault="00A23C66" w:rsidP="00A23C66">
      <w:pPr>
        <w:pStyle w:val="ARCATParagraph"/>
      </w:pPr>
      <w:r>
        <w:t>This section covers the pre-finished, prefabricated Factory Manufactured Aluminum or Steel Soffit System. All metal trim, accessories, fasteners, insulation and sealants indicated on the drawings are part of this section</w:t>
      </w:r>
    </w:p>
    <w:p w14:paraId="3688B5EF" w14:textId="77777777" w:rsidR="00A23C66" w:rsidRDefault="00A23C66" w:rsidP="00A23C66">
      <w:pPr>
        <w:pStyle w:val="ARCATParagraph"/>
      </w:pPr>
      <w:r>
        <w:t>Related Work Specified Elsewhere</w:t>
      </w:r>
    </w:p>
    <w:p w14:paraId="7C132C70" w14:textId="15EC6BC9" w:rsidR="00A23C66" w:rsidRPr="00A23C66" w:rsidRDefault="00A23C66" w:rsidP="00A23C66">
      <w:pPr>
        <w:pStyle w:val="ARCATSubPara"/>
      </w:pPr>
      <w:r>
        <w:t>Roof Deck structural steel, flat roof systems, preformed metal standing seam roofing, perimeter edge systems, roof hatches, firestopping not included in this section</w:t>
      </w:r>
    </w:p>
    <w:p w14:paraId="489BC098" w14:textId="4507DE66" w:rsidR="00A23C66" w:rsidRPr="00A23C66" w:rsidRDefault="00A23C66" w:rsidP="00A23C66">
      <w:pPr>
        <w:pStyle w:val="ARCATArticle"/>
      </w:pPr>
      <w:r>
        <w:t>QUALITY ASSURANCE</w:t>
      </w:r>
    </w:p>
    <w:p w14:paraId="1A385872" w14:textId="77777777" w:rsidR="00A23C66" w:rsidRPr="00D6043A" w:rsidRDefault="00A23C66" w:rsidP="00A23C66">
      <w:pPr>
        <w:pStyle w:val="ARCATParagraph"/>
      </w:pPr>
      <w:r w:rsidRPr="00D6043A">
        <w:t xml:space="preserve">Petersen Aluminum Corp products establish a minimum of quality required. </w:t>
      </w:r>
      <w:r w:rsidRPr="00D6043A">
        <w:rPr>
          <w:color w:val="FF0000"/>
        </w:rPr>
        <w:t>Specifier Note: Select from Factory Location below</w:t>
      </w:r>
      <w:r w:rsidRPr="00D6043A">
        <w:t>:</w:t>
      </w:r>
    </w:p>
    <w:p w14:paraId="7EA5BCFD" w14:textId="77777777" w:rsidR="00A23C66" w:rsidRPr="00D6043A" w:rsidRDefault="00A23C66" w:rsidP="00A23C66">
      <w:pPr>
        <w:pStyle w:val="ARCATSubPara"/>
      </w:pPr>
      <w:r w:rsidRPr="00D6043A">
        <w:t>Petersen Aluminum Corp, Elk Grove Village, IL, 800-323-1960</w:t>
      </w:r>
    </w:p>
    <w:p w14:paraId="3750433A" w14:textId="77777777" w:rsidR="00A23C66" w:rsidRPr="00D6043A" w:rsidRDefault="00A23C66" w:rsidP="00A23C66">
      <w:pPr>
        <w:pStyle w:val="ARCATSubPara"/>
      </w:pPr>
      <w:r w:rsidRPr="00D6043A">
        <w:t>Petersen Aluminum Corp, Annapolis Junction, MD, 800-344-1400</w:t>
      </w:r>
    </w:p>
    <w:p w14:paraId="1D2FD194" w14:textId="77777777" w:rsidR="00A23C66" w:rsidRPr="00D6043A" w:rsidRDefault="00A23C66" w:rsidP="00A23C66">
      <w:pPr>
        <w:pStyle w:val="ARCATSubPara"/>
      </w:pPr>
      <w:r w:rsidRPr="00D6043A">
        <w:t>Petersen Aluminum Corp, Tyler, TX, 800-441-8661</w:t>
      </w:r>
    </w:p>
    <w:p w14:paraId="4E87D582" w14:textId="77777777" w:rsidR="00A23C66" w:rsidRPr="00D6043A" w:rsidRDefault="00A23C66" w:rsidP="00A23C66">
      <w:pPr>
        <w:pStyle w:val="ARCATSubPara"/>
      </w:pPr>
      <w:r w:rsidRPr="00D6043A">
        <w:t>Petersen Aluminum Corp, Acworth, GA, 800-272-4482</w:t>
      </w:r>
    </w:p>
    <w:p w14:paraId="4C16C5A6" w14:textId="77777777" w:rsidR="00A23C66" w:rsidRPr="00D6043A" w:rsidRDefault="00A23C66" w:rsidP="00A23C66">
      <w:pPr>
        <w:pStyle w:val="ARCATParagraph"/>
      </w:pPr>
      <w:r w:rsidRPr="00D6043A">
        <w:t xml:space="preserve">Manufacturers and erector shall demonstrate experience of a minimum of five (5) years in this type of project. </w:t>
      </w:r>
    </w:p>
    <w:p w14:paraId="20A960F3" w14:textId="77777777" w:rsidR="00A23C66" w:rsidRPr="00D6043A" w:rsidRDefault="00A23C66" w:rsidP="00A23C66">
      <w:pPr>
        <w:pStyle w:val="ARCATParagraph"/>
        <w:rPr>
          <w:i/>
        </w:rPr>
      </w:pPr>
      <w:r w:rsidRPr="00D6043A">
        <w:t xml:space="preserve">Sheet Metal Industry Standard: Comply with Sheet Metal and Air Conditioning Contractors National Association (SMACNA) </w:t>
      </w:r>
      <w:r w:rsidRPr="00D6043A">
        <w:rPr>
          <w:i/>
        </w:rPr>
        <w:t xml:space="preserve">Architectural Sheet Metal Manual. </w:t>
      </w:r>
    </w:p>
    <w:p w14:paraId="1AE03C1C" w14:textId="18E91685" w:rsidR="00A23C66" w:rsidRPr="00A23C66" w:rsidRDefault="00A23C66" w:rsidP="00A23C66">
      <w:pPr>
        <w:pStyle w:val="ARCATParagraph"/>
      </w:pPr>
      <w:r w:rsidRPr="00D6043A">
        <w:t>Panels sh</w:t>
      </w:r>
      <w:r>
        <w:t>all</w:t>
      </w:r>
      <w:r w:rsidRPr="00D6043A">
        <w:t xml:space="preserve"> be factory-produced only. No portable, installer-owned or installer-rented machines will be permitted.</w:t>
      </w:r>
    </w:p>
    <w:p w14:paraId="5FBB5B48" w14:textId="715D4E1C" w:rsidR="00A23C66" w:rsidRPr="00A23C66" w:rsidRDefault="00A23C66" w:rsidP="00A23C66">
      <w:pPr>
        <w:pStyle w:val="ARCATArticle"/>
      </w:pPr>
      <w:r>
        <w:t>SUBSTITUTIONS</w:t>
      </w:r>
    </w:p>
    <w:p w14:paraId="5838DBCE" w14:textId="421DAEAC" w:rsidR="00A23C66" w:rsidRPr="00A23C66" w:rsidRDefault="00A23C66" w:rsidP="00A23C66">
      <w:pPr>
        <w:pStyle w:val="ARCATParagraph"/>
      </w:pPr>
      <w:r>
        <w:t>The material, products and equipment specified in this section establish a standard for required function, dimension, appearance and quality to be met by any proposed substitution.</w:t>
      </w:r>
    </w:p>
    <w:p w14:paraId="1C6075DD" w14:textId="1721F4E9" w:rsidR="00A23C66" w:rsidRPr="00A23C66" w:rsidRDefault="00A23C66" w:rsidP="00A23C66">
      <w:pPr>
        <w:pStyle w:val="ARCATArticle"/>
      </w:pPr>
      <w:r>
        <w:t>SYSTEM DESCRIPTION</w:t>
      </w:r>
    </w:p>
    <w:p w14:paraId="3B966C16" w14:textId="77777777" w:rsidR="00A23C66" w:rsidRPr="00D6043A" w:rsidRDefault="00A23C66" w:rsidP="00A23C66">
      <w:pPr>
        <w:pStyle w:val="ARCATParagraph"/>
      </w:pPr>
      <w:r w:rsidRPr="00D6043A">
        <w:t>Material to comply with Specifier Note: Choose from the below based on required gauge:</w:t>
      </w:r>
    </w:p>
    <w:p w14:paraId="14BD68CD" w14:textId="77777777" w:rsidR="00A23C66" w:rsidRDefault="00A23C66" w:rsidP="00A23C66">
      <w:pPr>
        <w:pStyle w:val="ARCATSubPara"/>
      </w:pPr>
      <w:r w:rsidRPr="00155723">
        <w:t>ASTM B209 Standard Specification for Aluminum and Aluminum-Alloy Sheet and Plate</w:t>
      </w:r>
      <w:r>
        <w:t xml:space="preserve"> - .032 &amp; .040 Aluminum</w:t>
      </w:r>
    </w:p>
    <w:p w14:paraId="416A4E06" w14:textId="77777777" w:rsidR="00A23C66" w:rsidRPr="00D6043A" w:rsidRDefault="00A23C66" w:rsidP="00A23C66">
      <w:pPr>
        <w:pStyle w:val="ARCATSubPara"/>
      </w:pPr>
      <w:r w:rsidRPr="00D6043A">
        <w:t>ASTM A 653 Standard Specification for Steel Sheet, Zinc-Coated (Galvanized) or Zinc-Iron Alloy Coated by the Hot-Dip Process - 24 GA</w:t>
      </w:r>
    </w:p>
    <w:p w14:paraId="0396AF9F" w14:textId="248B2574" w:rsidR="00A23C66" w:rsidRPr="00A23C66" w:rsidRDefault="00A23C66" w:rsidP="00A23C66">
      <w:pPr>
        <w:pStyle w:val="ARCATSubPara"/>
      </w:pPr>
      <w:r w:rsidRPr="00D6043A">
        <w:t xml:space="preserve">ASTM A792/A792M Standard Specification for Sheet Steel, 55% Aluminum-Zinc Alloy Coated by the Hot-Dip process – 22 GA </w:t>
      </w:r>
    </w:p>
    <w:p w14:paraId="05744180" w14:textId="1BBB5D08" w:rsidR="00A23C66" w:rsidRPr="00A23C66" w:rsidRDefault="00A23C66" w:rsidP="00A23C66">
      <w:pPr>
        <w:pStyle w:val="ARCATArticle"/>
      </w:pPr>
      <w:r>
        <w:t>SOFFIT SYSTEM PERFORMANCE TESTING</w:t>
      </w:r>
    </w:p>
    <w:p w14:paraId="58017469" w14:textId="77777777" w:rsidR="00A23C66" w:rsidRDefault="00A23C66" w:rsidP="00A23C66">
      <w:pPr>
        <w:pStyle w:val="ARCATParagraph"/>
      </w:pPr>
      <w:r>
        <w:t>Soffit System shall be designed to meet Standard Building Code wind load requirements.</w:t>
      </w:r>
    </w:p>
    <w:p w14:paraId="6B7D7E94" w14:textId="24E0BAA2" w:rsidR="00A23C66" w:rsidRPr="00A23C66" w:rsidRDefault="00A23C66" w:rsidP="00A23C66">
      <w:pPr>
        <w:pStyle w:val="ARCATParagraph"/>
      </w:pPr>
      <w:r>
        <w:t xml:space="preserve">The Soffit System shall be designed to meet applicable Local Building </w:t>
      </w:r>
      <w:proofErr w:type="gramStart"/>
      <w:r>
        <w:t>Code</w:t>
      </w:r>
      <w:proofErr w:type="gramEnd"/>
      <w:r>
        <w:t xml:space="preserve"> and the Soffit System shall have been tested by the Manufacturer per ASTM E-330 and have the applicable Load Tables published from this Air Bag testing for negative loads.</w:t>
      </w:r>
    </w:p>
    <w:p w14:paraId="394CEFD9" w14:textId="5B3445A8" w:rsidR="00A23C66" w:rsidRPr="00A23C66" w:rsidRDefault="00A23C66" w:rsidP="00A23C66">
      <w:pPr>
        <w:pStyle w:val="ARCATArticle"/>
      </w:pPr>
      <w:r>
        <w:lastRenderedPageBreak/>
        <w:t>WARRANTIES</w:t>
      </w:r>
    </w:p>
    <w:p w14:paraId="579A2083" w14:textId="77777777" w:rsidR="00A23C66" w:rsidRPr="009F3079" w:rsidRDefault="00A23C66" w:rsidP="00A23C66">
      <w:pPr>
        <w:pStyle w:val="ARCATParagraph"/>
        <w:rPr>
          <w:b/>
        </w:rPr>
      </w:pPr>
      <w:r w:rsidRPr="009F3079">
        <w:t xml:space="preserve">Finish warranty: Manufacturer’s standard form in which manufacturer agrees to repair finish or replace </w:t>
      </w:r>
      <w:r>
        <w:t>soffit</w:t>
      </w:r>
      <w:r w:rsidRPr="009F3079">
        <w:t xml:space="preserve"> panels that show evidence of deterioration of factory-applied finish within specified warranty period.</w:t>
      </w:r>
    </w:p>
    <w:p w14:paraId="4EDE22C5" w14:textId="77777777" w:rsidR="00A23C66" w:rsidRPr="009F3079" w:rsidRDefault="00A23C66" w:rsidP="00A23C66">
      <w:pPr>
        <w:pStyle w:val="ARCATSubPara"/>
        <w:rPr>
          <w:b/>
        </w:rPr>
      </w:pPr>
      <w:r w:rsidRPr="009F3079">
        <w:t>Exposed Panels Finish – deterioration includes the following:</w:t>
      </w:r>
    </w:p>
    <w:p w14:paraId="3AE8CFF6" w14:textId="77777777" w:rsidR="00A23C66" w:rsidRPr="009F3079" w:rsidRDefault="00A23C66" w:rsidP="00A23C66">
      <w:pPr>
        <w:pStyle w:val="ARCATSubSub1"/>
        <w:rPr>
          <w:b/>
        </w:rPr>
      </w:pPr>
      <w:r w:rsidRPr="009F3079">
        <w:t>Color fading more than 5 hunter units when tested according to ASTM D 2244</w:t>
      </w:r>
    </w:p>
    <w:p w14:paraId="107ED587" w14:textId="77777777" w:rsidR="00A23C66" w:rsidRPr="009F3079" w:rsidRDefault="00A23C66" w:rsidP="00A23C66">
      <w:pPr>
        <w:pStyle w:val="ARCATSubSub1"/>
        <w:rPr>
          <w:b/>
        </w:rPr>
      </w:pPr>
      <w:r w:rsidRPr="009F3079">
        <w:t xml:space="preserve">Chalking </w:t>
      </w:r>
      <w:proofErr w:type="gramStart"/>
      <w:r w:rsidRPr="009F3079">
        <w:t>in excess of</w:t>
      </w:r>
      <w:proofErr w:type="gramEnd"/>
      <w:r w:rsidRPr="009F3079">
        <w:t xml:space="preserve"> a No. 8 rating when tested according to ASTM D 4214</w:t>
      </w:r>
    </w:p>
    <w:p w14:paraId="6CD2689E" w14:textId="77777777" w:rsidR="00A23C66" w:rsidRPr="009F3079" w:rsidRDefault="00A23C66" w:rsidP="00A23C66">
      <w:pPr>
        <w:pStyle w:val="ARCATSubSub1"/>
        <w:rPr>
          <w:b/>
        </w:rPr>
      </w:pPr>
      <w:r w:rsidRPr="009F3079">
        <w:t>Cracking, checking, peeling or failing paint to adhere to bare metal.</w:t>
      </w:r>
    </w:p>
    <w:p w14:paraId="4709BEBF" w14:textId="5ED8CACA" w:rsidR="00A23C66" w:rsidRPr="00A23C66" w:rsidRDefault="00A23C66" w:rsidP="00A23C66">
      <w:pPr>
        <w:pStyle w:val="ARCATSubPara"/>
        <w:rPr>
          <w:b/>
        </w:rPr>
      </w:pPr>
      <w:r w:rsidRPr="009F3079">
        <w:t xml:space="preserve">Warranty Period: </w:t>
      </w:r>
      <w:r>
        <w:t>3</w:t>
      </w:r>
      <w:r w:rsidRPr="009F3079">
        <w:t>0 Years from the date of substantial completion</w:t>
      </w:r>
    </w:p>
    <w:p w14:paraId="5BE5FBC8" w14:textId="1C06F255" w:rsidR="00A23C66" w:rsidRPr="00A23C66" w:rsidRDefault="00A23C66" w:rsidP="00A23C66">
      <w:pPr>
        <w:pStyle w:val="ARCATArticle"/>
      </w:pPr>
      <w:r>
        <w:t>SUBMITTALS</w:t>
      </w:r>
    </w:p>
    <w:p w14:paraId="20F91CFF" w14:textId="77777777" w:rsidR="00A23C66" w:rsidRPr="0060110E" w:rsidRDefault="00A23C66" w:rsidP="00A23C66">
      <w:pPr>
        <w:pStyle w:val="ARCATParagraph"/>
      </w:pPr>
      <w:r w:rsidRPr="0060110E">
        <w:t>Furnish detailed drawings showing profile and gauge of exterior sheets, location and type of fasteners, location, gauges, shape and method of attachment of all trim locations and types of sealants, and any other details as may be required for a weather-tight installation.</w:t>
      </w:r>
    </w:p>
    <w:p w14:paraId="0FDA2759" w14:textId="77777777" w:rsidR="00A23C66" w:rsidRDefault="00A23C66" w:rsidP="00A23C66">
      <w:pPr>
        <w:pStyle w:val="ARCATParagraph"/>
      </w:pPr>
      <w:r w:rsidRPr="0060110E">
        <w:t>Provide finish samples of all specified colors.</w:t>
      </w:r>
    </w:p>
    <w:p w14:paraId="3F244A76" w14:textId="77777777" w:rsidR="00A23C66" w:rsidRPr="0060110E" w:rsidRDefault="00A23C66" w:rsidP="00A23C66">
      <w:pPr>
        <w:pStyle w:val="ARCATParagraph"/>
      </w:pPr>
      <w:r w:rsidRPr="0060110E">
        <w:t>LEED Submittals</w:t>
      </w:r>
    </w:p>
    <w:p w14:paraId="132D60CE" w14:textId="7362FBA8" w:rsidR="00A23C66" w:rsidRPr="00A23C66" w:rsidRDefault="00A23C66" w:rsidP="00A23C66">
      <w:pPr>
        <w:pStyle w:val="ARCATSubPara"/>
      </w:pPr>
      <w:r w:rsidRPr="0060110E">
        <w:t xml:space="preserve">Product data for Credit MR 4.1 and credit MR 4.2: Indicating the percentages by weight of postconsumer and </w:t>
      </w:r>
      <w:proofErr w:type="spellStart"/>
      <w:r w:rsidRPr="0060110E">
        <w:t>preconsumer</w:t>
      </w:r>
      <w:proofErr w:type="spellEnd"/>
      <w:r w:rsidRPr="0060110E">
        <w:t xml:space="preserve"> recycled content for products having recycled content</w:t>
      </w:r>
    </w:p>
    <w:p w14:paraId="2315D656" w14:textId="1C56D639" w:rsidR="00A23C66" w:rsidRPr="00A23C66" w:rsidRDefault="00A23C66" w:rsidP="00A23C66">
      <w:pPr>
        <w:pStyle w:val="ARCATArticle"/>
      </w:pPr>
      <w:r w:rsidRPr="00D9271C">
        <w:t>DELIVERY, STORAGE AND HANDLING</w:t>
      </w:r>
    </w:p>
    <w:p w14:paraId="17CC649B" w14:textId="77777777" w:rsidR="00A23C66" w:rsidRPr="0060110E" w:rsidRDefault="00A23C66" w:rsidP="00A23C66">
      <w:pPr>
        <w:pStyle w:val="ARCATParagraph"/>
      </w:pPr>
      <w:r w:rsidRPr="0060110E">
        <w:t xml:space="preserve">Deliver components, sheets, metal </w:t>
      </w:r>
      <w:r>
        <w:t>soffit</w:t>
      </w:r>
      <w:r w:rsidRPr="0060110E">
        <w:t xml:space="preserve"> panels and other manufactured items so as not to be damaged or deformed. Package metal </w:t>
      </w:r>
      <w:r>
        <w:t>soffit</w:t>
      </w:r>
      <w:r w:rsidRPr="0060110E">
        <w:t xml:space="preserve"> panels for protection during transportation and handling.</w:t>
      </w:r>
    </w:p>
    <w:p w14:paraId="173C4D1A" w14:textId="77777777" w:rsidR="00A23C66" w:rsidRPr="0060110E" w:rsidRDefault="00A23C66" w:rsidP="00A23C66">
      <w:pPr>
        <w:pStyle w:val="ARCATParagraph"/>
      </w:pPr>
      <w:r w:rsidRPr="0060110E">
        <w:t xml:space="preserve">Unload, store and erect metal </w:t>
      </w:r>
      <w:r>
        <w:t>soffit</w:t>
      </w:r>
      <w:r w:rsidRPr="0060110E">
        <w:t xml:space="preserve"> panels in a manner to prevent bending, warping, twisting and surface damage.</w:t>
      </w:r>
    </w:p>
    <w:p w14:paraId="7F669A29" w14:textId="77777777" w:rsidR="00A23C66" w:rsidRPr="0060110E" w:rsidRDefault="00A23C66" w:rsidP="00A23C66">
      <w:pPr>
        <w:pStyle w:val="ARCATParagraph"/>
      </w:pPr>
      <w:r w:rsidRPr="0060110E">
        <w:t xml:space="preserve">Stack metal </w:t>
      </w:r>
      <w:r>
        <w:t>soffit</w:t>
      </w:r>
      <w:r w:rsidRPr="0060110E">
        <w:t xml:space="preserve"> panels on platforms or pallets, covered with suitable weather tight and ventilated covering. Store metal </w:t>
      </w:r>
      <w:r>
        <w:t>soffit</w:t>
      </w:r>
      <w:r w:rsidRPr="0060110E">
        <w:t xml:space="preserve"> panels to ensure dryness. Do not store metal </w:t>
      </w:r>
      <w:r>
        <w:t>soffit</w:t>
      </w:r>
      <w:r w:rsidRPr="0060110E">
        <w:t xml:space="preserve"> panels in contact with other materials that might cause staining, denting or other surface damage.</w:t>
      </w:r>
    </w:p>
    <w:p w14:paraId="746DDB24" w14:textId="4A60FFE3" w:rsidR="00A23C66" w:rsidRPr="00A23C66" w:rsidRDefault="00A23C66" w:rsidP="00A23C66">
      <w:pPr>
        <w:pStyle w:val="ARCATParagraph"/>
      </w:pPr>
      <w:r w:rsidRPr="0060110E">
        <w:t>Protect strippable protective coating on any metal coated product from exposure to sunlight and high humidity, except to the extent necessary for material installation.</w:t>
      </w:r>
    </w:p>
    <w:p w14:paraId="1463EEF6" w14:textId="7217BEB3" w:rsidR="00A23C66" w:rsidRPr="00A23C66" w:rsidRDefault="00A23C66" w:rsidP="00A23C66">
      <w:pPr>
        <w:pStyle w:val="ARCATArticle"/>
      </w:pPr>
      <w:r w:rsidRPr="00D9271C">
        <w:t>PROJECT CONDITIONS</w:t>
      </w:r>
    </w:p>
    <w:p w14:paraId="58D31C32" w14:textId="77777777" w:rsidR="00A23C66" w:rsidRDefault="00A23C66" w:rsidP="00A23C66">
      <w:pPr>
        <w:pStyle w:val="ARCATParagraph"/>
      </w:pPr>
      <w:r w:rsidRPr="0060110E">
        <w:t>Weather Limitations: proceed with installation only when existing and forecasted weather conditions permit metal roof panel work to be performed.</w:t>
      </w:r>
    </w:p>
    <w:p w14:paraId="771E474E" w14:textId="0B1B27F9" w:rsidR="00A23C66" w:rsidRPr="00A23C66" w:rsidRDefault="00A23C66" w:rsidP="00A23C66">
      <w:pPr>
        <w:pStyle w:val="ARCATParagraph"/>
      </w:pPr>
      <w:r w:rsidRPr="0060110E">
        <w:t>Field Measurements: Verify actual dimensions of construction contiguous with metal roof panels by field measurements before fabrication</w:t>
      </w:r>
    </w:p>
    <w:p w14:paraId="746D9147" w14:textId="3E03F921" w:rsidR="00A23C66" w:rsidRPr="00A23C66" w:rsidRDefault="00A23C66" w:rsidP="00A23C66">
      <w:pPr>
        <w:pStyle w:val="ARCATPart"/>
      </w:pPr>
      <w:r w:rsidRPr="00D9271C">
        <w:t>– PRODUCTS</w:t>
      </w:r>
    </w:p>
    <w:p w14:paraId="7096893F" w14:textId="2B163E60" w:rsidR="00A23C66" w:rsidRPr="00A23C66" w:rsidRDefault="00A23C66" w:rsidP="00A23C66">
      <w:pPr>
        <w:pStyle w:val="ARCATArticle"/>
      </w:pPr>
      <w:r>
        <w:t>PANEL DESIGN</w:t>
      </w:r>
    </w:p>
    <w:p w14:paraId="5A1C3869" w14:textId="77777777" w:rsidR="00A23C66" w:rsidRDefault="00A23C66" w:rsidP="00A23C66">
      <w:pPr>
        <w:pStyle w:val="ARCATParagraph"/>
      </w:pPr>
      <w:r>
        <w:t xml:space="preserve">Soffit panels shall be </w:t>
      </w:r>
      <w:r w:rsidRPr="000B21E9">
        <w:rPr>
          <w:color w:val="FF0000"/>
        </w:rPr>
        <w:t>(specifier to choose)</w:t>
      </w:r>
      <w:r>
        <w:t xml:space="preserve"> Flush or Reveal Panel, in 7”, 11” or 12” widths with 1” height. Flush type panels can be specified in solid or with venting (.032 aluminum panels only) in the specified color (s).</w:t>
      </w:r>
    </w:p>
    <w:p w14:paraId="07ACFE06" w14:textId="77777777" w:rsidR="00A23C66" w:rsidRPr="000B21E9" w:rsidRDefault="00A23C66" w:rsidP="00A23C66">
      <w:pPr>
        <w:pStyle w:val="ARCATParagraph"/>
        <w:rPr>
          <w:color w:val="FF0000"/>
        </w:rPr>
      </w:pPr>
      <w:r w:rsidRPr="000B21E9">
        <w:t xml:space="preserve">Panels to be produced </w:t>
      </w:r>
      <w:r w:rsidRPr="000B21E9">
        <w:rPr>
          <w:color w:val="FF0000"/>
        </w:rPr>
        <w:t>(specifier to choose)</w:t>
      </w:r>
      <w:r w:rsidRPr="000B21E9">
        <w:t xml:space="preserve"> smooth, with one pencil rib, with two pencil ribs.  </w:t>
      </w:r>
      <w:r w:rsidRPr="000B21E9">
        <w:rPr>
          <w:color w:val="FF0000"/>
        </w:rPr>
        <w:t xml:space="preserve">Specifier note: Factory standard is smooth unless specified. </w:t>
      </w:r>
    </w:p>
    <w:p w14:paraId="4EF9CCEA" w14:textId="252123C1" w:rsidR="00A23C66" w:rsidRPr="00A23C66" w:rsidRDefault="00A23C66" w:rsidP="00A23C66">
      <w:pPr>
        <w:pStyle w:val="ARCATParagraph"/>
      </w:pPr>
      <w:r w:rsidRPr="000B21E9">
        <w:t>Forming: Use continuous end rolling method. No end laps on panels. No portable roll forming machines will be permitted on this project, no installer-owned or installer-rented machines will be permitted. It is the intent of the Architect to provide Factory-Manufactured panel systems only for this project.</w:t>
      </w:r>
    </w:p>
    <w:p w14:paraId="39FD4548" w14:textId="5CA18BCC" w:rsidR="00A23C66" w:rsidRPr="00A23C66" w:rsidRDefault="00A23C66" w:rsidP="00A23C66">
      <w:pPr>
        <w:pStyle w:val="ARCATArticle"/>
      </w:pPr>
      <w:r>
        <w:t>ACCEPTABLE MANUFACTURERS</w:t>
      </w:r>
    </w:p>
    <w:p w14:paraId="4457A6E9" w14:textId="77777777" w:rsidR="00A23C66" w:rsidRDefault="00A23C66" w:rsidP="00A23C66">
      <w:pPr>
        <w:pStyle w:val="ARCATParagraph"/>
      </w:pPr>
      <w:r>
        <w:t>This project is specified around the roofing product of Petersen Aluminum Corporation, Flush Soffit Panel.</w:t>
      </w:r>
    </w:p>
    <w:p w14:paraId="71AB049E" w14:textId="77777777" w:rsidR="00A23C66" w:rsidRDefault="00A23C66" w:rsidP="00A23C66">
      <w:pPr>
        <w:pStyle w:val="ARCATParagraph"/>
      </w:pPr>
      <w:r>
        <w:t>Other acceptable manufacturers, if they comply with specification:</w:t>
      </w:r>
    </w:p>
    <w:p w14:paraId="48DD28A5" w14:textId="77777777" w:rsidR="00A23C66" w:rsidRDefault="00A23C66" w:rsidP="00A23C66">
      <w:pPr>
        <w:pStyle w:val="ARCATSubPara"/>
      </w:pPr>
      <w:r>
        <w:lastRenderedPageBreak/>
        <w:t>IMETCO, Tucker, GA, Soffit Panel only</w:t>
      </w:r>
    </w:p>
    <w:p w14:paraId="5F066261" w14:textId="070BB1BF" w:rsidR="00A23C66" w:rsidRPr="00A23C66" w:rsidRDefault="00A23C66" w:rsidP="00A23C66">
      <w:pPr>
        <w:pStyle w:val="ARCATSubPara"/>
      </w:pPr>
      <w:r>
        <w:t>ATAS Aluminum, Allentown, PA, “Wind-Lock” Panel only</w:t>
      </w:r>
    </w:p>
    <w:p w14:paraId="77FD184F" w14:textId="5B7EF607" w:rsidR="00A23C66" w:rsidRPr="00A23C66" w:rsidRDefault="00A23C66" w:rsidP="00A23C66">
      <w:pPr>
        <w:pStyle w:val="ARCATArticle"/>
      </w:pPr>
      <w:r>
        <w:t>MATERIALS AND FINISHES</w:t>
      </w:r>
    </w:p>
    <w:p w14:paraId="439A9126" w14:textId="77777777" w:rsidR="00A23C66" w:rsidRPr="000B21E9" w:rsidRDefault="00A23C66" w:rsidP="00A23C66">
      <w:pPr>
        <w:pStyle w:val="ARCATParagraph"/>
      </w:pPr>
      <w:r w:rsidRPr="000B21E9">
        <w:t>Preformed metal panels shall be fabricated of (</w:t>
      </w:r>
      <w:r w:rsidRPr="000B21E9">
        <w:rPr>
          <w:color w:val="FF0000"/>
        </w:rPr>
        <w:t>specifier to choose)</w:t>
      </w:r>
      <w:r w:rsidRPr="000B21E9">
        <w:t xml:space="preserve"> 24 GA </w:t>
      </w:r>
      <w:r>
        <w:t>Galvalume</w:t>
      </w:r>
      <w:r w:rsidRPr="000B21E9">
        <w:t xml:space="preserve"> steel, 22 GA galvalume steel, .032” thick 3105-H14 aluminum, .040” </w:t>
      </w:r>
      <w:proofErr w:type="gramStart"/>
      <w:r w:rsidRPr="000B21E9">
        <w:t>thick  3105</w:t>
      </w:r>
      <w:proofErr w:type="gramEnd"/>
      <w:r w:rsidRPr="000B21E9">
        <w:t>-H14 aluminum.</w:t>
      </w:r>
    </w:p>
    <w:p w14:paraId="1BBF41CA" w14:textId="77777777" w:rsidR="00A23C66" w:rsidRDefault="00A23C66" w:rsidP="00A23C66">
      <w:pPr>
        <w:pStyle w:val="ARCATSubPara"/>
      </w:pPr>
      <w:r>
        <w:t xml:space="preserve">Color shall be PAC-CLAD Kynar 500 stocked__________________________ </w:t>
      </w:r>
    </w:p>
    <w:p w14:paraId="134B93D7" w14:textId="77777777" w:rsidR="00A23C66" w:rsidRDefault="00A23C66" w:rsidP="00A23C66">
      <w:pPr>
        <w:pStyle w:val="ARCATParagraph"/>
      </w:pPr>
      <w:r>
        <w:t xml:space="preserve">Finishes: Finish shall be Kynar 500 or </w:t>
      </w:r>
      <w:proofErr w:type="spellStart"/>
      <w:r>
        <w:t>Hylar</w:t>
      </w:r>
      <w:proofErr w:type="spellEnd"/>
      <w:r>
        <w:t xml:space="preserve"> 5000 Fluorocarbon coating with a top side film thickness of 0.70 to 0.90 mil over 0.25 to 0.31 mil prime coat to provide a total dry film thickness of 0.95 to 1.25 mil. Finish shall conform to tests for adhesion, flexibility and longevity as specified by Kynar 500 or </w:t>
      </w:r>
      <w:proofErr w:type="spellStart"/>
      <w:r>
        <w:t>Hylar</w:t>
      </w:r>
      <w:proofErr w:type="spellEnd"/>
      <w:r>
        <w:t xml:space="preserve"> 5000 finish supplier.</w:t>
      </w:r>
    </w:p>
    <w:p w14:paraId="55734E16" w14:textId="77777777" w:rsidR="00A23C66" w:rsidRDefault="00A23C66" w:rsidP="00A23C66">
      <w:pPr>
        <w:pStyle w:val="ARCATParagraph"/>
      </w:pPr>
      <w:r>
        <w:t xml:space="preserve">Panels in 032 aluminum only can be specified as “wide” or “narrow” vented. Steel panels may not be vented. </w:t>
      </w:r>
    </w:p>
    <w:p w14:paraId="4387778F" w14:textId="77777777" w:rsidR="00A23C66" w:rsidRDefault="00A23C66" w:rsidP="00A23C66">
      <w:pPr>
        <w:pStyle w:val="ARCATParagraph"/>
      </w:pPr>
      <w:r>
        <w:t>Field protection must be provided by the Contractor at the job site, so material is not exposed to weather and moisture.</w:t>
      </w:r>
    </w:p>
    <w:p w14:paraId="3F02936C" w14:textId="77777777" w:rsidR="00A23C66" w:rsidRDefault="00A23C66" w:rsidP="00A23C66">
      <w:pPr>
        <w:pStyle w:val="ARCATParagraph"/>
      </w:pPr>
      <w:r>
        <w:t>If any strippable film coating is applied to any pre-finished panels or materials for protection during shipping, strippable film shall be removed prior to installation.</w:t>
      </w:r>
    </w:p>
    <w:p w14:paraId="60DE7458" w14:textId="77777777" w:rsidR="00A23C66" w:rsidRDefault="00A23C66" w:rsidP="00A23C66">
      <w:pPr>
        <w:pStyle w:val="ARCATParagraph"/>
      </w:pPr>
      <w:r>
        <w:t>Forming: use continuous and rolling method. No end laps on panels. No “portable roll forming” machines will be permitted on this project; no installer-owned or installer-rented machines shall be permitted. It is the intent of the Architect to provide Factory-Manufactured soffit systems only for this project.</w:t>
      </w:r>
    </w:p>
    <w:p w14:paraId="51223334" w14:textId="77777777" w:rsidR="00A23C66" w:rsidRDefault="00A23C66" w:rsidP="00A23C66">
      <w:pPr>
        <w:pStyle w:val="ARCATParagraph"/>
      </w:pPr>
      <w:r>
        <w:t>Trim: Trim shall be fabricated of the same material and finish to match the profiled sheeting and press broken in lengths of 10 – 12 feet. Trim shall be formed only by the manufacturer or their approved dealer. Trim to be erected in overlapped condition. Use lap strips only as indicated on drawings. Miter conditions shall be factory welded material to match the sheeting.</w:t>
      </w:r>
    </w:p>
    <w:p w14:paraId="28132690" w14:textId="77777777" w:rsidR="00A23C66" w:rsidRDefault="00A23C66" w:rsidP="00A23C66">
      <w:pPr>
        <w:pStyle w:val="ARCATParagraph"/>
      </w:pPr>
      <w:r w:rsidRPr="000B21E9">
        <w:t>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wall panel system. Exposed fasteners shall not restrict free movement of the roof panel system resulting from thermal forces, except at designed points of roof panel fixity</w:t>
      </w:r>
    </w:p>
    <w:p w14:paraId="01BB1F88" w14:textId="77777777" w:rsidR="00A23C66" w:rsidRPr="00D45EAF" w:rsidRDefault="00A23C66" w:rsidP="00A23C66">
      <w:pPr>
        <w:pStyle w:val="ARCATParagraph"/>
      </w:pPr>
      <w:r w:rsidRPr="00D45EAF">
        <w:t xml:space="preserve">Miscellaneous Metal Sub framing and Furring: ASTM C 645, cold-formed, metallic-coated steel sheet, ASTM A 653/A 653M, </w:t>
      </w:r>
      <w:r w:rsidRPr="00D45EAF">
        <w:rPr>
          <w:color w:val="FF0000"/>
        </w:rPr>
        <w:t>G90</w:t>
      </w:r>
      <w:r w:rsidRPr="00D45EAF">
        <w:rPr>
          <w:color w:val="008080"/>
        </w:rPr>
        <w:t xml:space="preserve"> </w:t>
      </w:r>
      <w:r w:rsidRPr="00D45EAF">
        <w:t xml:space="preserve">hot-dip galvanized coating designation or ASTM A 792/A 792M, </w:t>
      </w:r>
      <w:r w:rsidRPr="00D45EAF">
        <w:rPr>
          <w:color w:val="FF0000"/>
        </w:rPr>
        <w:t>Class AZ50</w:t>
      </w:r>
      <w:r w:rsidRPr="00D45EAF">
        <w:t xml:space="preserve"> aluminum-zinc-alloy coating designation unless otherwise indicated. Provide manufacturer's standard sections as required for support and alignment of metal panel system.</w:t>
      </w:r>
    </w:p>
    <w:p w14:paraId="02B5673F" w14:textId="77777777" w:rsidR="00A23C66" w:rsidRPr="000B21E9" w:rsidRDefault="00A23C66" w:rsidP="00A23C66">
      <w:pPr>
        <w:pStyle w:val="ARCATParagraph"/>
      </w:pPr>
      <w:r w:rsidRPr="000B21E9">
        <w:t>Zees: Where required by design of primary structural framing system, zees shall be used to span between beams and/or other joists. Thermally responsive base and top clips shall be fastened to the zees on 12” centers.</w:t>
      </w:r>
    </w:p>
    <w:p w14:paraId="221949E8" w14:textId="3D66E4E0" w:rsidR="00A23C66" w:rsidRPr="00A23C66" w:rsidRDefault="00A23C66" w:rsidP="00A23C66">
      <w:pPr>
        <w:pStyle w:val="ARCATParagraph"/>
      </w:pPr>
      <w:r>
        <w:t>Insulation: See Section 07210: Building Insulation.</w:t>
      </w:r>
    </w:p>
    <w:p w14:paraId="705608AB" w14:textId="7905E09C" w:rsidR="00A23C66" w:rsidRPr="00A23C66" w:rsidRDefault="00A23C66" w:rsidP="00A23C66">
      <w:pPr>
        <w:pStyle w:val="ARCATArticle"/>
      </w:pPr>
      <w:r>
        <w:t>SEALANTS</w:t>
      </w:r>
    </w:p>
    <w:p w14:paraId="2F977452" w14:textId="77777777" w:rsidR="00A23C66" w:rsidRPr="002C5214" w:rsidRDefault="00A23C66" w:rsidP="00A23C66">
      <w:pPr>
        <w:pStyle w:val="ARCATParagraph"/>
      </w:pPr>
      <w:r w:rsidRPr="002C5214">
        <w:t>Provide two-part polysulfide class B non-sag type for vertical and horizontal joints or</w:t>
      </w:r>
    </w:p>
    <w:p w14:paraId="60562C5A" w14:textId="77777777" w:rsidR="00A23C66" w:rsidRPr="002C5214" w:rsidRDefault="00A23C66" w:rsidP="00A23C66">
      <w:pPr>
        <w:pStyle w:val="ARCATParagraph"/>
      </w:pPr>
      <w:r w:rsidRPr="002C5214">
        <w:t>One part polysulfide not containing pitch or phenolic extenders or</w:t>
      </w:r>
    </w:p>
    <w:p w14:paraId="64F06C3C" w14:textId="77777777" w:rsidR="00A23C66" w:rsidRPr="002C5214" w:rsidRDefault="00A23C66" w:rsidP="00A23C66">
      <w:pPr>
        <w:pStyle w:val="ARCATParagraph"/>
      </w:pPr>
      <w:r w:rsidRPr="002C5214">
        <w:t>Exterior grade silicone sealant recommended by roofing manufacturer or</w:t>
      </w:r>
    </w:p>
    <w:p w14:paraId="05035FF1" w14:textId="6F6A2D59" w:rsidR="00A23C66" w:rsidRPr="00A23C66" w:rsidRDefault="00A23C66" w:rsidP="00A23C66">
      <w:pPr>
        <w:pStyle w:val="ARCATParagraph"/>
      </w:pPr>
      <w:r w:rsidRPr="002C5214">
        <w:t>One-part non-sag, gun grade exterior type polyurethane recommended by the roofing manufacturer.</w:t>
      </w:r>
    </w:p>
    <w:p w14:paraId="08DD5F1D" w14:textId="473BB28A" w:rsidR="00A23C66" w:rsidRPr="00A23C66" w:rsidRDefault="00A23C66" w:rsidP="00A23C66">
      <w:pPr>
        <w:pStyle w:val="ARCATArticle"/>
      </w:pPr>
      <w:r>
        <w:t>FABRICATION</w:t>
      </w:r>
    </w:p>
    <w:p w14:paraId="2F969EBF" w14:textId="77777777" w:rsidR="00A23C66" w:rsidRPr="002C5214" w:rsidRDefault="00A23C66" w:rsidP="00A23C66">
      <w:pPr>
        <w:pStyle w:val="ARCATParagraph"/>
      </w:pPr>
      <w:r w:rsidRPr="002C5214">
        <w:t>Comply with dimensions, profile limitations, gauges and fabrication details shown and if not shown, provide manufacturer’s standard product fabrication.</w:t>
      </w:r>
    </w:p>
    <w:p w14:paraId="4054DC9B" w14:textId="77777777" w:rsidR="00A23C66" w:rsidRPr="002C5214" w:rsidRDefault="00A23C66" w:rsidP="00A23C66">
      <w:pPr>
        <w:pStyle w:val="ARCATParagraph"/>
      </w:pPr>
      <w:r w:rsidRPr="002C5214">
        <w:t>Fabricate components of the system in factory, ready for field assembly.</w:t>
      </w:r>
    </w:p>
    <w:p w14:paraId="129FEA46" w14:textId="77777777" w:rsidR="00A23C66" w:rsidRPr="002C5214" w:rsidRDefault="00A23C66" w:rsidP="00A23C66">
      <w:pPr>
        <w:pStyle w:val="ARCATParagraph"/>
      </w:pPr>
      <w:r w:rsidRPr="002C5214">
        <w:t>Fabricate components and assemble units to comply with fire performance requirements specified.</w:t>
      </w:r>
    </w:p>
    <w:p w14:paraId="2799F0A3" w14:textId="2B7EC04C" w:rsidR="00A23C66" w:rsidRPr="00A23C66" w:rsidRDefault="00A23C66" w:rsidP="00A23C66">
      <w:pPr>
        <w:pStyle w:val="ARCATParagraph"/>
      </w:pPr>
      <w:r w:rsidRPr="002C5214">
        <w:t>Apply specified finishes in conformance with manufacturer’s standard, and according to manufacturer’s instructions.</w:t>
      </w:r>
    </w:p>
    <w:p w14:paraId="4D4E0FF9" w14:textId="56FAB84D" w:rsidR="00A23C66" w:rsidRPr="00A23C66" w:rsidRDefault="00A23C66" w:rsidP="00A23C66">
      <w:pPr>
        <w:pStyle w:val="ARCATPart"/>
      </w:pPr>
      <w:r w:rsidRPr="00D9271C">
        <w:lastRenderedPageBreak/>
        <w:t xml:space="preserve">– </w:t>
      </w:r>
      <w:r w:rsidRPr="00AA445B">
        <w:t>EXECUTION</w:t>
      </w:r>
    </w:p>
    <w:p w14:paraId="75A4BEDA" w14:textId="47F2134B" w:rsidR="00A23C66" w:rsidRPr="00A23C66" w:rsidRDefault="00A23C66" w:rsidP="00A23C66">
      <w:pPr>
        <w:pStyle w:val="ARCATArticle"/>
      </w:pPr>
      <w:r w:rsidRPr="00D9271C">
        <w:t>INSPECTION</w:t>
      </w:r>
    </w:p>
    <w:p w14:paraId="4C3AACFA" w14:textId="77777777" w:rsidR="00A23C66" w:rsidRPr="00EE4837" w:rsidRDefault="00A23C66" w:rsidP="00A23C66">
      <w:pPr>
        <w:pStyle w:val="ARCATParagraph"/>
      </w:pPr>
      <w:r w:rsidRPr="00EE4837">
        <w:t>Examine alignment of structural steel and related supports, primary and secondary roof framing, solid roof sheathing, prior to installation.</w:t>
      </w:r>
    </w:p>
    <w:p w14:paraId="020ACF5C" w14:textId="77777777" w:rsidR="00A23C66" w:rsidRPr="00EE4837" w:rsidRDefault="00A23C66" w:rsidP="00A23C66">
      <w:pPr>
        <w:pStyle w:val="ARCATParagraph"/>
      </w:pPr>
      <w:r w:rsidRPr="00EE4837">
        <w:t>For the record, prepare a written report, endorsed by the installer, listing conditions detrimental to performance of the Work.</w:t>
      </w:r>
    </w:p>
    <w:p w14:paraId="6A65E6A1" w14:textId="1BF4483B" w:rsidR="00A23C66" w:rsidRPr="00A23C66" w:rsidRDefault="00A23C66" w:rsidP="00A23C66">
      <w:pPr>
        <w:pStyle w:val="ARCATParagraph"/>
      </w:pPr>
      <w:r w:rsidRPr="00EE4837">
        <w:t xml:space="preserve">Proceed with installation only after unsatisfactory conditions have been corrected. </w:t>
      </w:r>
    </w:p>
    <w:p w14:paraId="572E2540" w14:textId="264D334B" w:rsidR="00A23C66" w:rsidRPr="00A23C66" w:rsidRDefault="00A23C66" w:rsidP="00A23C66">
      <w:pPr>
        <w:pStyle w:val="ARCATArticle"/>
      </w:pPr>
      <w:r w:rsidRPr="00D9271C">
        <w:t>FASTENERS</w:t>
      </w:r>
    </w:p>
    <w:p w14:paraId="2057EE88" w14:textId="77777777" w:rsidR="00A23C66" w:rsidRPr="00EE4837" w:rsidRDefault="00A23C66" w:rsidP="00A23C66">
      <w:pPr>
        <w:pStyle w:val="ARCATParagraph"/>
      </w:pPr>
      <w:r w:rsidRPr="00EE4837">
        <w:t>Secure units to support</w:t>
      </w:r>
    </w:p>
    <w:p w14:paraId="4091B5C8" w14:textId="1B18C4E5" w:rsidR="00A23C66" w:rsidRPr="00A23C66" w:rsidRDefault="00A23C66" w:rsidP="00A23C66">
      <w:pPr>
        <w:pStyle w:val="ARCATParagraph"/>
      </w:pPr>
      <w:r w:rsidRPr="00EE4837">
        <w:t>Place fasteners as indicated in manufacturer’s standards.</w:t>
      </w:r>
    </w:p>
    <w:p w14:paraId="26B6CBBB" w14:textId="7CDA80EF" w:rsidR="00A23C66" w:rsidRPr="00A23C66" w:rsidRDefault="00A23C66" w:rsidP="00A23C66">
      <w:pPr>
        <w:pStyle w:val="ARCATArticle"/>
      </w:pPr>
      <w:r w:rsidRPr="00EE4837">
        <w:t>INSTALLATION</w:t>
      </w:r>
    </w:p>
    <w:p w14:paraId="4DB28AC4" w14:textId="77777777" w:rsidR="00A23C66" w:rsidRPr="00EE4837" w:rsidRDefault="00A23C66" w:rsidP="00A23C66">
      <w:pPr>
        <w:pStyle w:val="ARCATParagraph"/>
      </w:pPr>
      <w:r w:rsidRPr="00EE4837">
        <w:t>Panels shall be installed plumb and true in a proper alignment and in relation to the structural framing. The erector must have at least five years successful experience with similar applications.</w:t>
      </w:r>
    </w:p>
    <w:p w14:paraId="55826621" w14:textId="77777777" w:rsidR="00A23C66" w:rsidRPr="00EE4837" w:rsidRDefault="00A23C66" w:rsidP="00A23C66">
      <w:pPr>
        <w:pStyle w:val="ARCATParagraph"/>
      </w:pPr>
      <w:r w:rsidRPr="00EE4837">
        <w:t xml:space="preserve">Install </w:t>
      </w:r>
      <w:r>
        <w:t>soffit</w:t>
      </w:r>
      <w:r w:rsidRPr="00EE4837">
        <w:t xml:space="preserve"> panels, fasteners, trim and related sealants in accordance with approved shop drawings and as may be required for a weather-tight,</w:t>
      </w:r>
      <w:r>
        <w:t xml:space="preserve"> complete and architecturally pleasing installation.</w:t>
      </w:r>
    </w:p>
    <w:p w14:paraId="0694F388" w14:textId="77777777" w:rsidR="00A23C66" w:rsidRDefault="00A23C66" w:rsidP="00A23C66">
      <w:pPr>
        <w:pStyle w:val="ARCATParagraph"/>
      </w:pPr>
      <w:r w:rsidRPr="00EE4837">
        <w:t xml:space="preserve">Remove all strippable coating and provide a dry wipe down cleaning of the panels as they are erected. </w:t>
      </w:r>
    </w:p>
    <w:p w14:paraId="4F08F8D3" w14:textId="1537FCA2" w:rsidR="00A23C66" w:rsidRPr="00EE4837" w:rsidRDefault="00A23C66" w:rsidP="00A23C66">
      <w:pPr>
        <w:pStyle w:val="ARCATParagraph"/>
      </w:pPr>
      <w:r>
        <w:t>Panels attached to any TREATED LUMBER MUST HAVE AN APPROPRIATE VAPOR BARRIER INSTALLED OVER THE TREATED LUMBER PRIOR TO INSTALLING ANY SOFIT PANELS OR RELATED FLASHINGS. DO NOT ALLOW ANY METAL PRODUCTS TO COME INTO DIRECT CONTACT WITH TREATED LUMBER</w:t>
      </w:r>
    </w:p>
    <w:p w14:paraId="497F0057" w14:textId="3B556963" w:rsidR="00A23C66" w:rsidRPr="00EE4837" w:rsidRDefault="00A23C66" w:rsidP="00A23C66">
      <w:pPr>
        <w:pStyle w:val="ARCATArticle"/>
      </w:pPr>
      <w:r w:rsidRPr="00EE4837">
        <w:t>DAMAGED MATERIAL</w:t>
      </w:r>
    </w:p>
    <w:p w14:paraId="283CF32E" w14:textId="77777777" w:rsidR="00A23C66" w:rsidRDefault="00A23C66" w:rsidP="00A23C66">
      <w:pPr>
        <w:pStyle w:val="ARCATParagraph"/>
      </w:pPr>
      <w:r w:rsidRPr="00EE4837">
        <w:t>Upon determination of responsibility, repair or replace damaged metal panels and trim to the satisfaction of the Architect and Owner.</w:t>
      </w:r>
    </w:p>
    <w:p w14:paraId="454A02ED" w14:textId="77777777" w:rsidR="00A23C66" w:rsidRDefault="00A23C66" w:rsidP="00A23C66"/>
    <w:p w14:paraId="435F286C" w14:textId="77777777" w:rsidR="00A23C66" w:rsidRPr="00EE4837" w:rsidRDefault="00A23C66" w:rsidP="00A23C66">
      <w:pPr>
        <w:jc w:val="center"/>
      </w:pPr>
      <w:r>
        <w:t>END OF SECTION</w:t>
      </w:r>
    </w:p>
    <w:p w14:paraId="349E8769" w14:textId="77777777" w:rsidR="00A23C66" w:rsidRPr="00EE4837" w:rsidRDefault="00A23C66" w:rsidP="00A23C66">
      <w:pPr>
        <w:rPr>
          <w:rFonts w:cs="Arial"/>
        </w:rPr>
      </w:pPr>
    </w:p>
    <w:p w14:paraId="40BD8842" w14:textId="77777777" w:rsidR="00A23C66" w:rsidRPr="0060110E" w:rsidRDefault="00A23C66" w:rsidP="00A23C66">
      <w:pPr>
        <w:rPr>
          <w:rFonts w:cs="Arial"/>
        </w:rPr>
      </w:pPr>
    </w:p>
    <w:p w14:paraId="42211FE5" w14:textId="77777777" w:rsidR="00A23C66" w:rsidRDefault="00A23C66" w:rsidP="00A23C66">
      <w:pPr>
        <w:rPr>
          <w:rFonts w:cs="Arial"/>
        </w:rPr>
      </w:pPr>
    </w:p>
    <w:p w14:paraId="627DCC65" w14:textId="470F5CA0" w:rsidR="00E70C9B" w:rsidRPr="00C80804" w:rsidRDefault="00E70C9B" w:rsidP="00A23C66">
      <w:pPr>
        <w:pStyle w:val="ARCATPart"/>
        <w:numPr>
          <w:ilvl w:val="0"/>
          <w:numId w:val="0"/>
        </w:numPr>
        <w:rPr>
          <w:sz w:val="24"/>
        </w:rPr>
      </w:pPr>
    </w:p>
    <w:sectPr w:rsidR="00E70C9B" w:rsidRPr="00C80804"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AD0AC" w14:textId="77777777" w:rsidR="002A56F5" w:rsidRDefault="002A56F5" w:rsidP="ABFFABFF">
      <w:r>
        <w:separator/>
      </w:r>
    </w:p>
  </w:endnote>
  <w:endnote w:type="continuationSeparator" w:id="0">
    <w:p w14:paraId="329F4302" w14:textId="77777777" w:rsidR="002A56F5" w:rsidRDefault="002A56F5"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Sylfaen"/>
    <w:panose1 w:val="020B06040202020202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00AED" w14:textId="77777777" w:rsidR="00951527" w:rsidRPr="00E70C9B" w:rsidRDefault="00951527" w:rsidP="00951527">
    <w:pPr>
      <w:framePr w:wrap="none" w:vAnchor="text" w:hAnchor="page" w:x="8447"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4</w:t>
    </w:r>
    <w:r>
      <w:fldChar w:fldCharType="end"/>
    </w:r>
  </w:p>
  <w:p w14:paraId="540E3C1A" w14:textId="4379C24C" w:rsidR="00E70C9B" w:rsidRPr="00E70C9B" w:rsidRDefault="00E70C9B" w:rsidP="00E70C9B">
    <w:pPr>
      <w:framePr w:wrap="none" w:vAnchor="text" w:hAnchor="margin" w:xAlign="center" w:y="1"/>
      <w:tabs>
        <w:tab w:val="center" w:pos="4680"/>
        <w:tab w:val="right" w:pos="9360"/>
      </w:tabs>
    </w:pPr>
  </w:p>
  <w:tbl>
    <w:tblPr>
      <w:tblW w:w="10098" w:type="dxa"/>
      <w:tblLook w:val="04A0" w:firstRow="1" w:lastRow="0" w:firstColumn="1" w:lastColumn="0" w:noHBand="0" w:noVBand="1"/>
    </w:tblPr>
    <w:tblGrid>
      <w:gridCol w:w="5958"/>
      <w:gridCol w:w="4140"/>
    </w:tblGrid>
    <w:tr w:rsidR="00951527" w:rsidRPr="00A81C95" w14:paraId="10037A70" w14:textId="77777777" w:rsidTr="00951527">
      <w:tc>
        <w:tcPr>
          <w:tcW w:w="5958" w:type="dxa"/>
        </w:tcPr>
        <w:p w14:paraId="412482E5" w14:textId="7662F5F9" w:rsidR="00E70C9B" w:rsidRPr="00E70C9B" w:rsidRDefault="00951527" w:rsidP="00E70C9B">
          <w:pPr>
            <w:ind w:right="36"/>
            <w:rPr>
              <w:color w:val="808080"/>
              <w:sz w:val="18"/>
              <w:szCs w:val="18"/>
            </w:rPr>
          </w:pPr>
          <w:r w:rsidRPr="00951527">
            <w:rPr>
              <w:color w:val="808080"/>
              <w:sz w:val="18"/>
              <w:szCs w:val="18"/>
            </w:rPr>
            <w:t>PREFORMED ALUMINUM SOFFIT PANELS, SOLID AND VENTED</w:t>
          </w:r>
        </w:p>
      </w:tc>
      <w:tc>
        <w:tcPr>
          <w:tcW w:w="4140" w:type="dxa"/>
        </w:tcPr>
        <w:p w14:paraId="30BE4FAD" w14:textId="265FBB26" w:rsidR="00E70C9B" w:rsidRPr="00A81C95" w:rsidRDefault="00A81C95" w:rsidP="00E70C9B">
          <w:pPr>
            <w:ind w:right="36"/>
            <w:jc w:val="right"/>
            <w:rPr>
              <w:bCs/>
              <w:color w:val="808080"/>
              <w:sz w:val="18"/>
              <w:szCs w:val="18"/>
            </w:rPr>
          </w:pPr>
          <w:r w:rsidRPr="00A81C95">
            <w:rPr>
              <w:bCs/>
              <w:color w:val="808080"/>
              <w:sz w:val="18"/>
              <w:szCs w:val="18"/>
            </w:rPr>
            <w:t>07</w:t>
          </w:r>
          <w:r w:rsidR="00951527" w:rsidRPr="00951527">
            <w:rPr>
              <w:bCs/>
              <w:color w:val="808080"/>
              <w:sz w:val="18"/>
              <w:szCs w:val="18"/>
            </w:rPr>
            <w:t>415</w:t>
          </w:r>
        </w:p>
      </w:tc>
    </w:tr>
  </w:tbl>
  <w:p w14:paraId="707CE550" w14:textId="77777777" w:rsidR="00D27732" w:rsidRPr="00E70C9B" w:rsidRDefault="00D27732" w:rsidP="00E70C9B">
    <w:pPr>
      <w:pStyle w:val="NoSpacing"/>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951527">
    <w:pPr>
      <w:framePr w:wrap="none" w:vAnchor="text" w:hAnchor="page" w:x="8447" w:y="5"/>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fldSimple w:instr=" NUMPAGES ">
      <w:r>
        <w:t>4</w:t>
      </w:r>
    </w:fldSimple>
  </w:p>
  <w:p w14:paraId="0A5B3E25" w14:textId="52CACAB9" w:rsidR="00FD1AF7" w:rsidRPr="00E70C9B" w:rsidRDefault="00FD1AF7" w:rsidP="00FD1AF7">
    <w:pPr>
      <w:framePr w:wrap="none" w:vAnchor="text" w:hAnchor="margin" w:xAlign="center" w:y="1"/>
      <w:tabs>
        <w:tab w:val="center" w:pos="4680"/>
        <w:tab w:val="right" w:pos="9360"/>
      </w:tabs>
    </w:pPr>
  </w:p>
  <w:tbl>
    <w:tblPr>
      <w:tblW w:w="10098" w:type="dxa"/>
      <w:tblLook w:val="04A0" w:firstRow="1" w:lastRow="0" w:firstColumn="1" w:lastColumn="0" w:noHBand="0" w:noVBand="1"/>
    </w:tblPr>
    <w:tblGrid>
      <w:gridCol w:w="6408"/>
      <w:gridCol w:w="3690"/>
    </w:tblGrid>
    <w:tr w:rsidR="00951527" w:rsidRPr="00E70C9B" w14:paraId="5D06D877" w14:textId="77777777" w:rsidTr="00951527">
      <w:tc>
        <w:tcPr>
          <w:tcW w:w="6408" w:type="dxa"/>
        </w:tcPr>
        <w:p w14:paraId="696BC0F2" w14:textId="4CD24D4E" w:rsidR="00FD1AF7" w:rsidRPr="00E70C9B" w:rsidRDefault="00951527" w:rsidP="00FD1AF7">
          <w:pPr>
            <w:ind w:right="36"/>
            <w:rPr>
              <w:color w:val="808080"/>
              <w:sz w:val="18"/>
              <w:szCs w:val="18"/>
            </w:rPr>
          </w:pPr>
          <w:r w:rsidRPr="00951527">
            <w:rPr>
              <w:color w:val="808080"/>
              <w:sz w:val="18"/>
              <w:szCs w:val="18"/>
            </w:rPr>
            <w:t>PREFORMED ALUMINUM SOFFIT PANELS, SOLID AND VENTED</w:t>
          </w:r>
        </w:p>
      </w:tc>
      <w:tc>
        <w:tcPr>
          <w:tcW w:w="3690" w:type="dxa"/>
        </w:tcPr>
        <w:p w14:paraId="65D5FAE4" w14:textId="32459911" w:rsidR="00FD1AF7" w:rsidRPr="00A81C95" w:rsidRDefault="00A81C95" w:rsidP="00FD1AF7">
          <w:pPr>
            <w:ind w:right="36"/>
            <w:jc w:val="right"/>
            <w:rPr>
              <w:bCs/>
              <w:color w:val="808080"/>
              <w:sz w:val="18"/>
              <w:szCs w:val="18"/>
            </w:rPr>
          </w:pPr>
          <w:r w:rsidRPr="00A81C95">
            <w:rPr>
              <w:bCs/>
              <w:color w:val="808080"/>
              <w:sz w:val="18"/>
              <w:szCs w:val="18"/>
            </w:rPr>
            <w:t>07</w:t>
          </w:r>
          <w:r w:rsidR="00951527" w:rsidRPr="00951527">
            <w:rPr>
              <w:bCs/>
              <w:color w:val="808080"/>
              <w:sz w:val="18"/>
              <w:szCs w:val="18"/>
            </w:rPr>
            <w:t>415</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EB4E7" w14:textId="77777777" w:rsidR="002A56F5" w:rsidRDefault="002A56F5" w:rsidP="ABFFABFF">
      <w:r>
        <w:separator/>
      </w:r>
    </w:p>
  </w:footnote>
  <w:footnote w:type="continuationSeparator" w:id="0">
    <w:p w14:paraId="568ACB34" w14:textId="77777777" w:rsidR="002A56F5" w:rsidRDefault="002A56F5"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265932AC" w:rsidR="00E70C9B" w:rsidRPr="00A23C66" w:rsidRDefault="00A23C66" w:rsidP="00A23C66">
          <w:pPr>
            <w:jc w:val="right"/>
            <w:rPr>
              <w:color w:val="808080"/>
              <w:sz w:val="24"/>
            </w:rPr>
          </w:pPr>
          <w:r w:rsidRPr="00A23C66">
            <w:rPr>
              <w:color w:val="808080"/>
              <w:sz w:val="24"/>
            </w:rPr>
            <w:t>Flush Soffit</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4E2C71F2"/>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1"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2" w15:restartNumberingAfterBreak="0">
    <w:nsid w:val="0128077D"/>
    <w:multiLevelType w:val="hybridMultilevel"/>
    <w:tmpl w:val="B8E0FC76"/>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254749B"/>
    <w:multiLevelType w:val="hybridMultilevel"/>
    <w:tmpl w:val="48F0795A"/>
    <w:lvl w:ilvl="0" w:tplc="18028C4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1"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4"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16"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8"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2"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4"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5" w15:restartNumberingAfterBreak="0">
    <w:nsid w:val="11383D50"/>
    <w:multiLevelType w:val="hybridMultilevel"/>
    <w:tmpl w:val="D820EE4E"/>
    <w:lvl w:ilvl="0" w:tplc="AFF4D05C">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27"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8"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9"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0"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31"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2"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3"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3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3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3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40"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41"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45"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6"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47"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8"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49"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50"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51"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52"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53"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54"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57"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8"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60"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61"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62"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3"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64"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6"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67"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68" w15:restartNumberingAfterBreak="0">
    <w:nsid w:val="2E37417E"/>
    <w:multiLevelType w:val="hybridMultilevel"/>
    <w:tmpl w:val="AEF2EF90"/>
    <w:lvl w:ilvl="0" w:tplc="2CF62ED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0"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FC146D6"/>
    <w:multiLevelType w:val="multilevel"/>
    <w:tmpl w:val="827AE0B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2" w15:restartNumberingAfterBreak="0">
    <w:nsid w:val="30184C38"/>
    <w:multiLevelType w:val="hybridMultilevel"/>
    <w:tmpl w:val="DBE20642"/>
    <w:lvl w:ilvl="0" w:tplc="1FF2C8B8">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74"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75"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76"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77"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9"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80"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1"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2"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3"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4"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85"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86"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88"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92"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93"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4"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6"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97"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98"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9"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00"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1"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02"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03"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04"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05" w15:restartNumberingAfterBreak="0">
    <w:nsid w:val="49F50052"/>
    <w:multiLevelType w:val="hybridMultilevel"/>
    <w:tmpl w:val="E57416C2"/>
    <w:lvl w:ilvl="0" w:tplc="90E29D12">
      <w:start w:val="1"/>
      <w:numFmt w:val="upperLetter"/>
      <w:lvlText w:val="%1."/>
      <w:lvlJc w:val="left"/>
      <w:pPr>
        <w:tabs>
          <w:tab w:val="num" w:pos="720"/>
        </w:tabs>
        <w:ind w:left="720" w:hanging="360"/>
      </w:pPr>
      <w:rPr>
        <w:rFonts w:ascii="Arial" w:eastAsia="Times New Roman"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07"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08"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10"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1"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2"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4"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5"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16"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7"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18"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9"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22"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23"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24"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5"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27"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28"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9"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30"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33" w15:restartNumberingAfterBreak="0">
    <w:nsid w:val="61BA6577"/>
    <w:multiLevelType w:val="multilevel"/>
    <w:tmpl w:val="CDEA0A70"/>
    <w:lvl w:ilvl="0">
      <w:start w:val="1"/>
      <w:numFmt w:val="decimal"/>
      <w:lvlText w:val="%1."/>
      <w:lvlJc w:val="left"/>
      <w:pPr>
        <w:tabs>
          <w:tab w:val="num" w:pos="1080"/>
        </w:tabs>
        <w:ind w:left="1080" w:hanging="360"/>
      </w:pPr>
      <w:rPr>
        <w:rFonts w:hint="default"/>
      </w:rPr>
    </w:lvl>
    <w:lvl w:ilvl="1">
      <w:start w:val="7"/>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34"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35"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36"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37"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9"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40"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41"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42"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43" w15:restartNumberingAfterBreak="0">
    <w:nsid w:val="660F18DA"/>
    <w:multiLevelType w:val="hybridMultilevel"/>
    <w:tmpl w:val="0EB45B3E"/>
    <w:lvl w:ilvl="0" w:tplc="80BE5BB2">
      <w:start w:val="1"/>
      <w:numFmt w:val="upperLetter"/>
      <w:lvlText w:val="%1."/>
      <w:lvlJc w:val="left"/>
      <w:pPr>
        <w:tabs>
          <w:tab w:val="num" w:pos="720"/>
        </w:tabs>
        <w:ind w:left="720" w:hanging="360"/>
      </w:pPr>
      <w:rPr>
        <w:rFonts w:hint="default"/>
      </w:rPr>
    </w:lvl>
    <w:lvl w:ilvl="1" w:tplc="58C0484A">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4"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45" w15:restartNumberingAfterBreak="0">
    <w:nsid w:val="66470DE6"/>
    <w:multiLevelType w:val="hybridMultilevel"/>
    <w:tmpl w:val="9B8CB136"/>
    <w:lvl w:ilvl="0" w:tplc="148EDB32">
      <w:start w:val="2"/>
      <w:numFmt w:val="decimal"/>
      <w:lvlText w:val="%1."/>
      <w:lvlJc w:val="left"/>
      <w:pPr>
        <w:tabs>
          <w:tab w:val="num" w:pos="1080"/>
        </w:tabs>
        <w:ind w:left="1080" w:hanging="360"/>
      </w:pPr>
      <w:rPr>
        <w:rFonts w:hint="default"/>
      </w:rPr>
    </w:lvl>
    <w:lvl w:ilvl="1" w:tplc="DD3A9ECE">
      <w:start w:val="2"/>
      <w:numFmt w:val="decimal"/>
      <w:lvlText w:val="%2."/>
      <w:lvlJc w:val="left"/>
      <w:pPr>
        <w:tabs>
          <w:tab w:val="num" w:pos="1080"/>
        </w:tabs>
        <w:ind w:left="1080" w:hanging="360"/>
      </w:pPr>
      <w:rPr>
        <w:rFonts w:hint="default"/>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47" w15:restartNumberingAfterBreak="0">
    <w:nsid w:val="68637B1C"/>
    <w:multiLevelType w:val="hybridMultilevel"/>
    <w:tmpl w:val="EA8CA396"/>
    <w:lvl w:ilvl="0" w:tplc="56AC9424">
      <w:start w:val="1"/>
      <w:numFmt w:val="upperLetter"/>
      <w:lvlText w:val="%1."/>
      <w:lvlJc w:val="left"/>
      <w:pPr>
        <w:tabs>
          <w:tab w:val="num" w:pos="720"/>
        </w:tabs>
        <w:ind w:left="720" w:hanging="360"/>
      </w:pPr>
      <w:rPr>
        <w:rFonts w:hint="default"/>
      </w:rPr>
    </w:lvl>
    <w:lvl w:ilvl="1" w:tplc="67F815AC">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8"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49"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50"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51" w15:restartNumberingAfterBreak="0">
    <w:nsid w:val="6B625107"/>
    <w:multiLevelType w:val="hybridMultilevel"/>
    <w:tmpl w:val="8970F6D2"/>
    <w:lvl w:ilvl="0" w:tplc="388816C4">
      <w:start w:val="1"/>
      <w:numFmt w:val="upperLetter"/>
      <w:lvlText w:val="%1."/>
      <w:lvlJc w:val="left"/>
      <w:pPr>
        <w:tabs>
          <w:tab w:val="num" w:pos="720"/>
        </w:tabs>
        <w:ind w:left="720" w:hanging="360"/>
      </w:pPr>
      <w:rPr>
        <w:rFonts w:hint="default"/>
      </w:rPr>
    </w:lvl>
    <w:lvl w:ilvl="1" w:tplc="58AC1F14">
      <w:start w:val="1"/>
      <w:numFmt w:val="upperLetter"/>
      <w:lvlText w:val="%2."/>
      <w:lvlJc w:val="left"/>
      <w:pPr>
        <w:tabs>
          <w:tab w:val="num" w:pos="720"/>
        </w:tabs>
        <w:ind w:left="720" w:hanging="360"/>
      </w:pPr>
      <w:rPr>
        <w:rFonts w:hint="default"/>
        <w:b w:val="0"/>
      </w:rPr>
    </w:lvl>
    <w:lvl w:ilvl="2" w:tplc="78F252CC">
      <w:start w:val="1"/>
      <w:numFmt w:val="decimal"/>
      <w:lvlText w:val="%3."/>
      <w:lvlJc w:val="left"/>
      <w:pPr>
        <w:tabs>
          <w:tab w:val="num" w:pos="1080"/>
        </w:tabs>
        <w:ind w:left="1080" w:hanging="360"/>
      </w:pPr>
      <w:rPr>
        <w:rFonts w:hint="default"/>
        <w:b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2"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53"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54"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6DB04CD4"/>
    <w:multiLevelType w:val="multilevel"/>
    <w:tmpl w:val="B4CC9632"/>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lowerLetter"/>
      <w:lvlText w:val="%3."/>
      <w:lvlJc w:val="left"/>
      <w:pPr>
        <w:tabs>
          <w:tab w:val="num" w:pos="1440"/>
        </w:tabs>
        <w:ind w:left="1440" w:hanging="36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56"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7"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158"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59"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161"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162"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3"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4"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165"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7"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168"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9"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0"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71"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172"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3"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4"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75"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0"/>
  </w:num>
  <w:num w:numId="2" w16cid:durableId="843787082">
    <w:abstractNumId w:val="165"/>
  </w:num>
  <w:num w:numId="3" w16cid:durableId="6541866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0"/>
  </w:num>
  <w:num w:numId="5" w16cid:durableId="2027364745">
    <w:abstractNumId w:val="0"/>
  </w:num>
  <w:num w:numId="6" w16cid:durableId="814297180">
    <w:abstractNumId w:val="0"/>
  </w:num>
  <w:num w:numId="7" w16cid:durableId="1180924994">
    <w:abstractNumId w:val="0"/>
  </w:num>
  <w:num w:numId="8" w16cid:durableId="742676317">
    <w:abstractNumId w:val="0"/>
  </w:num>
  <w:num w:numId="9" w16cid:durableId="1708875291">
    <w:abstractNumId w:val="0"/>
  </w:num>
  <w:num w:numId="10" w16cid:durableId="1634366125">
    <w:abstractNumId w:val="0"/>
  </w:num>
  <w:num w:numId="11" w16cid:durableId="795100584">
    <w:abstractNumId w:val="0"/>
  </w:num>
  <w:num w:numId="12" w16cid:durableId="600838350">
    <w:abstractNumId w:val="0"/>
  </w:num>
  <w:num w:numId="13" w16cid:durableId="41179837">
    <w:abstractNumId w:val="0"/>
  </w:num>
  <w:num w:numId="14" w16cid:durableId="971328528">
    <w:abstractNumId w:val="0"/>
  </w:num>
  <w:num w:numId="15" w16cid:durableId="1110049233">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0"/>
  </w:num>
  <w:num w:numId="23" w16cid:durableId="1986161848">
    <w:abstractNumId w:val="0"/>
  </w:num>
  <w:num w:numId="24" w16cid:durableId="989947353">
    <w:abstractNumId w:val="0"/>
  </w:num>
  <w:num w:numId="25" w16cid:durableId="1355687167">
    <w:abstractNumId w:val="0"/>
  </w:num>
  <w:num w:numId="26" w16cid:durableId="761491139">
    <w:abstractNumId w:val="0"/>
  </w:num>
  <w:num w:numId="27" w16cid:durableId="207647593">
    <w:abstractNumId w:val="0"/>
  </w:num>
  <w:num w:numId="28" w16cid:durableId="1790663058">
    <w:abstractNumId w:val="0"/>
  </w:num>
  <w:num w:numId="29" w16cid:durableId="1335769255">
    <w:abstractNumId w:val="0"/>
  </w:num>
  <w:num w:numId="30" w16cid:durableId="12457127">
    <w:abstractNumId w:val="148"/>
  </w:num>
  <w:num w:numId="31" w16cid:durableId="1433551188">
    <w:abstractNumId w:val="16"/>
  </w:num>
  <w:num w:numId="32" w16cid:durableId="778336393">
    <w:abstractNumId w:val="31"/>
  </w:num>
  <w:num w:numId="33" w16cid:durableId="2073580253">
    <w:abstractNumId w:val="0"/>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0"/>
  </w:num>
  <w:num w:numId="36" w16cid:durableId="116292788">
    <w:abstractNumId w:val="0"/>
  </w:num>
  <w:num w:numId="37" w16cid:durableId="60561816">
    <w:abstractNumId w:val="0"/>
  </w:num>
  <w:num w:numId="38" w16cid:durableId="2106145476">
    <w:abstractNumId w:val="0"/>
  </w:num>
  <w:num w:numId="39" w16cid:durableId="233710042">
    <w:abstractNumId w:val="0"/>
  </w:num>
  <w:num w:numId="40" w16cid:durableId="1056513282">
    <w:abstractNumId w:val="32"/>
  </w:num>
  <w:num w:numId="41" w16cid:durableId="634289681">
    <w:abstractNumId w:val="0"/>
  </w:num>
  <w:num w:numId="42" w16cid:durableId="632252569">
    <w:abstractNumId w:val="149"/>
  </w:num>
  <w:num w:numId="43" w16cid:durableId="401146603">
    <w:abstractNumId w:val="0"/>
  </w:num>
  <w:num w:numId="44" w16cid:durableId="1596013653">
    <w:abstractNumId w:val="0"/>
  </w:num>
  <w:num w:numId="45" w16cid:durableId="1779565329">
    <w:abstractNumId w:val="0"/>
  </w:num>
  <w:num w:numId="46" w16cid:durableId="893733288">
    <w:abstractNumId w:val="0"/>
  </w:num>
  <w:num w:numId="47" w16cid:durableId="1674063072">
    <w:abstractNumId w:val="47"/>
  </w:num>
  <w:num w:numId="48" w16cid:durableId="33774610">
    <w:abstractNumId w:val="104"/>
  </w:num>
  <w:num w:numId="49" w16cid:durableId="138918998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81"/>
  </w:num>
  <w:num w:numId="53" w16cid:durableId="1869679814">
    <w:abstractNumId w:val="0"/>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0"/>
  </w:num>
  <w:num w:numId="55" w16cid:durableId="935288653">
    <w:abstractNumId w:val="0"/>
  </w:num>
  <w:num w:numId="56" w16cid:durableId="145902880">
    <w:abstractNumId w:val="41"/>
  </w:num>
  <w:num w:numId="57" w16cid:durableId="1276594598">
    <w:abstractNumId w:val="0"/>
  </w:num>
  <w:num w:numId="58" w16cid:durableId="782918262">
    <w:abstractNumId w:val="138"/>
  </w:num>
  <w:num w:numId="59" w16cid:durableId="2081245746">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62"/>
  </w:num>
  <w:num w:numId="61" w16cid:durableId="30737179">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0"/>
  </w:num>
  <w:num w:numId="63" w16cid:durableId="91435289">
    <w:abstractNumId w:val="0"/>
  </w:num>
  <w:num w:numId="64" w16cid:durableId="33384874">
    <w:abstractNumId w:val="0"/>
  </w:num>
  <w:num w:numId="65" w16cid:durableId="1859346568">
    <w:abstractNumId w:val="0"/>
  </w:num>
  <w:num w:numId="66" w16cid:durableId="1855530111">
    <w:abstractNumId w:val="0"/>
  </w:num>
  <w:num w:numId="67" w16cid:durableId="1509712624">
    <w:abstractNumId w:val="0"/>
  </w:num>
  <w:num w:numId="68" w16cid:durableId="987710105">
    <w:abstractNumId w:val="0"/>
  </w:num>
  <w:num w:numId="69" w16cid:durableId="2145658088">
    <w:abstractNumId w:val="14"/>
  </w:num>
  <w:num w:numId="70" w16cid:durableId="2136025006">
    <w:abstractNumId w:val="65"/>
  </w:num>
  <w:num w:numId="71" w16cid:durableId="335499329">
    <w:abstractNumId w:val="80"/>
  </w:num>
  <w:num w:numId="72" w16cid:durableId="627124071">
    <w:abstractNumId w:val="0"/>
  </w:num>
  <w:num w:numId="73" w16cid:durableId="325020036">
    <w:abstractNumId w:val="35"/>
  </w:num>
  <w:num w:numId="74" w16cid:durableId="1251310702">
    <w:abstractNumId w:val="154"/>
  </w:num>
  <w:num w:numId="75" w16cid:durableId="1836409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36"/>
  </w:num>
  <w:num w:numId="77" w16cid:durableId="1833255485">
    <w:abstractNumId w:val="168"/>
  </w:num>
  <w:num w:numId="78" w16cid:durableId="1489055024">
    <w:abstractNumId w:val="12"/>
  </w:num>
  <w:num w:numId="79" w16cid:durableId="1818035254">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90"/>
  </w:num>
  <w:num w:numId="81" w16cid:durableId="647243417">
    <w:abstractNumId w:val="128"/>
  </w:num>
  <w:num w:numId="82" w16cid:durableId="2043944657">
    <w:abstractNumId w:val="82"/>
  </w:num>
  <w:num w:numId="83" w16cid:durableId="1153761927">
    <w:abstractNumId w:val="110"/>
  </w:num>
  <w:num w:numId="84" w16cid:durableId="809637559">
    <w:abstractNumId w:val="175"/>
  </w:num>
  <w:num w:numId="85" w16cid:durableId="2115131180">
    <w:abstractNumId w:val="23"/>
  </w:num>
  <w:num w:numId="86" w16cid:durableId="277105552">
    <w:abstractNumId w:val="91"/>
  </w:num>
  <w:num w:numId="87" w16cid:durableId="1903324647">
    <w:abstractNumId w:val="144"/>
  </w:num>
  <w:num w:numId="88" w16cid:durableId="1134906320">
    <w:abstractNumId w:val="1"/>
  </w:num>
  <w:num w:numId="89" w16cid:durableId="530385184">
    <w:abstractNumId w:val="153"/>
  </w:num>
  <w:num w:numId="90" w16cid:durableId="1262295443">
    <w:abstractNumId w:val="98"/>
  </w:num>
  <w:num w:numId="91" w16cid:durableId="575167175">
    <w:abstractNumId w:val="17"/>
  </w:num>
  <w:num w:numId="92" w16cid:durableId="1051879826">
    <w:abstractNumId w:val="117"/>
  </w:num>
  <w:num w:numId="93" w16cid:durableId="1498422526">
    <w:abstractNumId w:val="116"/>
  </w:num>
  <w:num w:numId="94" w16cid:durableId="1095593312">
    <w:abstractNumId w:val="174"/>
  </w:num>
  <w:num w:numId="95" w16cid:durableId="708839510">
    <w:abstractNumId w:val="39"/>
  </w:num>
  <w:num w:numId="96" w16cid:durableId="763380653">
    <w:abstractNumId w:val="161"/>
  </w:num>
  <w:num w:numId="97" w16cid:durableId="868375461">
    <w:abstractNumId w:val="114"/>
  </w:num>
  <w:num w:numId="98" w16cid:durableId="2060854969">
    <w:abstractNumId w:val="103"/>
  </w:num>
  <w:num w:numId="99" w16cid:durableId="338893067">
    <w:abstractNumId w:val="107"/>
  </w:num>
  <w:num w:numId="100" w16cid:durableId="1060442603">
    <w:abstractNumId w:val="44"/>
  </w:num>
  <w:num w:numId="101" w16cid:durableId="1396539264">
    <w:abstractNumId w:val="10"/>
  </w:num>
  <w:num w:numId="102" w16cid:durableId="1252466810">
    <w:abstractNumId w:val="79"/>
  </w:num>
  <w:num w:numId="103" w16cid:durableId="163056760">
    <w:abstractNumId w:val="38"/>
  </w:num>
  <w:num w:numId="104" w16cid:durableId="1079252214">
    <w:abstractNumId w:val="76"/>
  </w:num>
  <w:num w:numId="105" w16cid:durableId="1088381376">
    <w:abstractNumId w:val="164"/>
  </w:num>
  <w:num w:numId="106" w16cid:durableId="463697112">
    <w:abstractNumId w:val="24"/>
  </w:num>
  <w:num w:numId="107" w16cid:durableId="1940982611">
    <w:abstractNumId w:val="129"/>
  </w:num>
  <w:num w:numId="108" w16cid:durableId="1171601102">
    <w:abstractNumId w:val="84"/>
  </w:num>
  <w:num w:numId="109" w16cid:durableId="491986740">
    <w:abstractNumId w:val="51"/>
  </w:num>
  <w:num w:numId="110" w16cid:durableId="440806718">
    <w:abstractNumId w:val="52"/>
  </w:num>
  <w:num w:numId="111" w16cid:durableId="1168329965">
    <w:abstractNumId w:val="97"/>
  </w:num>
  <w:num w:numId="112" w16cid:durableId="850071924">
    <w:abstractNumId w:val="59"/>
  </w:num>
  <w:num w:numId="113" w16cid:durableId="1603076487">
    <w:abstractNumId w:val="141"/>
  </w:num>
  <w:num w:numId="114" w16cid:durableId="1829710738">
    <w:abstractNumId w:val="109"/>
  </w:num>
  <w:num w:numId="115" w16cid:durableId="912201609">
    <w:abstractNumId w:val="21"/>
  </w:num>
  <w:num w:numId="116" w16cid:durableId="1674600454">
    <w:abstractNumId w:val="4"/>
  </w:num>
  <w:num w:numId="117" w16cid:durableId="1315983717">
    <w:abstractNumId w:val="158"/>
  </w:num>
  <w:num w:numId="118" w16cid:durableId="142040741">
    <w:abstractNumId w:val="40"/>
  </w:num>
  <w:num w:numId="119" w16cid:durableId="1719163455">
    <w:abstractNumId w:val="142"/>
  </w:num>
  <w:num w:numId="120" w16cid:durableId="772435894">
    <w:abstractNumId w:val="50"/>
  </w:num>
  <w:num w:numId="121" w16cid:durableId="441926218">
    <w:abstractNumId w:val="106"/>
  </w:num>
  <w:num w:numId="122" w16cid:durableId="1580477088">
    <w:abstractNumId w:val="135"/>
  </w:num>
  <w:num w:numId="123" w16cid:durableId="1320111961">
    <w:abstractNumId w:val="27"/>
  </w:num>
  <w:num w:numId="124" w16cid:durableId="90779397">
    <w:abstractNumId w:val="75"/>
  </w:num>
  <w:num w:numId="125" w16cid:durableId="688337079">
    <w:abstractNumId w:val="45"/>
  </w:num>
  <w:num w:numId="126" w16cid:durableId="1922253178">
    <w:abstractNumId w:val="99"/>
  </w:num>
  <w:num w:numId="127" w16cid:durableId="566693314">
    <w:abstractNumId w:val="13"/>
  </w:num>
  <w:num w:numId="128" w16cid:durableId="1704788419">
    <w:abstractNumId w:val="96"/>
  </w:num>
  <w:num w:numId="129" w16cid:durableId="327902992">
    <w:abstractNumId w:val="146"/>
  </w:num>
  <w:num w:numId="130" w16cid:durableId="14819249">
    <w:abstractNumId w:val="0"/>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49"/>
  </w:num>
  <w:num w:numId="132" w16cid:durableId="1117260525">
    <w:abstractNumId w:val="73"/>
  </w:num>
  <w:num w:numId="133" w16cid:durableId="795872521">
    <w:abstractNumId w:val="60"/>
  </w:num>
  <w:num w:numId="134" w16cid:durableId="2029023940">
    <w:abstractNumId w:val="167"/>
  </w:num>
  <w:num w:numId="135" w16cid:durableId="205219165">
    <w:abstractNumId w:val="37"/>
  </w:num>
  <w:num w:numId="136" w16cid:durableId="2084327783">
    <w:abstractNumId w:val="85"/>
  </w:num>
  <w:num w:numId="137" w16cid:durableId="1655992004">
    <w:abstractNumId w:val="46"/>
  </w:num>
  <w:num w:numId="138" w16cid:durableId="52237566">
    <w:abstractNumId w:val="67"/>
  </w:num>
  <w:num w:numId="139" w16cid:durableId="2088918445">
    <w:abstractNumId w:val="101"/>
  </w:num>
  <w:num w:numId="140" w16cid:durableId="2078046803">
    <w:abstractNumId w:val="93"/>
  </w:num>
  <w:num w:numId="141" w16cid:durableId="266084418">
    <w:abstractNumId w:val="111"/>
  </w:num>
  <w:num w:numId="142" w16cid:durableId="1896116800">
    <w:abstractNumId w:val="92"/>
  </w:num>
  <w:num w:numId="143" w16cid:durableId="1575159337">
    <w:abstractNumId w:val="150"/>
  </w:num>
  <w:num w:numId="144" w16cid:durableId="2019000073">
    <w:abstractNumId w:val="74"/>
  </w:num>
  <w:num w:numId="145" w16cid:durableId="746079221">
    <w:abstractNumId w:val="28"/>
  </w:num>
  <w:num w:numId="146" w16cid:durableId="140969517">
    <w:abstractNumId w:val="140"/>
  </w:num>
  <w:num w:numId="147" w16cid:durableId="830753469">
    <w:abstractNumId w:val="57"/>
  </w:num>
  <w:num w:numId="148" w16cid:durableId="696279129">
    <w:abstractNumId w:val="102"/>
  </w:num>
  <w:num w:numId="149" w16cid:durableId="1848788995">
    <w:abstractNumId w:val="123"/>
  </w:num>
  <w:num w:numId="150" w16cid:durableId="667683262">
    <w:abstractNumId w:val="26"/>
  </w:num>
  <w:num w:numId="151" w16cid:durableId="1490514753">
    <w:abstractNumId w:val="66"/>
  </w:num>
  <w:num w:numId="152" w16cid:durableId="1227452804">
    <w:abstractNumId w:val="30"/>
  </w:num>
  <w:num w:numId="153" w16cid:durableId="995761836">
    <w:abstractNumId w:val="160"/>
  </w:num>
  <w:num w:numId="154" w16cid:durableId="84150755">
    <w:abstractNumId w:val="171"/>
  </w:num>
  <w:num w:numId="155" w16cid:durableId="1236014019">
    <w:abstractNumId w:val="136"/>
  </w:num>
  <w:num w:numId="156" w16cid:durableId="305670802">
    <w:abstractNumId w:val="8"/>
  </w:num>
  <w:num w:numId="157" w16cid:durableId="1165512780">
    <w:abstractNumId w:val="157"/>
  </w:num>
  <w:num w:numId="158" w16cid:durableId="1165631097">
    <w:abstractNumId w:val="127"/>
  </w:num>
  <w:num w:numId="159" w16cid:durableId="1321082420">
    <w:abstractNumId w:val="115"/>
  </w:num>
  <w:num w:numId="160" w16cid:durableId="1457485418">
    <w:abstractNumId w:val="152"/>
  </w:num>
  <w:num w:numId="161" w16cid:durableId="1646468109">
    <w:abstractNumId w:val="170"/>
  </w:num>
  <w:num w:numId="162" w16cid:durableId="513495278">
    <w:abstractNumId w:val="48"/>
  </w:num>
  <w:num w:numId="163" w16cid:durableId="1977956064">
    <w:abstractNumId w:val="53"/>
  </w:num>
  <w:num w:numId="164" w16cid:durableId="116870965">
    <w:abstractNumId w:val="56"/>
  </w:num>
  <w:num w:numId="165" w16cid:durableId="283200059">
    <w:abstractNumId w:val="121"/>
  </w:num>
  <w:num w:numId="166" w16cid:durableId="1989823373">
    <w:abstractNumId w:val="126"/>
  </w:num>
  <w:num w:numId="167" w16cid:durableId="1635134034">
    <w:abstractNumId w:val="122"/>
  </w:num>
  <w:num w:numId="168" w16cid:durableId="120730735">
    <w:abstractNumId w:val="61"/>
  </w:num>
  <w:num w:numId="169" w16cid:durableId="697269869">
    <w:abstractNumId w:val="29"/>
  </w:num>
  <w:num w:numId="170" w16cid:durableId="2062366761">
    <w:abstractNumId w:val="132"/>
  </w:num>
  <w:num w:numId="171" w16cid:durableId="2008054728">
    <w:abstractNumId w:val="69"/>
  </w:num>
  <w:num w:numId="172" w16cid:durableId="1470704283">
    <w:abstractNumId w:val="34"/>
  </w:num>
  <w:num w:numId="173" w16cid:durableId="1391683902">
    <w:abstractNumId w:val="63"/>
  </w:num>
  <w:num w:numId="174" w16cid:durableId="800922768">
    <w:abstractNumId w:val="15"/>
  </w:num>
  <w:num w:numId="175" w16cid:durableId="1564365036">
    <w:abstractNumId w:val="134"/>
  </w:num>
  <w:num w:numId="176" w16cid:durableId="599144792">
    <w:abstractNumId w:val="139"/>
  </w:num>
  <w:num w:numId="177" w16cid:durableId="155919107">
    <w:abstractNumId w:val="162"/>
  </w:num>
  <w:num w:numId="178" w16cid:durableId="1974364652">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6"/>
  </w:num>
  <w:num w:numId="180" w16cid:durableId="203249911">
    <w:abstractNumId w:val="172"/>
  </w:num>
  <w:num w:numId="181" w16cid:durableId="1378772131">
    <w:abstractNumId w:val="159"/>
  </w:num>
  <w:num w:numId="182" w16cid:durableId="2139258493">
    <w:abstractNumId w:val="166"/>
  </w:num>
  <w:num w:numId="183" w16cid:durableId="1326401548">
    <w:abstractNumId w:val="163"/>
  </w:num>
  <w:num w:numId="184" w16cid:durableId="684333185">
    <w:abstractNumId w:val="95"/>
  </w:num>
  <w:num w:numId="185" w16cid:durableId="852109355">
    <w:abstractNumId w:val="18"/>
  </w:num>
  <w:num w:numId="186" w16cid:durableId="655112484">
    <w:abstractNumId w:val="118"/>
  </w:num>
  <w:num w:numId="187" w16cid:durableId="1479106549">
    <w:abstractNumId w:val="5"/>
  </w:num>
  <w:num w:numId="188" w16cid:durableId="2045789177">
    <w:abstractNumId w:val="78"/>
  </w:num>
  <w:num w:numId="189" w16cid:durableId="1538933085">
    <w:abstractNumId w:val="9"/>
  </w:num>
  <w:num w:numId="190" w16cid:durableId="1523666579">
    <w:abstractNumId w:val="169"/>
  </w:num>
  <w:num w:numId="191" w16cid:durableId="842823675">
    <w:abstractNumId w:val="58"/>
  </w:num>
  <w:num w:numId="192" w16cid:durableId="461273447">
    <w:abstractNumId w:val="11"/>
  </w:num>
  <w:num w:numId="193" w16cid:durableId="605505984">
    <w:abstractNumId w:val="125"/>
  </w:num>
  <w:num w:numId="194" w16cid:durableId="343433647">
    <w:abstractNumId w:val="83"/>
  </w:num>
  <w:num w:numId="195" w16cid:durableId="1071194412">
    <w:abstractNumId w:val="22"/>
  </w:num>
  <w:num w:numId="196" w16cid:durableId="1238636611">
    <w:abstractNumId w:val="87"/>
  </w:num>
  <w:num w:numId="197" w16cid:durableId="1848321952">
    <w:abstractNumId w:val="55"/>
  </w:num>
  <w:num w:numId="198" w16cid:durableId="1350445103">
    <w:abstractNumId w:val="130"/>
  </w:num>
  <w:num w:numId="199" w16cid:durableId="1513497423">
    <w:abstractNumId w:val="19"/>
  </w:num>
  <w:num w:numId="200" w16cid:durableId="1463229876">
    <w:abstractNumId w:val="112"/>
  </w:num>
  <w:num w:numId="201" w16cid:durableId="991831329">
    <w:abstractNumId w:val="108"/>
  </w:num>
  <w:num w:numId="202" w16cid:durableId="262227501">
    <w:abstractNumId w:val="64"/>
  </w:num>
  <w:num w:numId="203" w16cid:durableId="1611280301">
    <w:abstractNumId w:val="20"/>
  </w:num>
  <w:num w:numId="204" w16cid:durableId="869688384">
    <w:abstractNumId w:val="54"/>
  </w:num>
  <w:num w:numId="205" w16cid:durableId="1025054784">
    <w:abstractNumId w:val="94"/>
  </w:num>
  <w:num w:numId="206" w16cid:durableId="215433354">
    <w:abstractNumId w:val="7"/>
  </w:num>
  <w:num w:numId="207" w16cid:durableId="688331524">
    <w:abstractNumId w:val="86"/>
  </w:num>
  <w:num w:numId="208" w16cid:durableId="477188743">
    <w:abstractNumId w:val="137"/>
  </w:num>
  <w:num w:numId="209" w16cid:durableId="1394163576">
    <w:abstractNumId w:val="100"/>
  </w:num>
  <w:num w:numId="210" w16cid:durableId="528835430">
    <w:abstractNumId w:val="119"/>
  </w:num>
  <w:num w:numId="211" w16cid:durableId="395276157">
    <w:abstractNumId w:val="77"/>
  </w:num>
  <w:num w:numId="212" w16cid:durableId="1720322686">
    <w:abstractNumId w:val="173"/>
  </w:num>
  <w:num w:numId="213" w16cid:durableId="769357080">
    <w:abstractNumId w:val="120"/>
  </w:num>
  <w:num w:numId="214" w16cid:durableId="1993097859">
    <w:abstractNumId w:val="131"/>
  </w:num>
  <w:num w:numId="215" w16cid:durableId="1720275354">
    <w:abstractNumId w:val="89"/>
  </w:num>
  <w:num w:numId="216" w16cid:durableId="1087076320">
    <w:abstractNumId w:val="33"/>
  </w:num>
  <w:num w:numId="217" w16cid:durableId="1191338684">
    <w:abstractNumId w:val="156"/>
  </w:num>
  <w:num w:numId="218" w16cid:durableId="581374948">
    <w:abstractNumId w:val="43"/>
  </w:num>
  <w:num w:numId="219" w16cid:durableId="318652815">
    <w:abstractNumId w:val="113"/>
  </w:num>
  <w:num w:numId="220" w16cid:durableId="2143037087">
    <w:abstractNumId w:val="70"/>
  </w:num>
  <w:num w:numId="221" w16cid:durableId="889654016">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88"/>
  </w:num>
  <w:num w:numId="224" w16cid:durableId="35280909">
    <w:abstractNumId w:val="58"/>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42"/>
  </w:num>
  <w:num w:numId="228" w16cid:durableId="1721594700">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24"/>
  </w:num>
  <w:num w:numId="230" w16cid:durableId="1632053884">
    <w:abstractNumId w:val="0"/>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591352690">
    <w:abstractNumId w:val="155"/>
  </w:num>
  <w:num w:numId="232" w16cid:durableId="287518837">
    <w:abstractNumId w:val="105"/>
  </w:num>
  <w:num w:numId="233" w16cid:durableId="580457236">
    <w:abstractNumId w:val="68"/>
  </w:num>
  <w:num w:numId="234" w16cid:durableId="126553886">
    <w:abstractNumId w:val="2"/>
  </w:num>
  <w:num w:numId="235" w16cid:durableId="327289538">
    <w:abstractNumId w:val="151"/>
  </w:num>
  <w:num w:numId="236" w16cid:durableId="682972891">
    <w:abstractNumId w:val="145"/>
  </w:num>
  <w:num w:numId="237" w16cid:durableId="1129321992">
    <w:abstractNumId w:val="133"/>
  </w:num>
  <w:num w:numId="238" w16cid:durableId="484248079">
    <w:abstractNumId w:val="71"/>
  </w:num>
  <w:num w:numId="239" w16cid:durableId="18312513">
    <w:abstractNumId w:val="3"/>
  </w:num>
  <w:num w:numId="240" w16cid:durableId="927615212">
    <w:abstractNumId w:val="147"/>
  </w:num>
  <w:num w:numId="241" w16cid:durableId="1440106025">
    <w:abstractNumId w:val="143"/>
  </w:num>
  <w:num w:numId="242" w16cid:durableId="369958053">
    <w:abstractNumId w:val="25"/>
  </w:num>
  <w:num w:numId="243" w16cid:durableId="1942639337">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C6378"/>
    <w:rsid w:val="000C7BAC"/>
    <w:rsid w:val="000F53A0"/>
    <w:rsid w:val="00125A38"/>
    <w:rsid w:val="001334A7"/>
    <w:rsid w:val="00144D1C"/>
    <w:rsid w:val="0018742C"/>
    <w:rsid w:val="001C0065"/>
    <w:rsid w:val="00214559"/>
    <w:rsid w:val="00275BF8"/>
    <w:rsid w:val="00292547"/>
    <w:rsid w:val="002A56F5"/>
    <w:rsid w:val="00303AF9"/>
    <w:rsid w:val="00332DE6"/>
    <w:rsid w:val="00361960"/>
    <w:rsid w:val="003B5295"/>
    <w:rsid w:val="003D2D3A"/>
    <w:rsid w:val="003D5E02"/>
    <w:rsid w:val="003E1C3D"/>
    <w:rsid w:val="003E66A3"/>
    <w:rsid w:val="003F5393"/>
    <w:rsid w:val="0041080E"/>
    <w:rsid w:val="00437A8F"/>
    <w:rsid w:val="00470758"/>
    <w:rsid w:val="004A4B6E"/>
    <w:rsid w:val="004D3A42"/>
    <w:rsid w:val="0050490C"/>
    <w:rsid w:val="005272F8"/>
    <w:rsid w:val="005277CE"/>
    <w:rsid w:val="00582406"/>
    <w:rsid w:val="005A4C0A"/>
    <w:rsid w:val="005C0799"/>
    <w:rsid w:val="006070C9"/>
    <w:rsid w:val="00622A37"/>
    <w:rsid w:val="006449EB"/>
    <w:rsid w:val="00662BE7"/>
    <w:rsid w:val="006A1655"/>
    <w:rsid w:val="006D1A9D"/>
    <w:rsid w:val="006E7EAC"/>
    <w:rsid w:val="00721530"/>
    <w:rsid w:val="00745A5E"/>
    <w:rsid w:val="00771D3C"/>
    <w:rsid w:val="007A5493"/>
    <w:rsid w:val="007A66A9"/>
    <w:rsid w:val="007D417E"/>
    <w:rsid w:val="007E24EC"/>
    <w:rsid w:val="00817D56"/>
    <w:rsid w:val="00824A84"/>
    <w:rsid w:val="008272A3"/>
    <w:rsid w:val="008354E1"/>
    <w:rsid w:val="008376FC"/>
    <w:rsid w:val="00854FC8"/>
    <w:rsid w:val="0089229F"/>
    <w:rsid w:val="008B3FED"/>
    <w:rsid w:val="008D0944"/>
    <w:rsid w:val="008E22C3"/>
    <w:rsid w:val="008E5666"/>
    <w:rsid w:val="008E5AAA"/>
    <w:rsid w:val="0091553A"/>
    <w:rsid w:val="00923ADC"/>
    <w:rsid w:val="00951527"/>
    <w:rsid w:val="00951880"/>
    <w:rsid w:val="009531F4"/>
    <w:rsid w:val="009C7F83"/>
    <w:rsid w:val="00A02694"/>
    <w:rsid w:val="00A23C66"/>
    <w:rsid w:val="00A35D52"/>
    <w:rsid w:val="00A65913"/>
    <w:rsid w:val="00A81C95"/>
    <w:rsid w:val="00A854FB"/>
    <w:rsid w:val="00AC3554"/>
    <w:rsid w:val="00B27035"/>
    <w:rsid w:val="00B70DC5"/>
    <w:rsid w:val="00B7173D"/>
    <w:rsid w:val="00BD76CB"/>
    <w:rsid w:val="00BF0B40"/>
    <w:rsid w:val="00C00747"/>
    <w:rsid w:val="00C11FD4"/>
    <w:rsid w:val="00C15293"/>
    <w:rsid w:val="00C23A47"/>
    <w:rsid w:val="00C24D25"/>
    <w:rsid w:val="00C73655"/>
    <w:rsid w:val="00C80804"/>
    <w:rsid w:val="00CA5EA2"/>
    <w:rsid w:val="00CA7405"/>
    <w:rsid w:val="00CC6822"/>
    <w:rsid w:val="00CD3FF9"/>
    <w:rsid w:val="00CD608F"/>
    <w:rsid w:val="00CF7812"/>
    <w:rsid w:val="00D27732"/>
    <w:rsid w:val="00D331C8"/>
    <w:rsid w:val="00D34233"/>
    <w:rsid w:val="00D85684"/>
    <w:rsid w:val="00DD01D2"/>
    <w:rsid w:val="00DD30E4"/>
    <w:rsid w:val="00DD50ED"/>
    <w:rsid w:val="00DE6CA7"/>
    <w:rsid w:val="00DF4564"/>
    <w:rsid w:val="00E117A3"/>
    <w:rsid w:val="00E130EE"/>
    <w:rsid w:val="00E40E7E"/>
    <w:rsid w:val="00E70C9B"/>
    <w:rsid w:val="00E75747"/>
    <w:rsid w:val="00EB2F4F"/>
    <w:rsid w:val="00EE788A"/>
    <w:rsid w:val="00EF30D2"/>
    <w:rsid w:val="00F14F02"/>
    <w:rsid w:val="00F27CCA"/>
    <w:rsid w:val="00F31F94"/>
    <w:rsid w:val="00F44F57"/>
    <w:rsid w:val="00F8409D"/>
    <w:rsid w:val="00F97317"/>
    <w:rsid w:val="00FB41DE"/>
    <w:rsid w:val="00FC63AA"/>
    <w:rsid w:val="00FD1AF7"/>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F8409D"/>
    <w:pPr>
      <w:keepNext/>
      <w:widowControl w:val="0"/>
      <w:numPr>
        <w:ilvl w:val="1"/>
        <w:numId w:val="57"/>
      </w:numPr>
      <w:autoSpaceDE w:val="0"/>
      <w:autoSpaceDN w:val="0"/>
      <w:adjustRightInd w:val="0"/>
      <w:spacing w:before="200" w:beforeAutospacing="0" w:after="120"/>
    </w:pPr>
    <w:rPr>
      <w:rFonts w:ascii="Arial" w:eastAsia="Times New Roman" w:hAnsi="Arial" w:cs="Arial"/>
      <w:b/>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ind w:left="108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iPriority w:val="99"/>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7</TotalTime>
  <Pages>4</Pages>
  <Words>1571</Words>
  <Characters>8961</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2026-03-06T16:25:00Z</dcterms:created>
  <dcterms:modified xsi:type="dcterms:W3CDTF">2026-03-06T16:36:00Z</dcterms:modified>
</cp:coreProperties>
</file>