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B5A45" w14:textId="77777777" w:rsidR="00EE788A" w:rsidRDefault="00EE788A" w:rsidP="00EE788A">
      <w:pPr>
        <w:pStyle w:val="Heading1"/>
        <w:spacing w:before="0" w:after="600"/>
        <w:ind w:left="0" w:right="43"/>
        <w:jc w:val="left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A95BA30" wp14:editId="4D148FCA">
            <wp:extent cx="1956435" cy="468336"/>
            <wp:effectExtent l="0" t="0" r="0" b="1905"/>
            <wp:docPr id="723190840" name="Picture 2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190840" name="Picture 2" descr="A close-up of a logo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627" cy="485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2B7E5" w14:textId="77777777" w:rsidR="00EE788A" w:rsidRPr="00274584" w:rsidRDefault="00EE788A" w:rsidP="00EE788A">
      <w:pPr>
        <w:pStyle w:val="Heading1"/>
        <w:spacing w:before="0" w:line="360" w:lineRule="auto"/>
        <w:ind w:left="0" w:right="36"/>
        <w:jc w:val="left"/>
        <w:rPr>
          <w:rFonts w:ascii="Arial" w:hAnsi="Arial" w:cs="Arial"/>
          <w:b w:val="0"/>
          <w:bCs w:val="0"/>
          <w:color w:val="7F7F7F"/>
          <w:sz w:val="24"/>
          <w:szCs w:val="24"/>
        </w:rPr>
      </w:pPr>
      <w:r w:rsidRPr="00274584">
        <w:rPr>
          <w:rFonts w:ascii="Arial" w:hAnsi="Arial" w:cs="Arial"/>
          <w:b w:val="0"/>
          <w:bCs w:val="0"/>
          <w:color w:val="7F7F7F"/>
          <w:sz w:val="24"/>
          <w:szCs w:val="24"/>
        </w:rPr>
        <w:t>GUIDE SPECIFICATION</w:t>
      </w:r>
    </w:p>
    <w:p w14:paraId="7DEB1EE8" w14:textId="4E375C79" w:rsidR="00643BA1" w:rsidRPr="00B5474B" w:rsidRDefault="00643BA1" w:rsidP="00643BA1">
      <w:pPr>
        <w:rPr>
          <w:rFonts w:cs="Arial"/>
          <w:b/>
          <w:sz w:val="36"/>
          <w:szCs w:val="36"/>
        </w:rPr>
      </w:pPr>
      <w:r w:rsidRPr="00B5474B">
        <w:rPr>
          <w:rFonts w:cs="Arial"/>
          <w:b/>
          <w:sz w:val="36"/>
          <w:szCs w:val="36"/>
        </w:rPr>
        <w:t>PAC-4000 DRV - Reveal System</w:t>
      </w:r>
    </w:p>
    <w:p w14:paraId="31CC07B3" w14:textId="77777777" w:rsidR="00CA5EA2" w:rsidRDefault="00CA5EA2" w:rsidP="00CA5EA2">
      <w:pPr>
        <w:spacing w:line="230" w:lineRule="exact"/>
        <w:ind w:right="571"/>
        <w:rPr>
          <w:bCs/>
        </w:rPr>
      </w:pPr>
    </w:p>
    <w:p w14:paraId="7B502F9F" w14:textId="6F3C7897" w:rsidR="00CA5EA2" w:rsidRPr="003E17C1" w:rsidRDefault="00643BA1" w:rsidP="00CA5EA2">
      <w:pPr>
        <w:spacing w:line="230" w:lineRule="exact"/>
        <w:ind w:right="571"/>
        <w:rPr>
          <w:bCs/>
        </w:rPr>
      </w:pPr>
      <w:proofErr w:type="gramStart"/>
      <w:r>
        <w:rPr>
          <w:bCs/>
        </w:rPr>
        <w:t xml:space="preserve">October </w:t>
      </w:r>
      <w:r w:rsidR="00CA5EA2" w:rsidRPr="003E17C1">
        <w:rPr>
          <w:bCs/>
          <w:spacing w:val="-9"/>
        </w:rPr>
        <w:t xml:space="preserve"> </w:t>
      </w:r>
      <w:r w:rsidR="00CA5EA2" w:rsidRPr="003E17C1">
        <w:rPr>
          <w:bCs/>
          <w:spacing w:val="-4"/>
        </w:rPr>
        <w:t>2024</w:t>
      </w:r>
      <w:proofErr w:type="gramEnd"/>
    </w:p>
    <w:p w14:paraId="66127CF7" w14:textId="16196608" w:rsidR="00DF3900" w:rsidRPr="006233A9" w:rsidRDefault="00CA5EA2" w:rsidP="00DF3900">
      <w:pPr>
        <w:pStyle w:val="Heading2"/>
        <w:spacing w:before="231" w:line="480" w:lineRule="auto"/>
        <w:ind w:left="2738" w:hanging="2738"/>
      </w:pPr>
      <w:r w:rsidRPr="003E17C1">
        <w:rPr>
          <w:b w:val="0"/>
          <w:bCs w:val="0"/>
        </w:rPr>
        <w:t xml:space="preserve">SECTION </w:t>
      </w:r>
      <w:r w:rsidR="00643BA1" w:rsidRPr="00643BA1">
        <w:rPr>
          <w:b w:val="0"/>
          <w:bCs w:val="0"/>
        </w:rPr>
        <w:t xml:space="preserve">07 42 43 </w:t>
      </w:r>
      <w:r w:rsidRPr="003E17C1">
        <w:rPr>
          <w:b w:val="0"/>
          <w:bCs w:val="0"/>
        </w:rPr>
        <w:t xml:space="preserve">- </w:t>
      </w:r>
      <w:r w:rsidR="00DF3900" w:rsidRPr="00DF3900">
        <w:rPr>
          <w:b w:val="0"/>
          <w:bCs w:val="0"/>
        </w:rPr>
        <w:t>PREFORMED METAL SIDING, CONCEALED FASTENING</w:t>
      </w:r>
    </w:p>
    <w:p w14:paraId="3ED3EE77" w14:textId="059FAEE4" w:rsidR="00993AF2" w:rsidRPr="008F7428" w:rsidRDefault="00993AF2" w:rsidP="00993AF2">
      <w:pPr>
        <w:pStyle w:val="ARCATPart"/>
      </w:pPr>
      <w:r w:rsidRPr="004B69D4">
        <w:t>- GENERAL</w:t>
      </w:r>
    </w:p>
    <w:p w14:paraId="5E4E2C1A" w14:textId="3CF999FD" w:rsidR="00993AF2" w:rsidRPr="008F7428" w:rsidRDefault="00993AF2" w:rsidP="00993AF2">
      <w:pPr>
        <w:pStyle w:val="ARCATArticle"/>
      </w:pPr>
      <w:r w:rsidRPr="004B69D4">
        <w:t>SUMMARY</w:t>
      </w:r>
    </w:p>
    <w:p w14:paraId="21847478" w14:textId="77777777" w:rsidR="008F7428" w:rsidRDefault="00993AF2" w:rsidP="00993AF2">
      <w:pPr>
        <w:pStyle w:val="ARCATParagraph"/>
      </w:pPr>
      <w:r w:rsidRPr="004B69D4">
        <w:t>Section Includes:</w:t>
      </w:r>
    </w:p>
    <w:p w14:paraId="27AD6867" w14:textId="77777777" w:rsidR="008F7428" w:rsidRDefault="00993AF2" w:rsidP="00993AF2">
      <w:pPr>
        <w:pStyle w:val="ARCATSubPara"/>
      </w:pPr>
      <w:r w:rsidRPr="008F7428">
        <w:t>Wall panel assembly consisting of:</w:t>
      </w:r>
    </w:p>
    <w:p w14:paraId="37FD7E50" w14:textId="77777777" w:rsidR="008F7428" w:rsidRDefault="00993AF2" w:rsidP="00993AF2">
      <w:pPr>
        <w:pStyle w:val="ARCATSubSub1"/>
      </w:pPr>
      <w:r w:rsidRPr="008F7428">
        <w:t>Metal Composite Material (MCM)</w:t>
      </w:r>
    </w:p>
    <w:p w14:paraId="46C63148" w14:textId="77777777" w:rsidR="008F7428" w:rsidRDefault="00993AF2" w:rsidP="00993AF2">
      <w:pPr>
        <w:pStyle w:val="ARCATSubSub1"/>
      </w:pPr>
      <w:r w:rsidRPr="008F7428">
        <w:t>Installation System</w:t>
      </w:r>
    </w:p>
    <w:p w14:paraId="28C4164B" w14:textId="77777777" w:rsidR="008F7428" w:rsidRDefault="00993AF2" w:rsidP="00993AF2">
      <w:pPr>
        <w:pStyle w:val="ARCATSubSub1"/>
      </w:pPr>
      <w:r w:rsidRPr="008F7428">
        <w:t>Accessories</w:t>
      </w:r>
    </w:p>
    <w:p w14:paraId="584D9BE0" w14:textId="77777777" w:rsidR="008F7428" w:rsidRDefault="00993AF2" w:rsidP="00993AF2">
      <w:pPr>
        <w:pStyle w:val="ARCATSubPara"/>
      </w:pPr>
      <w:r w:rsidRPr="008F7428">
        <w:t>The extent of the wall panel assembly as indicated in these specifications</w:t>
      </w:r>
      <w:r w:rsidR="008F7428">
        <w:t xml:space="preserve"> </w:t>
      </w:r>
      <w:r w:rsidRPr="008F7428">
        <w:t>and in the drawings.</w:t>
      </w:r>
    </w:p>
    <w:p w14:paraId="64399D42" w14:textId="77777777" w:rsidR="008F7428" w:rsidRDefault="00993AF2" w:rsidP="00993AF2">
      <w:pPr>
        <w:pStyle w:val="ARCATParagraph"/>
      </w:pPr>
      <w:r w:rsidRPr="008F7428">
        <w:t>Related Sections:</w:t>
      </w:r>
    </w:p>
    <w:p w14:paraId="272BBDFF" w14:textId="4AD2F8BC" w:rsidR="008F7428" w:rsidRDefault="00993AF2" w:rsidP="00993AF2">
      <w:pPr>
        <w:pStyle w:val="ARCATSubPara"/>
      </w:pPr>
      <w:r w:rsidRPr="008F7428">
        <w:t>Section</w:t>
      </w:r>
      <w:r w:rsidR="008F7428">
        <w:t xml:space="preserve"> </w:t>
      </w:r>
      <w:r w:rsidRPr="008F7428">
        <w:t>05 10 00 - Structural Metal Framing</w:t>
      </w:r>
    </w:p>
    <w:p w14:paraId="449BF946" w14:textId="5B9E8376" w:rsidR="008F7428" w:rsidRDefault="00993AF2" w:rsidP="00993AF2">
      <w:pPr>
        <w:pStyle w:val="ARCATSubPara"/>
      </w:pPr>
      <w:r w:rsidRPr="008F7428">
        <w:t>Section</w:t>
      </w:r>
      <w:r w:rsidR="008F7428">
        <w:t xml:space="preserve"> </w:t>
      </w:r>
      <w:r w:rsidRPr="008F7428">
        <w:t>06 10 00 - Rough Carpentry</w:t>
      </w:r>
    </w:p>
    <w:p w14:paraId="6D5A9DE1" w14:textId="77777777" w:rsidR="008F7428" w:rsidRDefault="00993AF2" w:rsidP="00993AF2">
      <w:pPr>
        <w:pStyle w:val="ARCATSubPara"/>
      </w:pPr>
      <w:r w:rsidRPr="008F7428">
        <w:t>Section 07 20 00 - Thermal Protection</w:t>
      </w:r>
    </w:p>
    <w:p w14:paraId="1C87995A" w14:textId="77777777" w:rsidR="008F7428" w:rsidRDefault="00993AF2" w:rsidP="00993AF2">
      <w:pPr>
        <w:pStyle w:val="ARCATSubPara"/>
      </w:pPr>
      <w:r w:rsidRPr="008F7428">
        <w:t>Section 07 60 00 - Flashing and Sheet Metal</w:t>
      </w:r>
    </w:p>
    <w:p w14:paraId="721E5345" w14:textId="77777777" w:rsidR="008F7428" w:rsidRDefault="00993AF2" w:rsidP="00993AF2">
      <w:pPr>
        <w:pStyle w:val="ARCATSubPara"/>
      </w:pPr>
      <w:r w:rsidRPr="008F7428">
        <w:t>Section 07 90 00 - Joint Protection</w:t>
      </w:r>
    </w:p>
    <w:p w14:paraId="02A3446D" w14:textId="187C346E" w:rsidR="008F7428" w:rsidRDefault="00993AF2" w:rsidP="00993AF2">
      <w:pPr>
        <w:pStyle w:val="ARCATSubPara"/>
      </w:pPr>
      <w:r w:rsidRPr="008F7428">
        <w:t xml:space="preserve">Section 08 80 00 </w:t>
      </w:r>
      <w:r w:rsidR="008F7428">
        <w:t>–</w:t>
      </w:r>
      <w:r w:rsidRPr="008F7428">
        <w:t xml:space="preserve"> Glazing</w:t>
      </w:r>
    </w:p>
    <w:p w14:paraId="7D6E9FCA" w14:textId="079106B5" w:rsidR="008F7428" w:rsidRDefault="00993AF2" w:rsidP="00993AF2">
      <w:pPr>
        <w:pStyle w:val="ARCATSubPara"/>
      </w:pPr>
      <w:r w:rsidRPr="008F7428">
        <w:t>Section</w:t>
      </w:r>
      <w:r w:rsidR="008F7428">
        <w:t xml:space="preserve"> </w:t>
      </w:r>
      <w:r w:rsidRPr="008F7428">
        <w:t>08 40 00 - Entrances, Storefronts, And Curtain Walls</w:t>
      </w:r>
    </w:p>
    <w:p w14:paraId="11ED3BF4" w14:textId="77777777" w:rsidR="008F7428" w:rsidRDefault="00993AF2" w:rsidP="008F7428">
      <w:pPr>
        <w:pStyle w:val="ARCATSubPara"/>
      </w:pPr>
      <w:r w:rsidRPr="008F7428">
        <w:t xml:space="preserve">Section 08 50 00 – </w:t>
      </w:r>
      <w:proofErr w:type="spellStart"/>
      <w:r w:rsidRPr="008F7428">
        <w:t>Windows</w:t>
      </w:r>
      <w:proofErr w:type="spellEnd"/>
    </w:p>
    <w:p w14:paraId="0E78D0E8" w14:textId="180CA1DE" w:rsidR="00993AF2" w:rsidRPr="008F7428" w:rsidRDefault="00993AF2" w:rsidP="00993AF2">
      <w:pPr>
        <w:pStyle w:val="ARCATSubPara"/>
      </w:pPr>
      <w:r w:rsidRPr="008F7428">
        <w:t>Section 09 91 13 - Exterior Painting.</w:t>
      </w:r>
    </w:p>
    <w:p w14:paraId="47913739" w14:textId="303EBEE3" w:rsidR="00993AF2" w:rsidRPr="008F7428" w:rsidRDefault="00993AF2" w:rsidP="00993AF2">
      <w:pPr>
        <w:pStyle w:val="ARCATArticle"/>
      </w:pPr>
      <w:r w:rsidRPr="004B69D4">
        <w:t>REFERENCES</w:t>
      </w:r>
    </w:p>
    <w:p w14:paraId="432FA999" w14:textId="77777777" w:rsidR="00AA078C" w:rsidRDefault="00993AF2" w:rsidP="00993AF2">
      <w:pPr>
        <w:pStyle w:val="ARCATParagraph"/>
      </w:pPr>
      <w:r w:rsidRPr="004B69D4">
        <w:t>American Society for Testing and Materials (ASTM)</w:t>
      </w:r>
    </w:p>
    <w:p w14:paraId="032EBE37" w14:textId="16FDE558" w:rsidR="00AA078C" w:rsidRDefault="00993AF2" w:rsidP="00AA078C">
      <w:pPr>
        <w:pStyle w:val="ARCATSubPara"/>
        <w:tabs>
          <w:tab w:val="left" w:pos="3240"/>
        </w:tabs>
      </w:pPr>
      <w:r w:rsidRPr="00AA078C">
        <w:t>ASTM B117</w:t>
      </w:r>
      <w:r w:rsidRPr="00AA078C">
        <w:tab/>
        <w:t>Standard Practice for Operating Salt Spray (Fog) Apparatus</w:t>
      </w:r>
    </w:p>
    <w:p w14:paraId="6CDA9780" w14:textId="459417A8" w:rsidR="00AA078C" w:rsidRDefault="00993AF2" w:rsidP="00AA078C">
      <w:pPr>
        <w:pStyle w:val="ARCATSubPara"/>
        <w:tabs>
          <w:tab w:val="left" w:pos="3240"/>
        </w:tabs>
      </w:pPr>
      <w:r w:rsidRPr="00AA078C">
        <w:t>ASTM B137</w:t>
      </w:r>
      <w:r w:rsidRPr="00AA078C">
        <w:tab/>
        <w:t>Standard Test Method for Measurement of Coating Mass Pe</w:t>
      </w:r>
      <w:r w:rsidR="00F5751F">
        <w:t xml:space="preserve">r </w:t>
      </w:r>
      <w:r w:rsidRPr="00AA078C">
        <w:t>Unit</w:t>
      </w:r>
      <w:r w:rsidR="00F5751F">
        <w:tab/>
      </w:r>
      <w:r w:rsidRPr="00AA078C">
        <w:t>Area On Anodically Coated Aluminum</w:t>
      </w:r>
    </w:p>
    <w:p w14:paraId="13667C30" w14:textId="64357733" w:rsidR="00AA078C" w:rsidRDefault="00993AF2" w:rsidP="00AA078C">
      <w:pPr>
        <w:pStyle w:val="ARCATSubPara"/>
        <w:tabs>
          <w:tab w:val="left" w:pos="3240"/>
        </w:tabs>
      </w:pPr>
      <w:r w:rsidRPr="00AA078C">
        <w:t>ASTM B211</w:t>
      </w:r>
      <w:r w:rsidRPr="00AA078C">
        <w:tab/>
        <w:t>Standard Specification for Aluminum and Aluminum-Alloy Rolled</w:t>
      </w:r>
      <w:r w:rsidR="00AA078C">
        <w:tab/>
      </w:r>
      <w:r w:rsidR="00AA078C">
        <w:tab/>
      </w:r>
      <w:proofErr w:type="gramStart"/>
      <w:r w:rsidRPr="00AA078C">
        <w:t>Or</w:t>
      </w:r>
      <w:proofErr w:type="gramEnd"/>
      <w:r w:rsidRPr="00AA078C">
        <w:t xml:space="preserve"> Cold Finished Bar, Rod, And Wire</w:t>
      </w:r>
    </w:p>
    <w:p w14:paraId="467B72EC" w14:textId="5E5106F6" w:rsidR="00AA078C" w:rsidRDefault="00993AF2" w:rsidP="00AA078C">
      <w:pPr>
        <w:pStyle w:val="ARCATSubPara"/>
        <w:tabs>
          <w:tab w:val="left" w:pos="3240"/>
        </w:tabs>
      </w:pPr>
      <w:r w:rsidRPr="00AA078C">
        <w:t>ASTM B680</w:t>
      </w:r>
      <w:r w:rsidRPr="00AA078C">
        <w:tab/>
        <w:t xml:space="preserve">Standard Test Method for Seal Quality of Anodic Coatings </w:t>
      </w:r>
      <w:proofErr w:type="gramStart"/>
      <w:r w:rsidRPr="00AA078C">
        <w:t>On</w:t>
      </w:r>
      <w:proofErr w:type="gramEnd"/>
      <w:r w:rsidR="00AA078C">
        <w:tab/>
      </w:r>
      <w:r w:rsidR="00AA078C">
        <w:tab/>
      </w:r>
      <w:r w:rsidRPr="00AA078C">
        <w:t xml:space="preserve">Aluminum </w:t>
      </w:r>
      <w:proofErr w:type="gramStart"/>
      <w:r w:rsidRPr="00AA078C">
        <w:t>By</w:t>
      </w:r>
      <w:proofErr w:type="gramEnd"/>
      <w:r w:rsidRPr="00AA078C">
        <w:t xml:space="preserve"> Acid Dissolution</w:t>
      </w:r>
    </w:p>
    <w:p w14:paraId="1DFDA65D" w14:textId="7A7CC1E3" w:rsidR="00AA078C" w:rsidRDefault="00993AF2" w:rsidP="00AA078C">
      <w:pPr>
        <w:pStyle w:val="ARCATSubPara"/>
        <w:tabs>
          <w:tab w:val="left" w:pos="3240"/>
        </w:tabs>
      </w:pPr>
      <w:r w:rsidRPr="004B69D4">
        <w:t>ASTM C267</w:t>
      </w:r>
      <w:r w:rsidRPr="004B69D4">
        <w:tab/>
        <w:t xml:space="preserve">Standard Test Methods for Chemical Resistance of </w:t>
      </w:r>
      <w:proofErr w:type="spellStart"/>
      <w:proofErr w:type="gramStart"/>
      <w:r w:rsidRPr="004B69D4">
        <w:t>Mortars,Grouts</w:t>
      </w:r>
      <w:proofErr w:type="spellEnd"/>
      <w:proofErr w:type="gramEnd"/>
      <w:r w:rsidRPr="004B69D4">
        <w:t>,</w:t>
      </w:r>
      <w:r w:rsidR="00F5751F">
        <w:tab/>
      </w:r>
      <w:r w:rsidRPr="00AA078C">
        <w:t xml:space="preserve">And Monolithic </w:t>
      </w:r>
      <w:proofErr w:type="spellStart"/>
      <w:r w:rsidRPr="00AA078C">
        <w:t>Surfacings</w:t>
      </w:r>
      <w:proofErr w:type="spellEnd"/>
      <w:r w:rsidRPr="00AA078C">
        <w:t xml:space="preserve"> and Polymer Concretes</w:t>
      </w:r>
    </w:p>
    <w:p w14:paraId="3D56E39C" w14:textId="0843C60E" w:rsidR="00AA078C" w:rsidRDefault="00993AF2" w:rsidP="00AA078C">
      <w:pPr>
        <w:pStyle w:val="ARCATSubPara"/>
        <w:tabs>
          <w:tab w:val="left" w:pos="3240"/>
        </w:tabs>
      </w:pPr>
      <w:r w:rsidRPr="00AA078C">
        <w:t>ASTM C297</w:t>
      </w:r>
      <w:r w:rsidRPr="00AA078C">
        <w:tab/>
        <w:t xml:space="preserve">Standard Test Method for Flatwise Tensile Strength </w:t>
      </w:r>
      <w:proofErr w:type="gramStart"/>
      <w:r w:rsidRPr="00AA078C">
        <w:t>Of</w:t>
      </w:r>
      <w:proofErr w:type="gramEnd"/>
      <w:r w:rsidR="00AA078C">
        <w:t xml:space="preserve"> </w:t>
      </w:r>
      <w:r w:rsidRPr="00AA078C">
        <w:t>Sandwich</w:t>
      </w:r>
      <w:r w:rsidR="00AA078C">
        <w:tab/>
      </w:r>
      <w:r w:rsidRPr="00AA078C">
        <w:t>Construction</w:t>
      </w:r>
    </w:p>
    <w:p w14:paraId="78D5FF20" w14:textId="5DDB0161" w:rsidR="00AA078C" w:rsidRDefault="00993AF2" w:rsidP="00AA078C">
      <w:pPr>
        <w:pStyle w:val="ARCATSubPara"/>
        <w:tabs>
          <w:tab w:val="left" w:pos="3240"/>
        </w:tabs>
      </w:pPr>
      <w:r w:rsidRPr="00AA078C">
        <w:t>ASTM C1371</w:t>
      </w:r>
      <w:r w:rsidRPr="00AA078C">
        <w:tab/>
        <w:t>Standard Test Method for Determination of Emittance of</w:t>
      </w:r>
      <w:r w:rsidR="00AA078C">
        <w:t xml:space="preserve"> </w:t>
      </w:r>
      <w:r w:rsidRPr="00AA078C">
        <w:t>Materials</w:t>
      </w:r>
      <w:r w:rsidR="00AA078C">
        <w:tab/>
      </w:r>
      <w:r w:rsidRPr="00AA078C">
        <w:t>Near Room Temperature Using Portable</w:t>
      </w:r>
      <w:r w:rsidR="00AA078C">
        <w:t xml:space="preserve"> </w:t>
      </w:r>
      <w:proofErr w:type="spellStart"/>
      <w:r w:rsidRPr="00AA078C">
        <w:t>Emissometers</w:t>
      </w:r>
      <w:proofErr w:type="spellEnd"/>
    </w:p>
    <w:p w14:paraId="68607A07" w14:textId="77777777" w:rsidR="00AA078C" w:rsidRDefault="00993AF2" w:rsidP="00AA078C">
      <w:pPr>
        <w:pStyle w:val="ARCATSubPara"/>
        <w:tabs>
          <w:tab w:val="left" w:pos="3240"/>
        </w:tabs>
      </w:pPr>
      <w:r w:rsidRPr="00AA078C">
        <w:t>ASTM D523</w:t>
      </w:r>
      <w:r w:rsidRPr="00AA078C">
        <w:tab/>
        <w:t>Standard Test Method for Specular Gloss</w:t>
      </w:r>
    </w:p>
    <w:p w14:paraId="1B9A84B2" w14:textId="29376FD9" w:rsidR="00AA078C" w:rsidRDefault="00993AF2" w:rsidP="00AA078C">
      <w:pPr>
        <w:pStyle w:val="ARCATSubPara"/>
        <w:tabs>
          <w:tab w:val="left" w:pos="3240"/>
        </w:tabs>
      </w:pPr>
      <w:r w:rsidRPr="00AA078C">
        <w:t>ASTM D635</w:t>
      </w:r>
      <w:r w:rsidRPr="00AA078C">
        <w:tab/>
        <w:t xml:space="preserve">Standard Test Method for Rate of Burning And/or Extent </w:t>
      </w:r>
      <w:proofErr w:type="gramStart"/>
      <w:r w:rsidRPr="00AA078C">
        <w:t>And</w:t>
      </w:r>
      <w:proofErr w:type="gramEnd"/>
      <w:r w:rsidR="00F5751F">
        <w:t xml:space="preserve"> </w:t>
      </w:r>
      <w:r w:rsidRPr="00AA078C">
        <w:t>Time</w:t>
      </w:r>
      <w:r w:rsidR="00F5751F">
        <w:tab/>
      </w:r>
      <w:proofErr w:type="gramStart"/>
      <w:r w:rsidRPr="00AA078C">
        <w:t>Of</w:t>
      </w:r>
      <w:proofErr w:type="gramEnd"/>
      <w:r w:rsidRPr="00AA078C">
        <w:t xml:space="preserve"> Burning of Plastics in A Horizontal Position</w:t>
      </w:r>
    </w:p>
    <w:p w14:paraId="6A13388D" w14:textId="71689250" w:rsidR="00AA078C" w:rsidRDefault="00993AF2" w:rsidP="00AA078C">
      <w:pPr>
        <w:pStyle w:val="ARCATSubPara"/>
        <w:tabs>
          <w:tab w:val="left" w:pos="3240"/>
        </w:tabs>
      </w:pPr>
      <w:r w:rsidRPr="00AA078C">
        <w:t>ASTM D714</w:t>
      </w:r>
      <w:r w:rsidRPr="00AA078C">
        <w:tab/>
        <w:t>Standard Test Method for Evaluating Degree of Blistering of</w:t>
      </w:r>
      <w:r w:rsidR="00AA078C">
        <w:tab/>
      </w:r>
      <w:r w:rsidRPr="00AA078C">
        <w:t>Paints</w:t>
      </w:r>
    </w:p>
    <w:p w14:paraId="66F1DD60" w14:textId="48560B25" w:rsidR="00AA078C" w:rsidRDefault="00993AF2" w:rsidP="00AA078C">
      <w:pPr>
        <w:pStyle w:val="ARCATSubPara"/>
        <w:tabs>
          <w:tab w:val="left" w:pos="3240"/>
        </w:tabs>
      </w:pPr>
      <w:r w:rsidRPr="00AA078C">
        <w:t>ASTM D968</w:t>
      </w:r>
      <w:r w:rsidRPr="00AA078C">
        <w:tab/>
        <w:t>Standard Test Methods for Abrasion Resistance of Organic</w:t>
      </w:r>
      <w:r w:rsidR="00F5751F">
        <w:t xml:space="preserve"> </w:t>
      </w:r>
      <w:r w:rsidRPr="00AA078C">
        <w:t>Coatings</w:t>
      </w:r>
      <w:r w:rsidR="00F5751F">
        <w:tab/>
      </w:r>
      <w:proofErr w:type="gramStart"/>
      <w:r w:rsidRPr="00AA078C">
        <w:t>By</w:t>
      </w:r>
      <w:proofErr w:type="gramEnd"/>
      <w:r w:rsidRPr="00AA078C">
        <w:t xml:space="preserve"> Falling Abrasive</w:t>
      </w:r>
    </w:p>
    <w:p w14:paraId="4F929BEE" w14:textId="758A2DB3" w:rsidR="00AA078C" w:rsidRDefault="00993AF2" w:rsidP="00AA078C">
      <w:pPr>
        <w:pStyle w:val="ARCATSubPara"/>
        <w:tabs>
          <w:tab w:val="left" w:pos="3240"/>
        </w:tabs>
      </w:pPr>
      <w:r w:rsidRPr="00AA078C">
        <w:t>ASTM D1308</w:t>
      </w:r>
      <w:r w:rsidRPr="00AA078C">
        <w:tab/>
        <w:t>Standard Test Method for Effect of Household Chemicals on</w:t>
      </w:r>
      <w:r w:rsidR="00AA078C">
        <w:tab/>
      </w:r>
      <w:r w:rsidRPr="00AA078C">
        <w:t>Clear</w:t>
      </w:r>
      <w:r w:rsidR="00F5751F">
        <w:lastRenderedPageBreak/>
        <w:tab/>
      </w:r>
      <w:proofErr w:type="gramStart"/>
      <w:r w:rsidRPr="00AA078C">
        <w:t>And</w:t>
      </w:r>
      <w:proofErr w:type="gramEnd"/>
      <w:r w:rsidRPr="00AA078C">
        <w:t xml:space="preserve"> Pigmented Organic Finishes</w:t>
      </w:r>
    </w:p>
    <w:p w14:paraId="5861E937" w14:textId="77777777" w:rsidR="00AA078C" w:rsidRDefault="00993AF2" w:rsidP="00AA078C">
      <w:pPr>
        <w:pStyle w:val="ARCATSubPara"/>
        <w:tabs>
          <w:tab w:val="left" w:pos="3240"/>
        </w:tabs>
      </w:pPr>
      <w:r w:rsidRPr="00AA078C">
        <w:t>ASTM D1781</w:t>
      </w:r>
      <w:r w:rsidRPr="00AA078C">
        <w:tab/>
        <w:t>Standard Test Method for Climbing Drum Peel for Adhesives</w:t>
      </w:r>
    </w:p>
    <w:p w14:paraId="0DD96486" w14:textId="6D5D9D98" w:rsidR="00AA078C" w:rsidRDefault="00993AF2" w:rsidP="00AA078C">
      <w:pPr>
        <w:pStyle w:val="ARCATSubPara"/>
        <w:tabs>
          <w:tab w:val="left" w:pos="3240"/>
        </w:tabs>
      </w:pPr>
      <w:r w:rsidRPr="00AA078C">
        <w:t>ASTM D1929</w:t>
      </w:r>
      <w:r w:rsidRPr="00AA078C">
        <w:tab/>
        <w:t>Standard Test Method for Determining Ignition Temperature</w:t>
      </w:r>
      <w:r w:rsidR="00F5751F">
        <w:t xml:space="preserve"> </w:t>
      </w:r>
      <w:proofErr w:type="gramStart"/>
      <w:r w:rsidRPr="00AA078C">
        <w:t>Of</w:t>
      </w:r>
      <w:proofErr w:type="gramEnd"/>
      <w:r w:rsidR="00F5751F">
        <w:tab/>
      </w:r>
      <w:r w:rsidRPr="00AA078C">
        <w:t>Plastics</w:t>
      </w:r>
    </w:p>
    <w:p w14:paraId="3D5678AC" w14:textId="6143FCB1" w:rsidR="00AA078C" w:rsidRDefault="00993AF2" w:rsidP="00AA078C">
      <w:pPr>
        <w:pStyle w:val="ARCATSubPara"/>
        <w:tabs>
          <w:tab w:val="left" w:pos="3240"/>
        </w:tabs>
      </w:pPr>
      <w:r w:rsidRPr="00AA078C">
        <w:t>ASTM D2244</w:t>
      </w:r>
      <w:r w:rsidRPr="00AA078C">
        <w:tab/>
        <w:t xml:space="preserve">Standard Practice for Calculation of Color Tolerances </w:t>
      </w:r>
      <w:proofErr w:type="gramStart"/>
      <w:r w:rsidRPr="00AA078C">
        <w:t>And</w:t>
      </w:r>
      <w:proofErr w:type="gramEnd"/>
      <w:r w:rsidR="00AA078C">
        <w:t xml:space="preserve"> </w:t>
      </w:r>
      <w:r w:rsidRPr="00AA078C">
        <w:t>Color</w:t>
      </w:r>
      <w:r w:rsidR="00AA078C">
        <w:tab/>
      </w:r>
      <w:r w:rsidR="00AA078C">
        <w:tab/>
      </w:r>
      <w:r w:rsidRPr="00AA078C">
        <w:t>Differences from Instrumentally Measured Color</w:t>
      </w:r>
      <w:r w:rsidR="00AA078C">
        <w:t xml:space="preserve"> </w:t>
      </w:r>
      <w:r w:rsidRPr="00AA078C">
        <w:t>Coordinates</w:t>
      </w:r>
    </w:p>
    <w:p w14:paraId="173565BE" w14:textId="66CD3310" w:rsidR="00AA078C" w:rsidRDefault="00993AF2" w:rsidP="00AA078C">
      <w:pPr>
        <w:pStyle w:val="ARCATSubPara"/>
        <w:tabs>
          <w:tab w:val="left" w:pos="3240"/>
        </w:tabs>
      </w:pPr>
      <w:r w:rsidRPr="00AA078C">
        <w:t>ASTM D2247</w:t>
      </w:r>
      <w:r w:rsidRPr="00AA078C">
        <w:tab/>
        <w:t>Standard Practice for Testing Water Resistance of Coatings In</w:t>
      </w:r>
      <w:r w:rsidR="00AA078C">
        <w:tab/>
      </w:r>
      <w:r w:rsidR="00AA078C">
        <w:tab/>
      </w:r>
      <w:r w:rsidRPr="00AA078C">
        <w:t>100%</w:t>
      </w:r>
      <w:r w:rsidR="00AA078C">
        <w:t xml:space="preserve"> </w:t>
      </w:r>
      <w:r w:rsidRPr="00AA078C">
        <w:t>Relative Humidity</w:t>
      </w:r>
    </w:p>
    <w:p w14:paraId="61C78A0E" w14:textId="77777777" w:rsidR="00AA078C" w:rsidRDefault="00993AF2" w:rsidP="00AA078C">
      <w:pPr>
        <w:pStyle w:val="ARCATSubPara"/>
        <w:tabs>
          <w:tab w:val="left" w:pos="3240"/>
        </w:tabs>
      </w:pPr>
      <w:r w:rsidRPr="00AA078C">
        <w:t>ASTM D2248</w:t>
      </w:r>
      <w:r w:rsidRPr="00AA078C">
        <w:tab/>
        <w:t>Standard Practice for Detergent Resistance of Organic Finishes</w:t>
      </w:r>
    </w:p>
    <w:p w14:paraId="4F7E0CBD" w14:textId="79A7B9FA" w:rsidR="00AA078C" w:rsidRDefault="00993AF2" w:rsidP="00AA078C">
      <w:pPr>
        <w:pStyle w:val="ARCATSubPara"/>
        <w:tabs>
          <w:tab w:val="left" w:pos="3240"/>
        </w:tabs>
      </w:pPr>
      <w:r w:rsidRPr="00AA078C">
        <w:t>ASTM D2794</w:t>
      </w:r>
      <w:r w:rsidRPr="00AA078C">
        <w:tab/>
        <w:t>Standard Test Method for Resistance of Organic Coatings to The</w:t>
      </w:r>
      <w:r w:rsidR="00AA078C">
        <w:tab/>
      </w:r>
      <w:r w:rsidR="00AA078C">
        <w:tab/>
      </w:r>
      <w:r w:rsidRPr="00AA078C">
        <w:t xml:space="preserve">Effects </w:t>
      </w:r>
      <w:proofErr w:type="gramStart"/>
      <w:r w:rsidRPr="00AA078C">
        <w:t>Of</w:t>
      </w:r>
      <w:proofErr w:type="gramEnd"/>
      <w:r w:rsidRPr="00AA078C">
        <w:t xml:space="preserve"> Rapid Deformation (Impact)</w:t>
      </w:r>
    </w:p>
    <w:p w14:paraId="0F1D2A84" w14:textId="77777777" w:rsidR="00AA078C" w:rsidRDefault="00993AF2" w:rsidP="00AA078C">
      <w:pPr>
        <w:pStyle w:val="ARCATSubPara"/>
        <w:tabs>
          <w:tab w:val="left" w:pos="3240"/>
        </w:tabs>
      </w:pPr>
      <w:r w:rsidRPr="00AA078C">
        <w:t>ASTM D3359</w:t>
      </w:r>
      <w:r w:rsidRPr="00AA078C">
        <w:tab/>
        <w:t>Standard Test Methods for Measuring Adhesion by Tape Test</w:t>
      </w:r>
    </w:p>
    <w:p w14:paraId="4E0E3380" w14:textId="77777777" w:rsidR="00AA078C" w:rsidRDefault="00993AF2" w:rsidP="00AA078C">
      <w:pPr>
        <w:pStyle w:val="ARCATSubPara"/>
        <w:tabs>
          <w:tab w:val="left" w:pos="3240"/>
        </w:tabs>
      </w:pPr>
      <w:r w:rsidRPr="00AA078C">
        <w:t>ASTM D3363</w:t>
      </w:r>
      <w:r w:rsidRPr="00AA078C">
        <w:tab/>
        <w:t>Standard Test Method for Film Hardness by Pencil Test</w:t>
      </w:r>
    </w:p>
    <w:p w14:paraId="3FF7ECFA" w14:textId="77777777" w:rsidR="00AA078C" w:rsidRDefault="00993AF2" w:rsidP="00AA078C">
      <w:pPr>
        <w:pStyle w:val="ARCATSubPara"/>
        <w:tabs>
          <w:tab w:val="left" w:pos="3240"/>
        </w:tabs>
      </w:pPr>
      <w:r w:rsidRPr="00AA078C">
        <w:t>ASTM D4145</w:t>
      </w:r>
      <w:r w:rsidRPr="00AA078C">
        <w:tab/>
        <w:t xml:space="preserve">Standard Test Method for Coating Flexibility of </w:t>
      </w:r>
      <w:proofErr w:type="spellStart"/>
      <w:r w:rsidRPr="00AA078C">
        <w:t>Prepainted</w:t>
      </w:r>
      <w:proofErr w:type="spellEnd"/>
      <w:r w:rsidRPr="00AA078C">
        <w:t xml:space="preserve"> Sheet</w:t>
      </w:r>
    </w:p>
    <w:p w14:paraId="117B25C9" w14:textId="5A240A69" w:rsidR="00AA078C" w:rsidRDefault="00993AF2" w:rsidP="00AA078C">
      <w:pPr>
        <w:pStyle w:val="ARCATSubPara"/>
        <w:tabs>
          <w:tab w:val="left" w:pos="3240"/>
        </w:tabs>
      </w:pPr>
      <w:r w:rsidRPr="00AA078C">
        <w:t>ASTM D4214</w:t>
      </w:r>
      <w:r w:rsidRPr="00AA078C">
        <w:tab/>
        <w:t>Standard Test Methods for Evaluating the Degree of Chalking</w:t>
      </w:r>
      <w:r w:rsidR="00AA078C">
        <w:tab/>
      </w:r>
      <w:r w:rsidR="00AA078C">
        <w:tab/>
      </w:r>
      <w:proofErr w:type="gramStart"/>
      <w:r w:rsidRPr="00AA078C">
        <w:t>Of</w:t>
      </w:r>
      <w:proofErr w:type="gramEnd"/>
      <w:r w:rsidRPr="00AA078C">
        <w:t xml:space="preserve"> Exterior Paint Films</w:t>
      </w:r>
    </w:p>
    <w:p w14:paraId="4F1F19CE" w14:textId="042A9389" w:rsidR="00AA078C" w:rsidRDefault="00993AF2" w:rsidP="00AA078C">
      <w:pPr>
        <w:pStyle w:val="ARCATSubPara"/>
        <w:tabs>
          <w:tab w:val="left" w:pos="3240"/>
        </w:tabs>
      </w:pPr>
      <w:r w:rsidRPr="00AA078C">
        <w:t>ASTM D5420</w:t>
      </w:r>
      <w:r w:rsidRPr="00AA078C">
        <w:tab/>
        <w:t>Standard Test Method for Impact Resistance of Flat, Rigid</w:t>
      </w:r>
      <w:r w:rsidR="00AA078C">
        <w:tab/>
      </w:r>
      <w:r w:rsidR="00AA078C">
        <w:tab/>
      </w:r>
      <w:r w:rsidR="00AA078C">
        <w:tab/>
      </w:r>
      <w:r w:rsidRPr="00AA078C">
        <w:t xml:space="preserve">Plastic Specimen by Means of </w:t>
      </w:r>
      <w:proofErr w:type="gramStart"/>
      <w:r w:rsidRPr="00AA078C">
        <w:t>A</w:t>
      </w:r>
      <w:proofErr w:type="gramEnd"/>
      <w:r w:rsidRPr="00AA078C">
        <w:t xml:space="preserve"> Striker Impacted </w:t>
      </w:r>
      <w:proofErr w:type="gramStart"/>
      <w:r w:rsidRPr="00AA078C">
        <w:t>By</w:t>
      </w:r>
      <w:proofErr w:type="gramEnd"/>
      <w:r w:rsidRPr="00AA078C">
        <w:t xml:space="preserve"> </w:t>
      </w:r>
      <w:proofErr w:type="gramStart"/>
      <w:r w:rsidRPr="00AA078C">
        <w:t>A</w:t>
      </w:r>
      <w:proofErr w:type="gramEnd"/>
      <w:r w:rsidR="00AA078C">
        <w:t xml:space="preserve"> </w:t>
      </w:r>
      <w:r w:rsidRPr="00AA078C">
        <w:t>Falling</w:t>
      </w:r>
      <w:r w:rsidR="00AA078C">
        <w:tab/>
      </w:r>
      <w:r w:rsidR="00AA078C">
        <w:tab/>
      </w:r>
      <w:r w:rsidRPr="00AA078C">
        <w:t>Weight (Gardner Impact)</w:t>
      </w:r>
    </w:p>
    <w:p w14:paraId="77474753" w14:textId="3C0E4F28" w:rsidR="00993AF2" w:rsidRPr="00AA078C" w:rsidRDefault="00993AF2" w:rsidP="00F5751F">
      <w:pPr>
        <w:pStyle w:val="ARCATSubPara"/>
        <w:tabs>
          <w:tab w:val="left" w:pos="3240"/>
        </w:tabs>
      </w:pPr>
      <w:r w:rsidRPr="00AA078C">
        <w:t>ASTM E84</w:t>
      </w:r>
      <w:r w:rsidRPr="00AA078C">
        <w:tab/>
        <w:t>Standard Test Method for Surface Burning Characteristics</w:t>
      </w:r>
      <w:r w:rsidR="00AA078C">
        <w:t xml:space="preserve"> </w:t>
      </w:r>
      <w:proofErr w:type="gramStart"/>
      <w:r w:rsidRPr="00AA078C">
        <w:t>Of</w:t>
      </w:r>
      <w:proofErr w:type="gramEnd"/>
      <w:r w:rsidR="00F5751F">
        <w:tab/>
      </w:r>
      <w:r w:rsidRPr="00AA078C">
        <w:t>Building</w:t>
      </w:r>
      <w:r w:rsidR="00F5751F">
        <w:t xml:space="preserve"> </w:t>
      </w:r>
      <w:r w:rsidRPr="00AA078C">
        <w:t>Materials</w:t>
      </w:r>
    </w:p>
    <w:p w14:paraId="2215B6E7" w14:textId="5495345B" w:rsidR="00993AF2" w:rsidRPr="00AA078C" w:rsidRDefault="00993AF2" w:rsidP="00AA078C">
      <w:pPr>
        <w:pStyle w:val="ARCATSubPara"/>
        <w:tabs>
          <w:tab w:val="left" w:pos="3240"/>
        </w:tabs>
      </w:pPr>
      <w:r w:rsidRPr="004B69D4">
        <w:t>ASTM E283</w:t>
      </w:r>
      <w:r w:rsidRPr="004B69D4">
        <w:tab/>
        <w:t>Standard Test Method for Determining Rate of Air Leakage</w:t>
      </w:r>
      <w:r w:rsidR="00F5751F">
        <w:t xml:space="preserve"> </w:t>
      </w:r>
      <w:r w:rsidRPr="00AA078C">
        <w:t>Through</w:t>
      </w:r>
      <w:r w:rsidR="00F5751F">
        <w:tab/>
      </w:r>
      <w:r w:rsidRPr="00AA078C">
        <w:t>Exterior Windows, Curtain Walls, And Doors Under</w:t>
      </w:r>
      <w:r w:rsidR="00F5751F">
        <w:t xml:space="preserve"> </w:t>
      </w:r>
      <w:r w:rsidRPr="00AA078C">
        <w:t>Specified</w:t>
      </w:r>
      <w:r w:rsidR="00F5751F">
        <w:tab/>
      </w:r>
      <w:r w:rsidRPr="00AA078C">
        <w:t>Pressure Differences Across the Specimen</w:t>
      </w:r>
    </w:p>
    <w:p w14:paraId="3B1D2209" w14:textId="2C35012E" w:rsidR="00993AF2" w:rsidRPr="00AA078C" w:rsidRDefault="00993AF2" w:rsidP="00AA078C">
      <w:pPr>
        <w:pStyle w:val="ARCATSubPara"/>
        <w:tabs>
          <w:tab w:val="left" w:pos="3240"/>
        </w:tabs>
      </w:pPr>
      <w:r w:rsidRPr="004B69D4">
        <w:t>ASTM E330</w:t>
      </w:r>
      <w:r w:rsidRPr="004B69D4">
        <w:tab/>
        <w:t>Standard Test Method for Structural Performance of Exterior</w:t>
      </w:r>
      <w:r w:rsidR="00F5751F">
        <w:tab/>
      </w:r>
      <w:r w:rsidRPr="00AA078C">
        <w:t>Windows,</w:t>
      </w:r>
      <w:r w:rsidR="00F5751F" w:rsidRPr="00AA078C">
        <w:t xml:space="preserve"> </w:t>
      </w:r>
      <w:r w:rsidRPr="00AA078C">
        <w:t>Doors, Skylights and Curtain Walls by Uniform</w:t>
      </w:r>
      <w:r w:rsidR="00AA078C" w:rsidRPr="00AA078C">
        <w:t xml:space="preserve"> </w:t>
      </w:r>
      <w:r w:rsidRPr="00AA078C">
        <w:t>Static Air</w:t>
      </w:r>
      <w:r w:rsidR="00AA078C">
        <w:tab/>
      </w:r>
      <w:r w:rsidR="00AA078C">
        <w:tab/>
      </w:r>
      <w:r w:rsidRPr="00AA078C">
        <w:t>Pressure Difference</w:t>
      </w:r>
    </w:p>
    <w:p w14:paraId="1E278C07" w14:textId="554A54C0" w:rsidR="00993AF2" w:rsidRPr="00AA078C" w:rsidRDefault="00993AF2" w:rsidP="00AA078C">
      <w:pPr>
        <w:pStyle w:val="ARCATSubPara"/>
        <w:tabs>
          <w:tab w:val="left" w:pos="3240"/>
        </w:tabs>
      </w:pPr>
      <w:r w:rsidRPr="004B69D4">
        <w:t>ASTM E331</w:t>
      </w:r>
      <w:r w:rsidRPr="004B69D4">
        <w:tab/>
        <w:t>Standard Test Method for Water Penetration of Exterio</w:t>
      </w:r>
      <w:r w:rsidR="00F5751F">
        <w:t>r</w:t>
      </w:r>
      <w:r w:rsidR="00F5751F">
        <w:tab/>
      </w:r>
      <w:proofErr w:type="spellStart"/>
      <w:proofErr w:type="gramStart"/>
      <w:r w:rsidRPr="00AA078C">
        <w:t>Windows,Skylights</w:t>
      </w:r>
      <w:proofErr w:type="spellEnd"/>
      <w:proofErr w:type="gramEnd"/>
      <w:r w:rsidRPr="00AA078C">
        <w:t>, Doors, And Curtain Walls by Uniform</w:t>
      </w:r>
      <w:r w:rsidR="00F5751F">
        <w:t xml:space="preserve"> </w:t>
      </w:r>
      <w:r w:rsidRPr="00AA078C">
        <w:t>Static Air</w:t>
      </w:r>
      <w:r w:rsidR="00F5751F">
        <w:tab/>
      </w:r>
      <w:r w:rsidRPr="00AA078C">
        <w:t>Pressure Difference</w:t>
      </w:r>
    </w:p>
    <w:p w14:paraId="7E63D9A0" w14:textId="1FA22E62" w:rsidR="00993AF2" w:rsidRPr="004B69D4" w:rsidRDefault="00993AF2" w:rsidP="00AA078C">
      <w:pPr>
        <w:pStyle w:val="ARCATSubPara"/>
        <w:tabs>
          <w:tab w:val="left" w:pos="3240"/>
        </w:tabs>
      </w:pPr>
      <w:r w:rsidRPr="004B69D4">
        <w:t>ASTM E903</w:t>
      </w:r>
      <w:r w:rsidRPr="004B69D4">
        <w:tab/>
        <w:t xml:space="preserve">Standard Test Method for Solar Absorptance, Reflectance </w:t>
      </w:r>
      <w:proofErr w:type="gramStart"/>
      <w:r w:rsidRPr="004B69D4">
        <w:t>And</w:t>
      </w:r>
      <w:proofErr w:type="gramEnd"/>
      <w:r w:rsidR="00AA078C">
        <w:tab/>
      </w:r>
      <w:r w:rsidRPr="004B69D4">
        <w:t xml:space="preserve">Transmittance </w:t>
      </w:r>
      <w:proofErr w:type="gramStart"/>
      <w:r w:rsidRPr="004B69D4">
        <w:t>Of</w:t>
      </w:r>
      <w:proofErr w:type="gramEnd"/>
      <w:r w:rsidRPr="004B69D4">
        <w:t xml:space="preserve"> Materials Using Integrated Spheres</w:t>
      </w:r>
    </w:p>
    <w:p w14:paraId="6F3C755D" w14:textId="77777777" w:rsidR="00AA078C" w:rsidRDefault="00993AF2" w:rsidP="00AA078C">
      <w:pPr>
        <w:pStyle w:val="ARCATParagraph"/>
        <w:tabs>
          <w:tab w:val="left" w:pos="3240"/>
        </w:tabs>
      </w:pPr>
      <w:r w:rsidRPr="004B69D4">
        <w:t>American Architectural Manufacturers Association (AAMA)</w:t>
      </w:r>
    </w:p>
    <w:p w14:paraId="27F6EEE1" w14:textId="648802BF" w:rsidR="00AA078C" w:rsidRDefault="00993AF2" w:rsidP="00AA078C">
      <w:pPr>
        <w:pStyle w:val="ARCATSubPara"/>
        <w:tabs>
          <w:tab w:val="left" w:pos="3240"/>
        </w:tabs>
      </w:pPr>
      <w:r w:rsidRPr="00AA078C">
        <w:t>AAMA 2605</w:t>
      </w:r>
      <w:r w:rsidRPr="00AA078C">
        <w:tab/>
        <w:t>Voluntary Specification, Performance Requirements and Test</w:t>
      </w:r>
      <w:r w:rsidR="00AA078C">
        <w:tab/>
      </w:r>
      <w:r w:rsidR="00AA078C">
        <w:tab/>
      </w:r>
      <w:r w:rsidRPr="00AA078C">
        <w:t xml:space="preserve">Procedures </w:t>
      </w:r>
      <w:proofErr w:type="gramStart"/>
      <w:r w:rsidRPr="00AA078C">
        <w:t>For</w:t>
      </w:r>
      <w:proofErr w:type="gramEnd"/>
      <w:r w:rsidRPr="00AA078C">
        <w:t xml:space="preserve"> Superior Performing Organic Coatings </w:t>
      </w:r>
      <w:proofErr w:type="gramStart"/>
      <w:r w:rsidRPr="00AA078C">
        <w:t>On</w:t>
      </w:r>
      <w:proofErr w:type="gramEnd"/>
      <w:r w:rsidR="00AA078C">
        <w:tab/>
      </w:r>
      <w:r w:rsidR="00AA078C">
        <w:tab/>
      </w:r>
      <w:r w:rsidR="00AA078C">
        <w:tab/>
      </w:r>
      <w:r w:rsidRPr="00AA078C">
        <w:t>Aluminum Extrusions and Panels.</w:t>
      </w:r>
    </w:p>
    <w:p w14:paraId="16ED930A" w14:textId="77777777" w:rsidR="00AA078C" w:rsidRDefault="00993AF2" w:rsidP="00AA078C">
      <w:pPr>
        <w:pStyle w:val="ARCATParagraph"/>
      </w:pPr>
      <w:r w:rsidRPr="00AA078C">
        <w:t>National Fire Protection Association (NFPA)</w:t>
      </w:r>
    </w:p>
    <w:p w14:paraId="1FE77E5F" w14:textId="526C2D24" w:rsidR="00993AF2" w:rsidRPr="00F5751F" w:rsidRDefault="00993AF2" w:rsidP="00993AF2">
      <w:pPr>
        <w:pStyle w:val="ARCATSubPara"/>
      </w:pPr>
      <w:r w:rsidRPr="00AA078C">
        <w:t>NFPA 285 – Standard Fire Test Method for Evaluation of Fire Propagation Characteristics of Exterior Wall Assemblies Containing Combustible Components.</w:t>
      </w:r>
    </w:p>
    <w:p w14:paraId="67A721E0" w14:textId="77777777" w:rsidR="008E556B" w:rsidRDefault="00993AF2" w:rsidP="00993AF2">
      <w:pPr>
        <w:pStyle w:val="ARCATArticle"/>
      </w:pPr>
      <w:r w:rsidRPr="004B69D4">
        <w:t>DEFINITIONS</w:t>
      </w:r>
    </w:p>
    <w:p w14:paraId="766029E6" w14:textId="77777777" w:rsidR="008E556B" w:rsidRDefault="00993AF2" w:rsidP="00993AF2">
      <w:pPr>
        <w:pStyle w:val="ARCATParagraph"/>
      </w:pPr>
      <w:r w:rsidRPr="008E556B">
        <w:t>Metal Composite Material (MCM):</w:t>
      </w:r>
      <w:r w:rsidR="008E556B">
        <w:br/>
      </w:r>
      <w:r w:rsidRPr="008E556B">
        <w:t>A factory manufactured panel consisting of metal skins bonded to a plastic core,</w:t>
      </w:r>
      <w:r w:rsidR="008E556B">
        <w:t xml:space="preserve"> </w:t>
      </w:r>
      <w:r w:rsidRPr="008E556B">
        <w:t>as defined by the International Building Code (IBC) Section 1402.</w:t>
      </w:r>
    </w:p>
    <w:p w14:paraId="5C601F63" w14:textId="77777777" w:rsidR="008E556B" w:rsidRDefault="00993AF2" w:rsidP="00993AF2">
      <w:pPr>
        <w:pStyle w:val="ARCATParagraph"/>
      </w:pPr>
      <w:r w:rsidRPr="008E556B">
        <w:t>Leadership In Energy and Environmental Design (LEED):</w:t>
      </w:r>
      <w:r w:rsidR="008E556B">
        <w:br/>
      </w:r>
      <w:r w:rsidRPr="008E556B">
        <w:t>A set of guidelines set forth by the United States Green Building Council (USGBC)</w:t>
      </w:r>
      <w:r w:rsidR="008E556B">
        <w:t xml:space="preserve"> </w:t>
      </w:r>
      <w:r w:rsidRPr="008E556B">
        <w:t>to promote the building of environmentally responsible and sustainable structures.</w:t>
      </w:r>
    </w:p>
    <w:p w14:paraId="6FA14F13" w14:textId="2847E985" w:rsidR="00993AF2" w:rsidRPr="008E556B" w:rsidRDefault="00993AF2" w:rsidP="00993AF2">
      <w:pPr>
        <w:pStyle w:val="ARCATParagraph"/>
      </w:pPr>
      <w:r w:rsidRPr="008E556B">
        <w:t>ISO 9001:2015</w:t>
      </w:r>
      <w:r w:rsidR="008E556B">
        <w:br/>
      </w:r>
      <w:r w:rsidRPr="008E556B">
        <w:t>A set of guidelines set forth by the International Organization for Standardization (ISO)</w:t>
      </w:r>
      <w:r w:rsidR="008E556B">
        <w:t xml:space="preserve"> </w:t>
      </w:r>
      <w:r w:rsidRPr="008E556B">
        <w:t xml:space="preserve">to provide guidance and tools for companies </w:t>
      </w:r>
      <w:r w:rsidRPr="008E556B">
        <w:rPr>
          <w:shd w:val="clear" w:color="auto" w:fill="FFFFFF"/>
        </w:rPr>
        <w:t>and organizations who want to ensure that</w:t>
      </w:r>
      <w:r w:rsidR="008E556B">
        <w:rPr>
          <w:shd w:val="clear" w:color="auto" w:fill="FFFFFF"/>
        </w:rPr>
        <w:t xml:space="preserve"> </w:t>
      </w:r>
      <w:r w:rsidRPr="008E556B">
        <w:rPr>
          <w:shd w:val="clear" w:color="auto" w:fill="FFFFFF"/>
        </w:rPr>
        <w:t>their products and services consistently meet customer’s requirements, and that quality is consistently improved.</w:t>
      </w:r>
    </w:p>
    <w:p w14:paraId="1AC4476F" w14:textId="77777777" w:rsidR="008E556B" w:rsidRDefault="00993AF2" w:rsidP="00993AF2">
      <w:pPr>
        <w:pStyle w:val="ARCATArticle"/>
      </w:pPr>
      <w:r w:rsidRPr="004B69D4">
        <w:t>SYSTEM DESCRIPTION</w:t>
      </w:r>
    </w:p>
    <w:p w14:paraId="79600362" w14:textId="77777777" w:rsidR="008E556B" w:rsidRDefault="00993AF2" w:rsidP="00993AF2">
      <w:pPr>
        <w:pStyle w:val="ARCATParagraph"/>
      </w:pPr>
      <w:r w:rsidRPr="008E556B">
        <w:t>Design Requirements:</w:t>
      </w:r>
    </w:p>
    <w:p w14:paraId="7DBC3FCA" w14:textId="77777777" w:rsidR="00295034" w:rsidRDefault="00993AF2" w:rsidP="00993AF2">
      <w:pPr>
        <w:pStyle w:val="ARCATSubPara"/>
      </w:pPr>
      <w:r w:rsidRPr="008E556B">
        <w:t>Barrier System:</w:t>
      </w:r>
      <w:r w:rsidR="008E556B">
        <w:br/>
      </w:r>
      <w:r w:rsidRPr="008E556B">
        <w:t>Wall panel assembly shall be designed in accordance with manufacturer's guidelines</w:t>
      </w:r>
      <w:r w:rsidR="008E556B">
        <w:t xml:space="preserve"> </w:t>
      </w:r>
      <w:r w:rsidRPr="008E556B">
        <w:t>to be sealed at all panel joints, intersections, dissimilar material abutments, and cutouts, thus providing a weathertight barrier system.</w:t>
      </w:r>
    </w:p>
    <w:p w14:paraId="795D8678" w14:textId="77777777" w:rsidR="00295034" w:rsidRDefault="00993AF2" w:rsidP="00993AF2">
      <w:pPr>
        <w:pStyle w:val="ARCATSubPara"/>
      </w:pPr>
      <w:r w:rsidRPr="00295034">
        <w:lastRenderedPageBreak/>
        <w:t>Expansion And Contraction:</w:t>
      </w:r>
      <w:r w:rsidR="00295034">
        <w:br/>
      </w:r>
      <w:r w:rsidRPr="00295034">
        <w:t>Wall panel assembly shall be designed with provisions for thermal expansion and</w:t>
      </w:r>
      <w:r w:rsidR="00295034">
        <w:t xml:space="preserve"> </w:t>
      </w:r>
      <w:r w:rsidRPr="00295034">
        <w:t>contraction of the component parts to prevent buckling, failure of joint seals, undue stress on fasteners or other detrimental effects due to accumulation</w:t>
      </w:r>
      <w:r w:rsidR="00295034">
        <w:t xml:space="preserve"> </w:t>
      </w:r>
      <w:r w:rsidRPr="00295034">
        <w:t>of dead loads and various live loads.</w:t>
      </w:r>
    </w:p>
    <w:p w14:paraId="10C5A826" w14:textId="77777777" w:rsidR="00031BF4" w:rsidRDefault="00993AF2" w:rsidP="00993AF2">
      <w:pPr>
        <w:pStyle w:val="ARCATSubPara"/>
      </w:pPr>
      <w:proofErr w:type="spellStart"/>
      <w:r w:rsidRPr="00295034">
        <w:t>Windload</w:t>
      </w:r>
      <w:proofErr w:type="spellEnd"/>
      <w:r w:rsidRPr="00295034">
        <w:t>:</w:t>
      </w:r>
      <w:r w:rsidR="00295034">
        <w:br/>
      </w:r>
      <w:r w:rsidRPr="00295034">
        <w:t xml:space="preserve">Wall panel assembly shall be designed to withstand a positive and negative </w:t>
      </w:r>
      <w:proofErr w:type="spellStart"/>
      <w:r w:rsidRPr="00295034">
        <w:t>windload</w:t>
      </w:r>
      <w:proofErr w:type="spellEnd"/>
      <w:r w:rsidRPr="00295034">
        <w:t xml:space="preserve"> pressure acting inward and outward normal to the plane of the wall to meet the requirements of the latest adopted Local Building Code.</w:t>
      </w:r>
    </w:p>
    <w:p w14:paraId="48166AB3" w14:textId="150B1DEC" w:rsidR="00993AF2" w:rsidRPr="00031BF4" w:rsidRDefault="00993AF2" w:rsidP="00993AF2">
      <w:pPr>
        <w:pStyle w:val="ARCATParagraph"/>
      </w:pPr>
      <w:r w:rsidRPr="00031BF4">
        <w:t>General Performance:</w:t>
      </w:r>
      <w:r w:rsidR="00031BF4">
        <w:br/>
      </w:r>
      <w:r w:rsidRPr="00031BF4">
        <w:t>Wall panel assembly shall comply with performance requirements,</w:t>
      </w:r>
      <w:r w:rsidR="00031BF4">
        <w:t xml:space="preserve"> </w:t>
      </w:r>
      <w:r w:rsidRPr="00031BF4">
        <w:t>as determined by the following testing performed by a qualified agency.</w:t>
      </w:r>
    </w:p>
    <w:p w14:paraId="1AC0CC61" w14:textId="5030BED3" w:rsidR="00993AF2" w:rsidRPr="00082169" w:rsidRDefault="00993AF2" w:rsidP="00993AF2">
      <w:pPr>
        <w:pStyle w:val="ARCATArticle"/>
      </w:pPr>
      <w:r w:rsidRPr="004B69D4">
        <w:t>SUBMITTALS</w:t>
      </w:r>
    </w:p>
    <w:p w14:paraId="3ACEB57B" w14:textId="77777777" w:rsidR="00031BF4" w:rsidRDefault="00993AF2" w:rsidP="00993AF2">
      <w:pPr>
        <w:pStyle w:val="ARCATParagraph"/>
      </w:pPr>
      <w:r w:rsidRPr="004B69D4">
        <w:t>Product Data:</w:t>
      </w:r>
    </w:p>
    <w:p w14:paraId="22EA5258" w14:textId="77777777" w:rsidR="00031BF4" w:rsidRDefault="00993AF2" w:rsidP="00993AF2">
      <w:pPr>
        <w:pStyle w:val="ARCATSubPara"/>
      </w:pPr>
      <w:r w:rsidRPr="00031BF4">
        <w:t>Submit manufacturer's datasheet for specified product.</w:t>
      </w:r>
    </w:p>
    <w:p w14:paraId="69B70034" w14:textId="77777777" w:rsidR="00031BF4" w:rsidRDefault="00993AF2" w:rsidP="00993AF2">
      <w:pPr>
        <w:pStyle w:val="ARCATSubPara"/>
      </w:pPr>
      <w:r w:rsidRPr="00031BF4">
        <w:t>Submit manufacturer's installation guidelines for specified product.</w:t>
      </w:r>
    </w:p>
    <w:p w14:paraId="414232EE" w14:textId="77777777" w:rsidR="00031BF4" w:rsidRDefault="00993AF2" w:rsidP="00993AF2">
      <w:pPr>
        <w:pStyle w:val="ARCATSubPara"/>
      </w:pPr>
      <w:r w:rsidRPr="00031BF4">
        <w:t>Submit manufacturer's literature indicating pre-consumer and</w:t>
      </w:r>
      <w:r w:rsidR="00031BF4">
        <w:t xml:space="preserve"> </w:t>
      </w:r>
      <w:r w:rsidRPr="00031BF4">
        <w:t>post-consumer percentages of recycled content in the context of</w:t>
      </w:r>
      <w:r w:rsidR="00031BF4">
        <w:t xml:space="preserve"> </w:t>
      </w:r>
      <w:r w:rsidRPr="00031BF4">
        <w:t>LEED MR Credit 4.1 and/or MR Credit 4.2.</w:t>
      </w:r>
    </w:p>
    <w:p w14:paraId="2EEADE90" w14:textId="50C6C097" w:rsidR="00993AF2" w:rsidRPr="00031BF4" w:rsidRDefault="00993AF2" w:rsidP="00993AF2">
      <w:pPr>
        <w:pStyle w:val="ARCATSubPara"/>
      </w:pPr>
      <w:r w:rsidRPr="00031BF4">
        <w:t>Submit manufacturer's literature indicating compliance with the</w:t>
      </w:r>
      <w:r w:rsidR="00031BF4">
        <w:t xml:space="preserve"> </w:t>
      </w:r>
      <w:r w:rsidRPr="00031BF4">
        <w:t>American Recovery &amp; Reinvestment Act (ARRA), Section 1605.</w:t>
      </w:r>
    </w:p>
    <w:p w14:paraId="3346EB8E" w14:textId="77777777" w:rsidR="00031BF4" w:rsidRDefault="00993AF2" w:rsidP="00031BF4">
      <w:pPr>
        <w:pStyle w:val="ARCATParagraph"/>
      </w:pPr>
      <w:r w:rsidRPr="00061B54">
        <w:t>Shop Drawings:</w:t>
      </w:r>
    </w:p>
    <w:p w14:paraId="70CE51EE" w14:textId="77777777" w:rsidR="00031BF4" w:rsidRDefault="00993AF2" w:rsidP="00031BF4">
      <w:pPr>
        <w:pStyle w:val="ARCATSubPara"/>
      </w:pPr>
      <w:r w:rsidRPr="00031BF4">
        <w:t xml:space="preserve">Indicate size, spacing, and location of support and attachment components, connections, and types and locations of </w:t>
      </w:r>
      <w:proofErr w:type="spellStart"/>
      <w:r w:rsidRPr="00031BF4">
        <w:t>fasteners.</w:t>
      </w:r>
      <w:proofErr w:type="spellEnd"/>
    </w:p>
    <w:p w14:paraId="60D69011" w14:textId="77777777" w:rsidR="00031BF4" w:rsidRDefault="00993AF2" w:rsidP="00031BF4">
      <w:pPr>
        <w:pStyle w:val="ARCATSubPara"/>
      </w:pPr>
      <w:r w:rsidRPr="00031BF4">
        <w:t>Indicate necessary provisions for structural and thermal movement between wall panel system and adjacent materials.</w:t>
      </w:r>
    </w:p>
    <w:p w14:paraId="594996BB" w14:textId="77777777" w:rsidR="00031BF4" w:rsidRDefault="00993AF2" w:rsidP="00031BF4">
      <w:pPr>
        <w:pStyle w:val="ARCATSubPara"/>
      </w:pPr>
      <w:r w:rsidRPr="00031BF4">
        <w:t>Indicate locations and sizes of penetrations through wall panel system for Architect's approval.</w:t>
      </w:r>
    </w:p>
    <w:p w14:paraId="49715135" w14:textId="77777777" w:rsidR="00031BF4" w:rsidRDefault="00993AF2" w:rsidP="00993AF2">
      <w:pPr>
        <w:pStyle w:val="ARCATParagraph"/>
      </w:pPr>
      <w:r w:rsidRPr="00031BF4">
        <w:t>Samples: Submit (2) samples of each style and color panel, in size, and showing finish color, sheen, and texture.</w:t>
      </w:r>
    </w:p>
    <w:p w14:paraId="751D34FA" w14:textId="77777777" w:rsidR="00031BF4" w:rsidRDefault="00993AF2" w:rsidP="00993AF2">
      <w:pPr>
        <w:pStyle w:val="ARCATSubPara"/>
      </w:pPr>
      <w:r w:rsidRPr="00031BF4">
        <w:t>Submit two (2) samples 3" x 5" (76 mm x 127 mm) of each product specified,</w:t>
      </w:r>
    </w:p>
    <w:p w14:paraId="25B6713F" w14:textId="77777777" w:rsidR="00031BF4" w:rsidRDefault="00993AF2" w:rsidP="00031BF4">
      <w:pPr>
        <w:pStyle w:val="ARCATSubPara"/>
      </w:pPr>
      <w:r w:rsidRPr="00031BF4">
        <w:t>Submit two (2) samples 3" x 5" (76 mm x 127 mm) of each color and finish specified.</w:t>
      </w:r>
    </w:p>
    <w:p w14:paraId="2DF4CB17" w14:textId="77777777" w:rsidR="00031BF4" w:rsidRDefault="00993AF2" w:rsidP="00031BF4">
      <w:pPr>
        <w:pStyle w:val="ARCATSubPara"/>
      </w:pPr>
      <w:r w:rsidRPr="00031BF4">
        <w:t>Submit 4 inch (152 mm) long sample of support framing, trim, and corners.</w:t>
      </w:r>
    </w:p>
    <w:p w14:paraId="1BE3517A" w14:textId="77777777" w:rsidR="00031BF4" w:rsidRDefault="00993AF2" w:rsidP="00993AF2">
      <w:pPr>
        <w:pStyle w:val="ARCATParagraph"/>
      </w:pPr>
      <w:r w:rsidRPr="00031BF4">
        <w:t>Manufacturer’s Instructions: Include instructions for storage, handling, preparation, and product installation.</w:t>
      </w:r>
    </w:p>
    <w:p w14:paraId="14DBB281" w14:textId="77777777" w:rsidR="00031BF4" w:rsidRDefault="00993AF2" w:rsidP="00993AF2">
      <w:pPr>
        <w:pStyle w:val="ARCATParagraph"/>
      </w:pPr>
      <w:r w:rsidRPr="00031BF4">
        <w:t>Test Reports:</w:t>
      </w:r>
      <w:r w:rsidR="00031BF4">
        <w:br/>
      </w:r>
      <w:r w:rsidRPr="00031BF4">
        <w:t>Submit test reports indicating compliance of products with specified performance requirements from an independent testing agency.</w:t>
      </w:r>
    </w:p>
    <w:p w14:paraId="42AFF262" w14:textId="77777777" w:rsidR="00031BF4" w:rsidRDefault="00993AF2" w:rsidP="00993AF2">
      <w:pPr>
        <w:pStyle w:val="ARCATParagraph"/>
      </w:pPr>
      <w:r w:rsidRPr="00031BF4">
        <w:t>Warranty:</w:t>
      </w:r>
      <w:r w:rsidR="00031BF4">
        <w:br/>
      </w:r>
      <w:r w:rsidRPr="00031BF4">
        <w:t>Submit manufacturer's warranty meeting the requirements of this section.</w:t>
      </w:r>
      <w:bookmarkStart w:id="0" w:name="_Hlk175733537"/>
    </w:p>
    <w:p w14:paraId="0B1CE721" w14:textId="40EE02D1" w:rsidR="00993AF2" w:rsidRPr="00031BF4" w:rsidRDefault="00993AF2" w:rsidP="00993AF2">
      <w:pPr>
        <w:pStyle w:val="ARCATParagraph"/>
      </w:pPr>
      <w:r w:rsidRPr="00031BF4">
        <w:t>Installer’s qualification statement.</w:t>
      </w:r>
      <w:bookmarkEnd w:id="0"/>
    </w:p>
    <w:p w14:paraId="77F45A64" w14:textId="7D3823DA" w:rsidR="00993AF2" w:rsidRPr="00031BF4" w:rsidRDefault="00993AF2" w:rsidP="00993AF2">
      <w:pPr>
        <w:pStyle w:val="ARCATArticle"/>
      </w:pPr>
      <w:r w:rsidRPr="00061B54">
        <w:t>QUALITY ASSURANCE</w:t>
      </w:r>
    </w:p>
    <w:p w14:paraId="74C3CCF3" w14:textId="77777777" w:rsidR="00031BF4" w:rsidRDefault="00993AF2" w:rsidP="00993AF2">
      <w:pPr>
        <w:pStyle w:val="ARCATParagraph"/>
      </w:pPr>
      <w:r w:rsidRPr="00061B54">
        <w:t>Qualifications:</w:t>
      </w:r>
    </w:p>
    <w:p w14:paraId="6AF7628C" w14:textId="77777777" w:rsidR="00031BF4" w:rsidRDefault="00993AF2" w:rsidP="00993AF2">
      <w:pPr>
        <w:pStyle w:val="ARCATSubPara"/>
      </w:pPr>
      <w:r w:rsidRPr="00031BF4">
        <w:t>Manufacturer:</w:t>
      </w:r>
      <w:r w:rsidR="00031BF4">
        <w:br/>
      </w:r>
      <w:r w:rsidRPr="00031BF4">
        <w:t xml:space="preserve">Manufacturer shall have a minimum of ten (10) </w:t>
      </w:r>
      <w:proofErr w:type="spellStart"/>
      <w:r w:rsidRPr="00031BF4">
        <w:t>years experience</w:t>
      </w:r>
      <w:proofErr w:type="spellEnd"/>
      <w:r w:rsidR="00031BF4">
        <w:t xml:space="preserve"> </w:t>
      </w:r>
      <w:r w:rsidRPr="00031BF4">
        <w:t>in the manufacture of this product, shall be an ISO 9001:2015 Registered Company, and shall be located within the United States of America.</w:t>
      </w:r>
    </w:p>
    <w:p w14:paraId="40091706" w14:textId="77777777" w:rsidR="00031BF4" w:rsidRDefault="00993AF2" w:rsidP="00993AF2">
      <w:pPr>
        <w:pStyle w:val="ARCATSubPara"/>
      </w:pPr>
      <w:r w:rsidRPr="00031BF4">
        <w:t>Installer:</w:t>
      </w:r>
      <w:bookmarkStart w:id="1" w:name="_Hlk175733575"/>
      <w:r w:rsidR="00031BF4">
        <w:br/>
      </w:r>
      <w:r w:rsidRPr="00031BF4">
        <w:t>Installer Qualifications: Company specializing in performing work of the type specified in this section with a minimum of three years of documented successful experience and approved by the manufacturer.</w:t>
      </w:r>
      <w:bookmarkEnd w:id="1"/>
    </w:p>
    <w:p w14:paraId="0287C0E1" w14:textId="01EE6092" w:rsidR="00993AF2" w:rsidRPr="00031BF4" w:rsidRDefault="00993AF2" w:rsidP="00993AF2">
      <w:pPr>
        <w:pStyle w:val="ARCATParagraph"/>
      </w:pPr>
      <w:r w:rsidRPr="00031BF4">
        <w:t>Pre-Installation Meeting:</w:t>
      </w:r>
      <w:r w:rsidR="00031BF4">
        <w:br/>
      </w:r>
      <w:r w:rsidRPr="00031BF4">
        <w:t>Conduct pre-installation meeting to verify project requirements, substrate conditions,</w:t>
      </w:r>
      <w:r w:rsidR="00031BF4">
        <w:t xml:space="preserve"> </w:t>
      </w:r>
      <w:r w:rsidRPr="00031BF4">
        <w:t>manufacturer's installation instructions, and manufacturer's warranty requirements.</w:t>
      </w:r>
    </w:p>
    <w:p w14:paraId="2CFF3435" w14:textId="39EA1697" w:rsidR="00993AF2" w:rsidRPr="00061B54" w:rsidRDefault="00993AF2" w:rsidP="00993AF2">
      <w:pPr>
        <w:pStyle w:val="ARCATArticle"/>
      </w:pPr>
      <w:bookmarkStart w:id="2" w:name="_Hlk175733608"/>
      <w:r w:rsidRPr="00061B54">
        <w:lastRenderedPageBreak/>
        <w:t>MOCK-UPS</w:t>
      </w:r>
    </w:p>
    <w:p w14:paraId="55829F22" w14:textId="30FB62FC" w:rsidR="00993AF2" w:rsidRPr="00061B54" w:rsidRDefault="00993AF2" w:rsidP="00031BF4">
      <w:pPr>
        <w:pStyle w:val="ARCATParagraph"/>
      </w:pPr>
      <w:r w:rsidRPr="00061B54">
        <w:t>Construct mock-up of each panel type, ____ feet (____ m) long by ____ feet (____ m) wide.  </w:t>
      </w:r>
    </w:p>
    <w:p w14:paraId="0F1FCFF1" w14:textId="3950D445" w:rsidR="00993AF2" w:rsidRPr="00061B54" w:rsidRDefault="00993AF2" w:rsidP="00031BF4">
      <w:pPr>
        <w:pStyle w:val="ARCATParagraph"/>
      </w:pPr>
      <w:r w:rsidRPr="00061B54">
        <w:t>Include panel materials, flashings, weep drainage system, attachments, anchors, trim and termination accessories, and perimeter sealant.</w:t>
      </w:r>
    </w:p>
    <w:p w14:paraId="52791C4D" w14:textId="1951D6E4" w:rsidR="00993AF2" w:rsidRPr="00061B54" w:rsidRDefault="00993AF2" w:rsidP="00031BF4">
      <w:pPr>
        <w:pStyle w:val="ARCATParagraph"/>
      </w:pPr>
      <w:r w:rsidRPr="00061B54">
        <w:t>Locate as directed.</w:t>
      </w:r>
    </w:p>
    <w:p w14:paraId="2428E5F2" w14:textId="3B1BDCBF" w:rsidR="00993AF2" w:rsidRPr="00031BF4" w:rsidRDefault="00993AF2" w:rsidP="00993AF2">
      <w:pPr>
        <w:pStyle w:val="ARCATParagraph"/>
      </w:pPr>
      <w:r w:rsidRPr="00061B54">
        <w:t>Mock-up may remain as part of work.</w:t>
      </w:r>
      <w:bookmarkEnd w:id="2"/>
    </w:p>
    <w:p w14:paraId="35AFFCF8" w14:textId="40457308" w:rsidR="00993AF2" w:rsidRPr="00031BF4" w:rsidRDefault="00993AF2" w:rsidP="00993AF2">
      <w:pPr>
        <w:pStyle w:val="ARCATArticle"/>
      </w:pPr>
      <w:r w:rsidRPr="004B69D4">
        <w:t>DELIVERY, STORAGE, AND HANDLING</w:t>
      </w:r>
    </w:p>
    <w:p w14:paraId="7C8E0B52" w14:textId="7BFD3D21" w:rsidR="00993AF2" w:rsidRPr="00031BF4" w:rsidRDefault="00993AF2" w:rsidP="00993AF2">
      <w:pPr>
        <w:pStyle w:val="ARCATParagraph"/>
      </w:pPr>
      <w:r w:rsidRPr="004B69D4">
        <w:t xml:space="preserve">Acceptance </w:t>
      </w:r>
      <w:r>
        <w:t>a</w:t>
      </w:r>
      <w:r w:rsidRPr="004B69D4">
        <w:t>t Site:</w:t>
      </w:r>
      <w:r w:rsidR="00031BF4">
        <w:br/>
      </w:r>
      <w:r w:rsidRPr="00031BF4">
        <w:t>Materials to be packaged to protect against transportation damage.  Examine materials upon receipt to ensure that no damage has occurred during shipment.</w:t>
      </w:r>
    </w:p>
    <w:p w14:paraId="029A5E7D" w14:textId="77777777" w:rsidR="00031BF4" w:rsidRDefault="00993AF2" w:rsidP="00993AF2">
      <w:pPr>
        <w:pStyle w:val="ARCATParagraph"/>
      </w:pPr>
      <w:r w:rsidRPr="004B69D4">
        <w:t>Storage And Protection:</w:t>
      </w:r>
    </w:p>
    <w:p w14:paraId="48AC9442" w14:textId="77777777" w:rsidR="00031BF4" w:rsidRDefault="00993AF2" w:rsidP="00993AF2">
      <w:pPr>
        <w:pStyle w:val="ARCATSubPara"/>
      </w:pPr>
      <w:r w:rsidRPr="00031BF4">
        <w:t>Storage:</w:t>
      </w:r>
      <w:r w:rsidR="00031BF4">
        <w:br/>
      </w:r>
      <w:r w:rsidRPr="00031BF4">
        <w:t>Materials should be stored horizontally on pallets or platforms, covered with</w:t>
      </w:r>
      <w:r w:rsidR="00031BF4">
        <w:t xml:space="preserve"> </w:t>
      </w:r>
      <w:r w:rsidRPr="00031BF4">
        <w:t>a suitable ventilated and weathertight covering.  Do not store materials where accumulation of moisture may occur or in contact with materials that might</w:t>
      </w:r>
      <w:r w:rsidR="00031BF4">
        <w:t xml:space="preserve"> </w:t>
      </w:r>
      <w:r w:rsidRPr="00031BF4">
        <w:t>cause staining, denting, or other damage.</w:t>
      </w:r>
    </w:p>
    <w:p w14:paraId="30FED0ED" w14:textId="783A1665" w:rsidR="00993AF2" w:rsidRPr="00031BF4" w:rsidRDefault="00993AF2" w:rsidP="00993AF2">
      <w:pPr>
        <w:pStyle w:val="ARCATSubPara"/>
      </w:pPr>
      <w:r w:rsidRPr="00031BF4">
        <w:t>Material Handling:</w:t>
      </w:r>
      <w:r w:rsidR="00031BF4">
        <w:br/>
      </w:r>
      <w:r w:rsidRPr="00031BF4">
        <w:t xml:space="preserve">Use care in unloading, storing, and erecting the materials to prevent </w:t>
      </w:r>
      <w:proofErr w:type="gramStart"/>
      <w:r w:rsidRPr="00031BF4">
        <w:t xml:space="preserve">bending, </w:t>
      </w:r>
      <w:r w:rsidR="00031BF4" w:rsidRPr="00031BF4">
        <w:t xml:space="preserve"> </w:t>
      </w:r>
      <w:r w:rsidRPr="00031BF4">
        <w:t>warping</w:t>
      </w:r>
      <w:proofErr w:type="gramEnd"/>
      <w:r w:rsidRPr="00031BF4">
        <w:t>, and twisting.  Protect finish and edges from damage.  The protective</w:t>
      </w:r>
      <w:r w:rsidR="00031BF4" w:rsidRPr="00031BF4">
        <w:t xml:space="preserve"> </w:t>
      </w:r>
      <w:r w:rsidRPr="00031BF4">
        <w:t>film on the panel surface is to remain in place until installation and shall be removed immediately upon completion.</w:t>
      </w:r>
    </w:p>
    <w:p w14:paraId="6DD66886" w14:textId="32EE6FE6" w:rsidR="00993AF2" w:rsidRPr="008F7428" w:rsidRDefault="00993AF2" w:rsidP="00993AF2">
      <w:pPr>
        <w:pStyle w:val="ARCATArticle"/>
      </w:pPr>
      <w:r w:rsidRPr="004B69D4">
        <w:t>PROJECT CONDITIONS</w:t>
      </w:r>
    </w:p>
    <w:p w14:paraId="23B70ADD" w14:textId="77777777" w:rsidR="008F7428" w:rsidRDefault="00993AF2" w:rsidP="00993AF2">
      <w:pPr>
        <w:pStyle w:val="ARCATParagraph"/>
      </w:pPr>
      <w:r w:rsidRPr="004B69D4">
        <w:t>Field Measurements:</w:t>
      </w:r>
      <w:r w:rsidR="008F7428">
        <w:br/>
      </w:r>
      <w:r w:rsidRPr="008F7428">
        <w:t>Verify location and dimension of all elements related to the installation of the</w:t>
      </w:r>
      <w:r w:rsidR="008F7428">
        <w:t xml:space="preserve"> </w:t>
      </w:r>
      <w:r w:rsidRPr="008F7428">
        <w:t>wall panel assembly. Indicate those measurements on the shop drawings.</w:t>
      </w:r>
    </w:p>
    <w:p w14:paraId="300E30B8" w14:textId="6FD9FFC0" w:rsidR="00993AF2" w:rsidRPr="008F7428" w:rsidRDefault="00993AF2" w:rsidP="00993AF2">
      <w:pPr>
        <w:pStyle w:val="ARCATParagraph"/>
      </w:pPr>
      <w:r w:rsidRPr="008F7428">
        <w:t>Limitations:</w:t>
      </w:r>
      <w:r w:rsidR="008F7428">
        <w:br/>
      </w:r>
      <w:r w:rsidRPr="008F7428">
        <w:t>Proceed with installation of the wall panel assembly only when existing site conditions comply with manufacturer's recommendations.</w:t>
      </w:r>
    </w:p>
    <w:p w14:paraId="78C34D2C" w14:textId="565076E2" w:rsidR="00993AF2" w:rsidRPr="00082169" w:rsidRDefault="00993AF2" w:rsidP="00993AF2">
      <w:pPr>
        <w:pStyle w:val="ARCATArticle"/>
      </w:pPr>
      <w:r w:rsidRPr="004B69D4">
        <w:t>WARRANTY</w:t>
      </w:r>
    </w:p>
    <w:p w14:paraId="478A1847" w14:textId="77777777" w:rsidR="00082169" w:rsidRDefault="00993AF2" w:rsidP="00993AF2">
      <w:pPr>
        <w:pStyle w:val="ARCATParagraph"/>
      </w:pPr>
      <w:r w:rsidRPr="004B69D4">
        <w:t>Metal Composite Material (MCM):</w:t>
      </w:r>
    </w:p>
    <w:p w14:paraId="395DAAE7" w14:textId="3806978E" w:rsidR="00993AF2" w:rsidRPr="00082169" w:rsidRDefault="00993AF2" w:rsidP="00993AF2">
      <w:pPr>
        <w:pStyle w:val="ARCATSubPara"/>
      </w:pPr>
      <w:r w:rsidRPr="00082169">
        <w:t>Panel:</w:t>
      </w:r>
      <w:r w:rsidR="00082169">
        <w:br/>
      </w:r>
      <w:r w:rsidRPr="00082169">
        <w:t>The integrity of the panel bond will remain intact for a minimum of ten (10)</w:t>
      </w:r>
      <w:r w:rsidR="00082169">
        <w:t xml:space="preserve"> </w:t>
      </w:r>
      <w:r w:rsidRPr="00082169">
        <w:t>years from the Date of Substantial Completion.</w:t>
      </w:r>
    </w:p>
    <w:p w14:paraId="2E19D2B7" w14:textId="77777777" w:rsidR="00082169" w:rsidRDefault="00993AF2" w:rsidP="00993AF2">
      <w:pPr>
        <w:pStyle w:val="ARCATSubPara"/>
      </w:pPr>
      <w:r w:rsidRPr="004B69D4">
        <w:t>Finish:</w:t>
      </w:r>
    </w:p>
    <w:p w14:paraId="062FBB7A" w14:textId="77777777" w:rsidR="00082169" w:rsidRDefault="00993AF2" w:rsidP="00993AF2">
      <w:pPr>
        <w:pStyle w:val="ARCATSubSub1"/>
      </w:pPr>
      <w:r w:rsidRPr="00082169">
        <w:t>Polyvinylidene Fluoride (PVDF):</w:t>
      </w:r>
    </w:p>
    <w:p w14:paraId="53F32D13" w14:textId="77777777" w:rsidR="00082169" w:rsidRDefault="00993AF2" w:rsidP="00993AF2">
      <w:pPr>
        <w:pStyle w:val="ARCATSubSub2"/>
      </w:pPr>
      <w:r w:rsidRPr="00082169">
        <w:t>The finish will not have a Fade Differential of greater than 5E units.</w:t>
      </w:r>
      <w:r w:rsidR="00082169">
        <w:t xml:space="preserve"> </w:t>
      </w:r>
      <w:r w:rsidRPr="00082169">
        <w:t>Testing shall be in accordance with ASTM D2244.</w:t>
      </w:r>
    </w:p>
    <w:p w14:paraId="76BD492C" w14:textId="77777777" w:rsidR="00082169" w:rsidRDefault="00993AF2" w:rsidP="00993AF2">
      <w:pPr>
        <w:pStyle w:val="ARCATSubSub2"/>
      </w:pPr>
      <w:r w:rsidRPr="00082169">
        <w:t>The finish will not have a Chalk Rating of less than 8.</w:t>
      </w:r>
      <w:r w:rsidR="00082169">
        <w:t xml:space="preserve"> </w:t>
      </w:r>
      <w:r w:rsidRPr="00082169">
        <w:t>Testing shall be in accordance with ASTM D4214.</w:t>
      </w:r>
    </w:p>
    <w:p w14:paraId="54DD335E" w14:textId="77777777" w:rsidR="00082169" w:rsidRDefault="00993AF2" w:rsidP="00993AF2">
      <w:pPr>
        <w:pStyle w:val="ARCATSubSub2"/>
      </w:pPr>
      <w:r w:rsidRPr="00082169">
        <w:t>The finish will not check, peel, lose adhesion or fracture (other</w:t>
      </w:r>
      <w:r w:rsidR="00082169">
        <w:t xml:space="preserve"> </w:t>
      </w:r>
      <w:r w:rsidRPr="00082169">
        <w:t>than minute fractures which may develop due to fabrication and</w:t>
      </w:r>
      <w:r w:rsidR="00082169">
        <w:t xml:space="preserve"> </w:t>
      </w:r>
      <w:r w:rsidRPr="00082169">
        <w:t xml:space="preserve">which are acceptable by industry standards on the Date </w:t>
      </w:r>
      <w:proofErr w:type="gramStart"/>
      <w:r w:rsidRPr="00082169">
        <w:t>Of</w:t>
      </w:r>
      <w:proofErr w:type="gramEnd"/>
      <w:r w:rsidR="00082169">
        <w:t xml:space="preserve"> </w:t>
      </w:r>
      <w:r w:rsidRPr="00082169">
        <w:t>Substantial Completion).</w:t>
      </w:r>
    </w:p>
    <w:p w14:paraId="1722F049" w14:textId="77777777" w:rsidR="00082169" w:rsidRDefault="00993AF2" w:rsidP="00993AF2">
      <w:pPr>
        <w:pStyle w:val="ARCATSubSub2"/>
      </w:pPr>
      <w:r w:rsidRPr="00082169">
        <w:t xml:space="preserve">Warranty period shall be thirty (30) years from the Date </w:t>
      </w:r>
      <w:proofErr w:type="gramStart"/>
      <w:r w:rsidRPr="00082169">
        <w:t>Of</w:t>
      </w:r>
      <w:proofErr w:type="gramEnd"/>
      <w:r w:rsidR="00082169">
        <w:t xml:space="preserve"> </w:t>
      </w:r>
      <w:r w:rsidRPr="00082169">
        <w:t>Substantial Completion.</w:t>
      </w:r>
    </w:p>
    <w:p w14:paraId="7E9ABEBF" w14:textId="77777777" w:rsidR="00082169" w:rsidRDefault="00993AF2" w:rsidP="00993AF2">
      <w:pPr>
        <w:pStyle w:val="ARCATSubSub1"/>
      </w:pPr>
      <w:r w:rsidRPr="00082169">
        <w:t>Anodized:</w:t>
      </w:r>
    </w:p>
    <w:p w14:paraId="1983683E" w14:textId="77777777" w:rsidR="00082169" w:rsidRDefault="00993AF2" w:rsidP="00993AF2">
      <w:pPr>
        <w:pStyle w:val="ARCATSubSub2"/>
      </w:pPr>
      <w:r w:rsidRPr="00082169">
        <w:t>The finish will not check, peel, lose adhesion or fracture (other</w:t>
      </w:r>
      <w:r w:rsidR="00082169">
        <w:t xml:space="preserve"> </w:t>
      </w:r>
      <w:r w:rsidRPr="00082169">
        <w:t>than minute fractures which may develop due to fabrication and</w:t>
      </w:r>
      <w:r w:rsidR="00082169">
        <w:t xml:space="preserve"> </w:t>
      </w:r>
      <w:r w:rsidRPr="00082169">
        <w:t xml:space="preserve">which are acceptable by industry standards on the Date </w:t>
      </w:r>
      <w:proofErr w:type="gramStart"/>
      <w:r w:rsidRPr="00082169">
        <w:t>Of</w:t>
      </w:r>
      <w:proofErr w:type="gramEnd"/>
      <w:r w:rsidR="00082169">
        <w:t xml:space="preserve"> </w:t>
      </w:r>
      <w:r w:rsidRPr="00082169">
        <w:t>Substantial Completion).</w:t>
      </w:r>
    </w:p>
    <w:p w14:paraId="70A6AD96" w14:textId="77777777" w:rsidR="00082169" w:rsidRDefault="00993AF2" w:rsidP="00993AF2">
      <w:pPr>
        <w:pStyle w:val="ARCATSubSub2"/>
      </w:pPr>
      <w:r w:rsidRPr="00082169">
        <w:t xml:space="preserve">Warranty period shall be twenty (20) years from the Date </w:t>
      </w:r>
      <w:proofErr w:type="gramStart"/>
      <w:r w:rsidRPr="00082169">
        <w:t>Of</w:t>
      </w:r>
      <w:proofErr w:type="gramEnd"/>
      <w:r w:rsidR="00082169">
        <w:t xml:space="preserve"> </w:t>
      </w:r>
      <w:r w:rsidRPr="00082169">
        <w:t>Substantial Completion.</w:t>
      </w:r>
    </w:p>
    <w:p w14:paraId="15722243" w14:textId="77777777" w:rsidR="00082169" w:rsidRDefault="00993AF2" w:rsidP="00993AF2">
      <w:pPr>
        <w:pStyle w:val="ARCATParagraph"/>
      </w:pPr>
      <w:r w:rsidRPr="00082169">
        <w:t>Installation System:</w:t>
      </w:r>
    </w:p>
    <w:p w14:paraId="42C7859F" w14:textId="77777777" w:rsidR="00082169" w:rsidRDefault="00993AF2" w:rsidP="00993AF2">
      <w:pPr>
        <w:pStyle w:val="ARCATSubPara"/>
      </w:pPr>
      <w:r w:rsidRPr="00082169">
        <w:t xml:space="preserve">Fabricator and/or installer standard form in which they agree to repair or replace </w:t>
      </w:r>
      <w:r w:rsidRPr="00082169">
        <w:lastRenderedPageBreak/>
        <w:t xml:space="preserve">components of metal-faced composite wall panel assemblies that fail in materials </w:t>
      </w:r>
      <w:proofErr w:type="gramStart"/>
      <w:r w:rsidRPr="00082169">
        <w:t xml:space="preserve">or </w:t>
      </w:r>
      <w:r w:rsidR="00082169">
        <w:t xml:space="preserve"> </w:t>
      </w:r>
      <w:r w:rsidRPr="00082169">
        <w:t>workmanship</w:t>
      </w:r>
      <w:proofErr w:type="gramEnd"/>
      <w:r w:rsidRPr="00082169">
        <w:t xml:space="preserve"> within specified warranty period.</w:t>
      </w:r>
    </w:p>
    <w:p w14:paraId="495BC3E6" w14:textId="77777777" w:rsidR="00082169" w:rsidRDefault="00993AF2" w:rsidP="00993AF2">
      <w:pPr>
        <w:pStyle w:val="ARCATSubPara"/>
      </w:pPr>
      <w:r w:rsidRPr="00082169">
        <w:t>Weathertight warranties or other such guarantees regarding installation shall be the</w:t>
      </w:r>
      <w:r w:rsidR="00082169">
        <w:t xml:space="preserve"> </w:t>
      </w:r>
      <w:r w:rsidRPr="00082169">
        <w:t>responsibility of the installing contractor.</w:t>
      </w:r>
    </w:p>
    <w:p w14:paraId="10B5A82F" w14:textId="22075659" w:rsidR="00993AF2" w:rsidRPr="00082169" w:rsidRDefault="00993AF2" w:rsidP="00993AF2">
      <w:pPr>
        <w:pStyle w:val="ARCATParagraph"/>
      </w:pPr>
      <w:r w:rsidRPr="00082169">
        <w:t>Accessories:</w:t>
      </w:r>
      <w:r w:rsidR="00082169">
        <w:br/>
      </w:r>
      <w:r w:rsidRPr="00082169">
        <w:t>Warranties or other such guarantees regarding accessories used during installation shall</w:t>
      </w:r>
      <w:r w:rsidR="00082169">
        <w:t xml:space="preserve"> </w:t>
      </w:r>
      <w:r w:rsidRPr="00082169">
        <w:t>be the responsibility of the installing contractor.</w:t>
      </w:r>
    </w:p>
    <w:p w14:paraId="7677FADF" w14:textId="4A7E308D" w:rsidR="00993AF2" w:rsidRPr="008F7428" w:rsidRDefault="00993AF2" w:rsidP="00993AF2">
      <w:pPr>
        <w:pStyle w:val="ARCATPart"/>
      </w:pPr>
      <w:r w:rsidRPr="004B69D4">
        <w:t>-</w:t>
      </w:r>
      <w:r>
        <w:t xml:space="preserve"> </w:t>
      </w:r>
      <w:r w:rsidRPr="004B69D4">
        <w:t>PRODUCTS</w:t>
      </w:r>
    </w:p>
    <w:p w14:paraId="792F600A" w14:textId="098B41C8" w:rsidR="00993AF2" w:rsidRPr="008F7428" w:rsidRDefault="00993AF2" w:rsidP="00993AF2">
      <w:pPr>
        <w:pStyle w:val="ARCATArticle"/>
      </w:pPr>
      <w:r w:rsidRPr="004B69D4">
        <w:t>MANUFACTURERS</w:t>
      </w:r>
    </w:p>
    <w:p w14:paraId="7D5CB315" w14:textId="73A89DBC" w:rsidR="00993AF2" w:rsidRPr="008F7428" w:rsidRDefault="00993AF2" w:rsidP="00993AF2">
      <w:pPr>
        <w:pStyle w:val="ARCATParagraph"/>
      </w:pPr>
      <w:r w:rsidRPr="004B69D4">
        <w:t>Acceptable Manufacturer:</w:t>
      </w:r>
      <w:r w:rsidR="008F7428">
        <w:br/>
      </w:r>
      <w:r w:rsidRPr="008F7428">
        <w:rPr>
          <w:bCs/>
        </w:rPr>
        <w:t xml:space="preserve">PAC-CLAD / Petersen </w:t>
      </w:r>
      <w:r w:rsidR="008F7428">
        <w:rPr>
          <w:bCs/>
        </w:rPr>
        <w:br/>
      </w:r>
      <w:r w:rsidRPr="008F7428">
        <w:t xml:space="preserve">1005 </w:t>
      </w:r>
      <w:proofErr w:type="spellStart"/>
      <w:r w:rsidRPr="008F7428">
        <w:t>Tonne</w:t>
      </w:r>
      <w:proofErr w:type="spellEnd"/>
      <w:r w:rsidRPr="008F7428">
        <w:t xml:space="preserve"> Rd</w:t>
      </w:r>
      <w:r w:rsidR="008F7428">
        <w:br/>
      </w:r>
      <w:r w:rsidRPr="008F7428">
        <w:t>Elk Grove Village, IL 60007</w:t>
      </w:r>
      <w:r w:rsidR="008F7428">
        <w:br/>
      </w:r>
      <w:r w:rsidRPr="008F7428">
        <w:t>800-722-7150</w:t>
      </w:r>
      <w:r w:rsidR="008F7428">
        <w:br/>
      </w:r>
      <w:hyperlink r:id="rId8" w:history="1">
        <w:r w:rsidR="008F7428" w:rsidRPr="00B85A87">
          <w:rPr>
            <w:rStyle w:val="Hyperlink"/>
          </w:rPr>
          <w:t>https://www.pac-clad.com</w:t>
        </w:r>
      </w:hyperlink>
    </w:p>
    <w:p w14:paraId="560974C9" w14:textId="77777777" w:rsidR="008F7428" w:rsidRDefault="00993AF2" w:rsidP="00993AF2">
      <w:pPr>
        <w:pStyle w:val="ARCATParagraph"/>
      </w:pPr>
      <w:r>
        <w:t>Substitutions</w:t>
      </w:r>
      <w:r w:rsidRPr="004B69D4">
        <w:t>:</w:t>
      </w:r>
    </w:p>
    <w:p w14:paraId="2890A48E" w14:textId="77777777" w:rsidR="008F7428" w:rsidRDefault="00993AF2" w:rsidP="00993AF2">
      <w:pPr>
        <w:pStyle w:val="ARCATSubPara"/>
      </w:pPr>
      <w:r w:rsidRPr="008F7428">
        <w:t>Not permitted without approval of the architect 10 days prior to bid.</w:t>
      </w:r>
    </w:p>
    <w:p w14:paraId="6CD46045" w14:textId="77777777" w:rsidR="008F7428" w:rsidRDefault="00993AF2" w:rsidP="00993AF2">
      <w:pPr>
        <w:pStyle w:val="ARCATSubPara"/>
      </w:pPr>
      <w:r w:rsidRPr="008F7428">
        <w:t>Items being submitted for consideration must be of the same function</w:t>
      </w:r>
      <w:r w:rsidR="008F7428">
        <w:t xml:space="preserve"> </w:t>
      </w:r>
      <w:r w:rsidRPr="008F7428">
        <w:t>and meet the performance requirements set forth in this section.</w:t>
      </w:r>
    </w:p>
    <w:p w14:paraId="3271E6E2" w14:textId="77777777" w:rsidR="008F7428" w:rsidRDefault="00993AF2" w:rsidP="00993AF2">
      <w:pPr>
        <w:pStyle w:val="ARCATParagraph"/>
      </w:pPr>
      <w:r w:rsidRPr="008F7428">
        <w:t>Requests for substitutions will be considered in accordance with the provisions of</w:t>
      </w:r>
      <w:r w:rsidR="008F7428">
        <w:t xml:space="preserve"> </w:t>
      </w:r>
      <w:r w:rsidRPr="008F7428">
        <w:t>Section 01 60 00 - Product Requirements.</w:t>
      </w:r>
    </w:p>
    <w:p w14:paraId="2FC3648E" w14:textId="77777777" w:rsidR="008F7428" w:rsidRDefault="00993AF2" w:rsidP="00993AF2">
      <w:pPr>
        <w:pStyle w:val="ARCATSubPara"/>
      </w:pPr>
      <w:r w:rsidRPr="008F7428">
        <w:t>Product Data:</w:t>
      </w:r>
      <w:r w:rsidR="008F7428">
        <w:br/>
      </w:r>
      <w:r w:rsidRPr="008F7428">
        <w:t>Submit product data including testing performed by a qualified agency</w:t>
      </w:r>
      <w:r w:rsidR="008F7428">
        <w:t xml:space="preserve"> </w:t>
      </w:r>
      <w:r w:rsidRPr="008F7428">
        <w:t>indicating compliance with performance requirements specified in this section.</w:t>
      </w:r>
    </w:p>
    <w:p w14:paraId="0C8C5AA7" w14:textId="20DB90C1" w:rsidR="00993AF2" w:rsidRPr="008F7428" w:rsidRDefault="00993AF2" w:rsidP="00993AF2">
      <w:pPr>
        <w:pStyle w:val="ARCATSubPara"/>
      </w:pPr>
      <w:r w:rsidRPr="008F7428">
        <w:t>Samples:</w:t>
      </w:r>
      <w:r w:rsidR="008F7428">
        <w:br/>
      </w:r>
      <w:r w:rsidRPr="008F7428">
        <w:t>Submit two (2) samples 3" x 5" of each proposed product substitution.</w:t>
      </w:r>
    </w:p>
    <w:p w14:paraId="30FECDFE" w14:textId="2A8A3F8F" w:rsidR="00993AF2" w:rsidRPr="008F7428" w:rsidRDefault="00993AF2" w:rsidP="00993AF2">
      <w:pPr>
        <w:pStyle w:val="ARCATArticle"/>
      </w:pPr>
      <w:r w:rsidRPr="004B69D4">
        <w:t>WALL PANEL ASSEMBLY</w:t>
      </w:r>
    </w:p>
    <w:p w14:paraId="3A315986" w14:textId="758AAF2A" w:rsidR="00993AF2" w:rsidRPr="004B69D4" w:rsidRDefault="00993AF2" w:rsidP="00993AF2">
      <w:pPr>
        <w:pStyle w:val="ARCATParagraph"/>
      </w:pPr>
      <w:r w:rsidRPr="004B69D4">
        <w:t>Metal Composite Material (MCM):</w:t>
      </w:r>
    </w:p>
    <w:p w14:paraId="5D35D5A3" w14:textId="17762472" w:rsidR="00993AF2" w:rsidRPr="008A5076" w:rsidRDefault="00993AF2" w:rsidP="00993AF2">
      <w:pPr>
        <w:pStyle w:val="ARCATSubPara"/>
      </w:pPr>
      <w:r w:rsidRPr="004B69D4">
        <w:t>Panel:</w:t>
      </w:r>
      <w:r w:rsidR="008A5076">
        <w:br/>
      </w:r>
      <w:r w:rsidRPr="008A5076">
        <w:t>PAC-4000 as manufactured by PAC-CLAD / Petersen.</w:t>
      </w:r>
    </w:p>
    <w:p w14:paraId="3B378484" w14:textId="77777777" w:rsidR="008A5076" w:rsidRDefault="00993AF2" w:rsidP="008A5076">
      <w:pPr>
        <w:pStyle w:val="ARCATSubSub1"/>
      </w:pPr>
      <w:r w:rsidRPr="004B69D4">
        <w:t>Composition:</w:t>
      </w:r>
      <w:r w:rsidR="008A5076">
        <w:br/>
      </w:r>
      <w:r w:rsidRPr="008A5076">
        <w:t>Face:  .024" (min) prefinished smooth aluminum</w:t>
      </w:r>
      <w:r w:rsidR="008A5076" w:rsidRPr="008A5076">
        <w:br/>
      </w:r>
      <w:r w:rsidRPr="008A5076">
        <w:t>Core:  .105" thermoset phenolic resin</w:t>
      </w:r>
      <w:r w:rsidR="008A5076" w:rsidRPr="008A5076">
        <w:br/>
      </w:r>
      <w:r w:rsidRPr="008A5076">
        <w:t>Back:  .010" primed smooth aluminum</w:t>
      </w:r>
    </w:p>
    <w:p w14:paraId="656299E3" w14:textId="77777777" w:rsidR="008A5076" w:rsidRDefault="00993AF2" w:rsidP="00993AF2">
      <w:pPr>
        <w:pStyle w:val="ARCATSubSub1"/>
      </w:pPr>
      <w:r w:rsidRPr="008A5076">
        <w:t>Thickness:  4mm (nominal)</w:t>
      </w:r>
    </w:p>
    <w:p w14:paraId="7E9E1EB1" w14:textId="77777777" w:rsidR="008A5076" w:rsidRDefault="00993AF2" w:rsidP="00993AF2">
      <w:pPr>
        <w:pStyle w:val="ARCATSubSub1"/>
      </w:pPr>
      <w:r w:rsidRPr="008A5076">
        <w:t xml:space="preserve">Weight:  1.25 </w:t>
      </w:r>
      <w:proofErr w:type="spellStart"/>
      <w:r w:rsidRPr="008A5076">
        <w:t>lbs</w:t>
      </w:r>
      <w:proofErr w:type="spellEnd"/>
      <w:r w:rsidRPr="008A5076">
        <w:t>/ft²</w:t>
      </w:r>
    </w:p>
    <w:p w14:paraId="2B64132A" w14:textId="77777777" w:rsidR="008A5076" w:rsidRDefault="00993AF2" w:rsidP="00993AF2">
      <w:pPr>
        <w:pStyle w:val="ARCATSubSub1"/>
      </w:pPr>
      <w:r w:rsidRPr="008A5076">
        <w:t>Tolerance:</w:t>
      </w:r>
      <w:r w:rsidRPr="008A5076">
        <w:br/>
      </w:r>
      <w:r w:rsidRPr="008A5076">
        <w:t>Thickness:  ±1/32"</w:t>
      </w:r>
      <w:r w:rsidRPr="008A5076">
        <w:br/>
      </w:r>
      <w:r w:rsidRPr="008A5076">
        <w:t>Length / Width:  +0, -1/8"</w:t>
      </w:r>
      <w:r w:rsidRPr="008A5076">
        <w:br/>
      </w:r>
      <w:r w:rsidRPr="008A5076">
        <w:t>Squareness:  1/64" per lineal ft</w:t>
      </w:r>
    </w:p>
    <w:p w14:paraId="37B189C9" w14:textId="77777777" w:rsidR="008A5076" w:rsidRDefault="00993AF2" w:rsidP="00993AF2">
      <w:pPr>
        <w:pStyle w:val="ARCATSubSub1"/>
      </w:pPr>
      <w:r w:rsidRPr="008A5076">
        <w:t>Performance:</w:t>
      </w:r>
    </w:p>
    <w:p w14:paraId="474E2336" w14:textId="3A68D185" w:rsidR="00993AF2" w:rsidRPr="008A5076" w:rsidRDefault="00993AF2" w:rsidP="00993AF2">
      <w:pPr>
        <w:pStyle w:val="ARCATSubSub2"/>
      </w:pPr>
      <w:r w:rsidRPr="008A5076">
        <w:t>Surface Burning Characteristics:</w:t>
      </w:r>
      <w:r w:rsidR="008A5076">
        <w:t xml:space="preserve"> </w:t>
      </w:r>
      <w:r w:rsidR="008A5076">
        <w:br/>
      </w:r>
      <w:r w:rsidRPr="008A5076">
        <w:t>Panel shall have a Class A rating with a Flame Spread Index</w:t>
      </w:r>
      <w:r w:rsidR="008A5076" w:rsidRPr="008A5076">
        <w:t xml:space="preserve"> </w:t>
      </w:r>
      <w:r w:rsidRPr="008A5076">
        <w:t>less than 25, and a Smoke Developed Index less than 450.</w:t>
      </w:r>
      <w:r w:rsidR="008A5076" w:rsidRPr="008A5076">
        <w:t xml:space="preserve"> </w:t>
      </w:r>
      <w:r w:rsidRPr="008A5076">
        <w:t>Testing shall be in accordance with ASTM E84.</w:t>
      </w:r>
    </w:p>
    <w:p w14:paraId="39E680DD" w14:textId="0B2125C4" w:rsidR="00993AF2" w:rsidRPr="008A5076" w:rsidRDefault="00993AF2" w:rsidP="00993AF2">
      <w:pPr>
        <w:pStyle w:val="ARCATSubSub2"/>
      </w:pPr>
      <w:r w:rsidRPr="004B69D4">
        <w:t>Bond Integrity:</w:t>
      </w:r>
      <w:r w:rsidR="008A5076">
        <w:br/>
      </w:r>
      <w:r w:rsidRPr="008A5076">
        <w:t xml:space="preserve">Panel shall have a minimum peel strength of 34.5 </w:t>
      </w:r>
      <w:proofErr w:type="spellStart"/>
      <w:r w:rsidRPr="008A5076">
        <w:t>lb</w:t>
      </w:r>
      <w:proofErr w:type="spellEnd"/>
      <w:r w:rsidRPr="008A5076">
        <w:t>-in/lb.</w:t>
      </w:r>
      <w:r w:rsidR="008A5076">
        <w:br/>
      </w:r>
      <w:r w:rsidRPr="008A5076">
        <w:t>Testing shall be in accordance with ASTM D1781.</w:t>
      </w:r>
    </w:p>
    <w:p w14:paraId="08DAEC94" w14:textId="40C323A3" w:rsidR="00993AF2" w:rsidRPr="008A5076" w:rsidRDefault="00993AF2" w:rsidP="00993AF2">
      <w:pPr>
        <w:pStyle w:val="ARCATSubSub2"/>
      </w:pPr>
      <w:r w:rsidRPr="004B69D4">
        <w:t>Ignition Temperature:</w:t>
      </w:r>
      <w:r w:rsidR="008A5076">
        <w:br/>
      </w:r>
      <w:r w:rsidRPr="008A5076">
        <w:t>Panel shall have a minimum self-ignition temperature of 900° F.</w:t>
      </w:r>
      <w:r w:rsidR="008A5076">
        <w:br/>
      </w:r>
      <w:r w:rsidRPr="008A5076">
        <w:t>Testing shall be in accordance with ASTM D1929.</w:t>
      </w:r>
    </w:p>
    <w:p w14:paraId="2CA0719C" w14:textId="7A0B9BA8" w:rsidR="00993AF2" w:rsidRPr="008A5076" w:rsidRDefault="00993AF2" w:rsidP="00993AF2">
      <w:pPr>
        <w:pStyle w:val="ARCATSubSub2"/>
      </w:pPr>
      <w:r w:rsidRPr="004B69D4">
        <w:t>Impact Resistance:</w:t>
      </w:r>
      <w:r w:rsidR="008A5076">
        <w:br/>
      </w:r>
      <w:r w:rsidRPr="008A5076">
        <w:t>Panel shall not have a deformation measuring larger than 0.186" in diameter or 0.007" in depth after being struck by a falling ball at 24 in-lb.</w:t>
      </w:r>
      <w:r w:rsidR="008A5076">
        <w:t xml:space="preserve"> </w:t>
      </w:r>
      <w:r w:rsidRPr="008A5076">
        <w:t>Testing shall be in accordance with ASTM D5420.</w:t>
      </w:r>
    </w:p>
    <w:p w14:paraId="7FC0C86E" w14:textId="717E5493" w:rsidR="008A5076" w:rsidRPr="008A5076" w:rsidRDefault="008A5076" w:rsidP="008A5076">
      <w:pPr>
        <w:pStyle w:val="ARCATSubSub2"/>
        <w:rPr>
          <w:rFonts w:ascii="Times New Roman" w:hAnsi="Times New Roman"/>
          <w:szCs w:val="24"/>
        </w:rPr>
      </w:pPr>
      <w:r w:rsidRPr="008A5076">
        <w:rPr>
          <w:rStyle w:val="Strong"/>
          <w:b w:val="0"/>
          <w:bCs w:val="0"/>
        </w:rPr>
        <w:t>Rate of Burning</w:t>
      </w:r>
      <w:r>
        <w:rPr>
          <w:rStyle w:val="Strong"/>
          <w:b w:val="0"/>
          <w:bCs w:val="0"/>
        </w:rPr>
        <w:br/>
      </w:r>
      <w:r>
        <w:lastRenderedPageBreak/>
        <w:t>Panel shall have a CC1 Classification indicating a burning extent of 1" (25.4 mm) or less when tested at a nominal thickness of .060" (1.5 mm) or thickness of intended use.</w:t>
      </w:r>
      <w:r>
        <w:br/>
      </w:r>
      <w:r>
        <w:t>Testing shall be in accordance with ASTM D635.</w:t>
      </w:r>
    </w:p>
    <w:p w14:paraId="18D2E569" w14:textId="60AAEBA0" w:rsidR="008A5076" w:rsidRDefault="008A5076" w:rsidP="008A5076">
      <w:pPr>
        <w:pStyle w:val="ARCATSubSub2"/>
      </w:pPr>
      <w:r w:rsidRPr="008A5076">
        <w:rPr>
          <w:rStyle w:val="Strong"/>
          <w:b w:val="0"/>
          <w:bCs w:val="0"/>
        </w:rPr>
        <w:t>Tensile Strength</w:t>
      </w:r>
      <w:r>
        <w:rPr>
          <w:rStyle w:val="Strong"/>
          <w:b w:val="0"/>
          <w:bCs w:val="0"/>
        </w:rPr>
        <w:br/>
      </w:r>
      <w:r>
        <w:t>Panel shall have a mean value of 1650 lbs.</w:t>
      </w:r>
      <w:r>
        <w:br/>
      </w:r>
      <w:r>
        <w:t>Testing shall be in accordance with ASTM C297.</w:t>
      </w:r>
    </w:p>
    <w:p w14:paraId="353BA91E" w14:textId="401E4C9A" w:rsidR="00993AF2" w:rsidRPr="004B69D4" w:rsidRDefault="00993AF2" w:rsidP="008A5076">
      <w:pPr>
        <w:pStyle w:val="ARCATSubPara"/>
      </w:pPr>
      <w:r w:rsidRPr="004B69D4">
        <w:t>Finish:</w:t>
      </w:r>
    </w:p>
    <w:p w14:paraId="4CD3B173" w14:textId="656D9180" w:rsidR="00993AF2" w:rsidRPr="004B69D4" w:rsidRDefault="00993AF2" w:rsidP="008A5076">
      <w:pPr>
        <w:pStyle w:val="ARCATSubSub1"/>
      </w:pPr>
      <w:r w:rsidRPr="004B69D4">
        <w:t>Polyvinylidene Fluoride (PVDF):</w:t>
      </w:r>
    </w:p>
    <w:p w14:paraId="366F6A2B" w14:textId="77777777" w:rsidR="0091544D" w:rsidRDefault="00993AF2" w:rsidP="00993AF2">
      <w:pPr>
        <w:pStyle w:val="ARCATSubSub2"/>
      </w:pPr>
      <w:r w:rsidRPr="004B69D4">
        <w:t>Type:</w:t>
      </w:r>
      <w:r w:rsidR="0091544D">
        <w:br/>
      </w:r>
      <w:r w:rsidRPr="0091544D">
        <w:t>Kynar 500</w:t>
      </w:r>
      <w:r w:rsidRPr="0091544D">
        <w:rPr>
          <w:vertAlign w:val="superscript"/>
        </w:rPr>
        <w:t>®</w:t>
      </w:r>
      <w:r w:rsidRPr="0091544D">
        <w:t xml:space="preserve"> coating using 70% resin.</w:t>
      </w:r>
      <w:r w:rsidR="0091544D">
        <w:br/>
      </w:r>
      <w:r w:rsidRPr="0091544D">
        <w:t>Finish shall be in conformance with AAMA 2605.</w:t>
      </w:r>
    </w:p>
    <w:p w14:paraId="16A61BE9" w14:textId="77777777" w:rsidR="0091544D" w:rsidRDefault="00993AF2" w:rsidP="00993AF2">
      <w:pPr>
        <w:pStyle w:val="ARCATSubSub2"/>
      </w:pPr>
      <w:r w:rsidRPr="0091544D">
        <w:t>Color:</w:t>
      </w:r>
    </w:p>
    <w:p w14:paraId="2629074F" w14:textId="77777777" w:rsidR="0091544D" w:rsidRDefault="00993AF2" w:rsidP="00993AF2">
      <w:pPr>
        <w:pStyle w:val="ARCATSubSub4"/>
      </w:pPr>
      <w:r w:rsidRPr="0091544D">
        <w:t>As selected by Architect from manufacturer's color guide.</w:t>
      </w:r>
    </w:p>
    <w:p w14:paraId="6F580628" w14:textId="77777777" w:rsidR="0091544D" w:rsidRDefault="00993AF2" w:rsidP="00993AF2">
      <w:pPr>
        <w:pStyle w:val="ARCATSubSub4"/>
      </w:pPr>
      <w:r w:rsidRPr="0091544D">
        <w:t>Custom color to match Architect's standard.</w:t>
      </w:r>
    </w:p>
    <w:p w14:paraId="30BB24AF" w14:textId="77777777" w:rsidR="0091544D" w:rsidRDefault="00993AF2" w:rsidP="00993AF2">
      <w:pPr>
        <w:pStyle w:val="ARCATSubSub2"/>
      </w:pPr>
      <w:r w:rsidRPr="0091544D">
        <w:t>Composition:</w:t>
      </w:r>
    </w:p>
    <w:p w14:paraId="0EE2A56D" w14:textId="77777777" w:rsidR="0091544D" w:rsidRDefault="00993AF2" w:rsidP="00993AF2">
      <w:pPr>
        <w:pStyle w:val="ARCATSubSub4"/>
      </w:pPr>
      <w:r w:rsidRPr="0091544D">
        <w:t>Two-Coat Colors:</w:t>
      </w:r>
      <w:r w:rsidR="0091544D">
        <w:br/>
      </w:r>
      <w:r w:rsidRPr="0091544D">
        <w:t>0.2-mil primer coat, 0.8-mil color coat</w:t>
      </w:r>
    </w:p>
    <w:p w14:paraId="1DAF65CA" w14:textId="77777777" w:rsidR="0091544D" w:rsidRDefault="00993AF2" w:rsidP="00993AF2">
      <w:pPr>
        <w:pStyle w:val="ARCATSubSub4"/>
      </w:pPr>
      <w:r w:rsidRPr="0091544D">
        <w:t>Three-Coat Colors:</w:t>
      </w:r>
      <w:r w:rsidR="0091544D">
        <w:br/>
      </w:r>
      <w:r w:rsidRPr="0091544D">
        <w:t>0.2-mil primer coat, 0.8-mil color coat, 0.7-mil clear coat</w:t>
      </w:r>
    </w:p>
    <w:p w14:paraId="608E4178" w14:textId="77777777" w:rsidR="0091544D" w:rsidRDefault="00993AF2" w:rsidP="00993AF2">
      <w:pPr>
        <w:pStyle w:val="ARCATSubSub2"/>
      </w:pPr>
      <w:r w:rsidRPr="0091544D">
        <w:t>Performance:</w:t>
      </w:r>
    </w:p>
    <w:p w14:paraId="3240D6E5" w14:textId="789F0CEA" w:rsidR="0091544D" w:rsidRDefault="00993AF2" w:rsidP="00993AF2">
      <w:pPr>
        <w:pStyle w:val="ARCATSubSub4"/>
      </w:pPr>
      <w:r w:rsidRPr="0091544D">
        <w:t>Gloss:</w:t>
      </w:r>
      <w:r w:rsidR="0091544D">
        <w:br/>
      </w:r>
      <w:r w:rsidRPr="0091544D">
        <w:t>Finish shall have a gloss value of 20-35 at 60°.</w:t>
      </w:r>
      <w:r w:rsidR="00C4146F">
        <w:t xml:space="preserve"> </w:t>
      </w:r>
      <w:r w:rsidRPr="0091544D">
        <w:t>Testing shall be in accordance with ASTM D523.</w:t>
      </w:r>
    </w:p>
    <w:p w14:paraId="1E49B53B" w14:textId="34421B4A" w:rsidR="0091544D" w:rsidRDefault="00993AF2" w:rsidP="00993AF2">
      <w:pPr>
        <w:pStyle w:val="ARCATSubSub4"/>
      </w:pPr>
      <w:r w:rsidRPr="0091544D">
        <w:t>Solar Reflectance:</w:t>
      </w:r>
      <w:r w:rsidR="0091544D">
        <w:br/>
      </w:r>
      <w:r w:rsidRPr="0091544D">
        <w:t>Finish shall have a value of &gt;25% initial, &gt;15% after</w:t>
      </w:r>
      <w:r w:rsidR="0091544D">
        <w:br/>
      </w:r>
      <w:r w:rsidRPr="0091544D">
        <w:t>3 years for Steep Slope and a value of &gt;65% initial, &gt;50%</w:t>
      </w:r>
      <w:r w:rsidR="0091544D">
        <w:t xml:space="preserve"> </w:t>
      </w:r>
      <w:r w:rsidRPr="0091544D">
        <w:t>after 3 years for Low Slope.</w:t>
      </w:r>
      <w:r w:rsidR="00C4146F">
        <w:t xml:space="preserve"> </w:t>
      </w:r>
      <w:r w:rsidRPr="0091544D">
        <w:t>Testing shall be in accordance with ASTM E903.</w:t>
      </w:r>
    </w:p>
    <w:p w14:paraId="2A6DCD6E" w14:textId="77777777" w:rsidR="0091544D" w:rsidRDefault="00993AF2" w:rsidP="00993AF2">
      <w:pPr>
        <w:pStyle w:val="ARCATSubSub4"/>
      </w:pPr>
      <w:r w:rsidRPr="0091544D">
        <w:t>Emissivity:</w:t>
      </w:r>
      <w:r w:rsidR="0091544D">
        <w:br/>
      </w:r>
      <w:r w:rsidRPr="0091544D">
        <w:t>Finish shall have a value of 0.80 (80%) min.</w:t>
      </w:r>
      <w:r w:rsidR="0091544D">
        <w:t xml:space="preserve"> </w:t>
      </w:r>
      <w:r w:rsidRPr="0091544D">
        <w:t>Testing shall be in accordance with ASTM C1371.</w:t>
      </w:r>
    </w:p>
    <w:p w14:paraId="508D7CB7" w14:textId="64C80FD7" w:rsidR="0091544D" w:rsidRDefault="00993AF2" w:rsidP="00993AF2">
      <w:pPr>
        <w:pStyle w:val="ARCATSubSub4"/>
      </w:pPr>
      <w:r w:rsidRPr="0091544D">
        <w:t>Pencil Hardness:</w:t>
      </w:r>
      <w:r w:rsidR="0091544D">
        <w:br/>
      </w:r>
      <w:r w:rsidRPr="0091544D">
        <w:t>Finish shall have a value of F-2H.</w:t>
      </w:r>
      <w:r w:rsidR="00C4146F">
        <w:t xml:space="preserve"> </w:t>
      </w:r>
      <w:r w:rsidRPr="0091544D">
        <w:t>Testing shall be in accordance with ASTM D3363.</w:t>
      </w:r>
    </w:p>
    <w:p w14:paraId="6E907F7A" w14:textId="3B6914AE" w:rsidR="0091544D" w:rsidRDefault="00993AF2" w:rsidP="00993AF2">
      <w:pPr>
        <w:pStyle w:val="ARCATSubSub4"/>
      </w:pPr>
      <w:r w:rsidRPr="0091544D">
        <w:t>Flexibility:</w:t>
      </w:r>
      <w:r w:rsidR="0091544D">
        <w:br/>
      </w:r>
      <w:r w:rsidRPr="0091544D">
        <w:t>Finish shall have a value of 0-2 T-bend, no pick off.</w:t>
      </w:r>
      <w:r w:rsidR="00C4146F">
        <w:t xml:space="preserve"> </w:t>
      </w:r>
      <w:r w:rsidRPr="0091544D">
        <w:t>Testing shall be in accordance with ASTM D4145.</w:t>
      </w:r>
    </w:p>
    <w:p w14:paraId="2532592B" w14:textId="2DDFD309" w:rsidR="0091544D" w:rsidRDefault="00993AF2" w:rsidP="00993AF2">
      <w:pPr>
        <w:pStyle w:val="ARCATSubSub4"/>
      </w:pPr>
      <w:r w:rsidRPr="0091544D">
        <w:t>Adhesion:</w:t>
      </w:r>
      <w:r w:rsidR="0091544D">
        <w:br/>
      </w:r>
      <w:r w:rsidRPr="0091544D">
        <w:t>Finish shall have a value of No Adhesion Loss.</w:t>
      </w:r>
      <w:r w:rsidR="00C4146F">
        <w:t xml:space="preserve"> </w:t>
      </w:r>
      <w:r w:rsidRPr="0091544D">
        <w:t>Testing shall be in accordance with ASTM D3359.</w:t>
      </w:r>
    </w:p>
    <w:p w14:paraId="7DDC9E15" w14:textId="77777777" w:rsidR="0091544D" w:rsidRDefault="00993AF2" w:rsidP="00993AF2">
      <w:pPr>
        <w:pStyle w:val="ARCATSubSub4"/>
      </w:pPr>
      <w:r w:rsidRPr="0091544D">
        <w:t>Reverse Impact:</w:t>
      </w:r>
      <w:r w:rsidR="0091544D">
        <w:br/>
      </w:r>
      <w:r w:rsidRPr="0091544D">
        <w:t xml:space="preserve">Finish shall have a value of No Cracking </w:t>
      </w:r>
      <w:proofErr w:type="gramStart"/>
      <w:r w:rsidRPr="0091544D">
        <w:t>Or</w:t>
      </w:r>
      <w:proofErr w:type="gramEnd"/>
      <w:r w:rsidRPr="0091544D">
        <w:t xml:space="preserve"> Adhesion Loss.</w:t>
      </w:r>
      <w:r w:rsidR="0091544D">
        <w:br/>
      </w:r>
      <w:r w:rsidRPr="0091544D">
        <w:t>Testing shall be in accordance with ASTM D2794.</w:t>
      </w:r>
    </w:p>
    <w:p w14:paraId="72F8615D" w14:textId="42A61DE1" w:rsidR="0091544D" w:rsidRDefault="00993AF2" w:rsidP="00993AF2">
      <w:pPr>
        <w:pStyle w:val="ARCATSubSub4"/>
      </w:pPr>
      <w:r w:rsidRPr="0091544D">
        <w:t>Abrasion:</w:t>
      </w:r>
      <w:r w:rsidR="0091544D">
        <w:br/>
      </w:r>
      <w:r w:rsidRPr="0091544D">
        <w:t>Finish shall have a value of 65-85 l/mil.</w:t>
      </w:r>
      <w:r w:rsidR="00C4146F">
        <w:t xml:space="preserve"> </w:t>
      </w:r>
      <w:r w:rsidRPr="0091544D">
        <w:t>Testing shall be in accordance with ASTM D968.</w:t>
      </w:r>
    </w:p>
    <w:p w14:paraId="591E0B10" w14:textId="7DC8A430" w:rsidR="0091544D" w:rsidRDefault="00993AF2" w:rsidP="00993AF2">
      <w:pPr>
        <w:pStyle w:val="ARCATSubSub4"/>
      </w:pPr>
      <w:r w:rsidRPr="0091544D">
        <w:t>Mortar Resistance:</w:t>
      </w:r>
      <w:r w:rsidR="0091544D">
        <w:br/>
      </w:r>
      <w:r w:rsidRPr="0091544D">
        <w:t>Finish shall have a value of No Effect.</w:t>
      </w:r>
      <w:r w:rsidR="00C4146F">
        <w:t xml:space="preserve"> </w:t>
      </w:r>
      <w:r w:rsidRPr="0091544D">
        <w:t>Testing shall be in accordance with ASTM C267.</w:t>
      </w:r>
    </w:p>
    <w:p w14:paraId="33ABA210" w14:textId="728E0B27" w:rsidR="0091544D" w:rsidRDefault="00993AF2" w:rsidP="00993AF2">
      <w:pPr>
        <w:pStyle w:val="ARCATSubSub4"/>
      </w:pPr>
      <w:r w:rsidRPr="0091544D">
        <w:t>Detergent Resistance:</w:t>
      </w:r>
      <w:r w:rsidR="0091544D">
        <w:br/>
      </w:r>
      <w:r w:rsidRPr="0091544D">
        <w:t>Finish shall have a value of No Effect using 3% detergent</w:t>
      </w:r>
      <w:r w:rsidR="0091544D">
        <w:br/>
      </w:r>
      <w:r w:rsidRPr="0091544D">
        <w:t xml:space="preserve">@ 100 F° (72 </w:t>
      </w:r>
      <w:proofErr w:type="spellStart"/>
      <w:r w:rsidRPr="0091544D">
        <w:t>hrs</w:t>
      </w:r>
      <w:proofErr w:type="spellEnd"/>
      <w:r w:rsidRPr="0091544D">
        <w:t>).</w:t>
      </w:r>
      <w:r w:rsidR="00C4146F">
        <w:t xml:space="preserve"> </w:t>
      </w:r>
      <w:r w:rsidRPr="0091544D">
        <w:t>Testing shall be in accordance with ASTM D2248.</w:t>
      </w:r>
    </w:p>
    <w:p w14:paraId="0B0B489F" w14:textId="77777777" w:rsidR="0091544D" w:rsidRDefault="00993AF2" w:rsidP="00993AF2">
      <w:pPr>
        <w:pStyle w:val="ARCATSubSub4"/>
      </w:pPr>
      <w:r w:rsidRPr="0091544D">
        <w:t>Acid Resistance:</w:t>
      </w:r>
      <w:r w:rsidR="0091544D">
        <w:br/>
      </w:r>
      <w:r w:rsidRPr="0091544D">
        <w:t>Finish shall have a value of No Effect using 10% muriatic</w:t>
      </w:r>
      <w:r w:rsidR="0091544D">
        <w:t xml:space="preserve"> </w:t>
      </w:r>
      <w:r w:rsidRPr="0091544D">
        <w:t xml:space="preserve">acid (24 </w:t>
      </w:r>
      <w:proofErr w:type="spellStart"/>
      <w:r w:rsidRPr="0091544D">
        <w:t>hrs</w:t>
      </w:r>
      <w:proofErr w:type="spellEnd"/>
      <w:r w:rsidRPr="0091544D">
        <w:t xml:space="preserve">) and No Effect using 20% sulfuric acid (18 </w:t>
      </w:r>
      <w:proofErr w:type="spellStart"/>
      <w:r w:rsidRPr="0091544D">
        <w:t>hrs</w:t>
      </w:r>
      <w:proofErr w:type="spellEnd"/>
      <w:r w:rsidRPr="0091544D">
        <w:t>).</w:t>
      </w:r>
      <w:r w:rsidR="0091544D">
        <w:br/>
      </w:r>
      <w:r w:rsidRPr="0091544D">
        <w:t>Testing shall be in accordance with ASTM D1308.</w:t>
      </w:r>
    </w:p>
    <w:p w14:paraId="165BAB90" w14:textId="77777777" w:rsidR="0091544D" w:rsidRDefault="00993AF2" w:rsidP="00993AF2">
      <w:pPr>
        <w:pStyle w:val="ARCATSubSub4"/>
      </w:pPr>
      <w:r w:rsidRPr="0091544D">
        <w:t>Acid Rain:</w:t>
      </w:r>
      <w:r w:rsidR="0091544D">
        <w:br/>
      </w:r>
      <w:r w:rsidRPr="0091544D">
        <w:t>Finish shall have a value of No Objectionable Color Change</w:t>
      </w:r>
      <w:r w:rsidR="0091544D">
        <w:t xml:space="preserve"> </w:t>
      </w:r>
      <w:r w:rsidRPr="0091544D">
        <w:lastRenderedPageBreak/>
        <w:t>after 15 cycle min.</w:t>
      </w:r>
      <w:r w:rsidR="0091544D">
        <w:t xml:space="preserve"> </w:t>
      </w:r>
      <w:r w:rsidRPr="0091544D">
        <w:t xml:space="preserve">Testing shall be in accordance with </w:t>
      </w:r>
      <w:proofErr w:type="spellStart"/>
      <w:r w:rsidRPr="0091544D">
        <w:t>Kesternich</w:t>
      </w:r>
      <w:proofErr w:type="spellEnd"/>
      <w:r w:rsidRPr="0091544D">
        <w:t xml:space="preserve"> SO2, DIN 50018.</w:t>
      </w:r>
    </w:p>
    <w:p w14:paraId="1D9249E2" w14:textId="77777777" w:rsidR="0091544D" w:rsidRDefault="00993AF2" w:rsidP="00993AF2">
      <w:pPr>
        <w:pStyle w:val="ARCATSubSub4"/>
      </w:pPr>
      <w:proofErr w:type="spellStart"/>
      <w:r w:rsidRPr="0091544D">
        <w:t>Alkalai</w:t>
      </w:r>
      <w:proofErr w:type="spellEnd"/>
      <w:r w:rsidRPr="0091544D">
        <w:t xml:space="preserve"> Resistance:</w:t>
      </w:r>
      <w:r w:rsidR="0091544D">
        <w:br/>
      </w:r>
      <w:r w:rsidRPr="0091544D">
        <w:t>Finish shall have a value of No Effect using 10%, 25%</w:t>
      </w:r>
      <w:r w:rsidR="0091544D">
        <w:br/>
      </w:r>
      <w:r w:rsidRPr="0091544D">
        <w:t xml:space="preserve">NaOH (1 </w:t>
      </w:r>
      <w:proofErr w:type="spellStart"/>
      <w:r w:rsidRPr="0091544D">
        <w:t>hr</w:t>
      </w:r>
      <w:proofErr w:type="spellEnd"/>
      <w:r w:rsidRPr="0091544D">
        <w:t>).</w:t>
      </w:r>
      <w:r w:rsidR="0091544D">
        <w:t xml:space="preserve"> </w:t>
      </w:r>
      <w:r w:rsidRPr="0091544D">
        <w:t>Testing shall be in accordance with ASTM D1308.</w:t>
      </w:r>
    </w:p>
    <w:p w14:paraId="4DB5B0B4" w14:textId="77777777" w:rsidR="00C4146F" w:rsidRDefault="00993AF2" w:rsidP="00993AF2">
      <w:pPr>
        <w:pStyle w:val="ARCATSubSub4"/>
      </w:pPr>
      <w:r w:rsidRPr="0091544D">
        <w:t>Salt Spray Resistance:</w:t>
      </w:r>
      <w:r w:rsidR="0091544D">
        <w:br/>
      </w:r>
      <w:r w:rsidRPr="0091544D">
        <w:t>Finish shall have a value of No Face Blistering; Max average</w:t>
      </w:r>
      <w:r w:rsidR="0091544D">
        <w:t xml:space="preserve"> </w:t>
      </w:r>
      <w:r w:rsidRPr="0091544D">
        <w:t xml:space="preserve">1/16" scribe creep, passes 4000 </w:t>
      </w:r>
      <w:proofErr w:type="spellStart"/>
      <w:r w:rsidRPr="0091544D">
        <w:t>hrs</w:t>
      </w:r>
      <w:proofErr w:type="spellEnd"/>
      <w:r w:rsidRPr="0091544D">
        <w:t xml:space="preserve"> using 5% salt fog @ 95° F.</w:t>
      </w:r>
      <w:r w:rsidR="0091544D">
        <w:t xml:space="preserve"> </w:t>
      </w:r>
      <w:r w:rsidRPr="0091544D">
        <w:t>Testing shall be in accordance with ASTM B117.</w:t>
      </w:r>
    </w:p>
    <w:p w14:paraId="6F4B3E2A" w14:textId="77777777" w:rsidR="00C4146F" w:rsidRDefault="00993AF2" w:rsidP="00993AF2">
      <w:pPr>
        <w:pStyle w:val="ARCATSubSub4"/>
      </w:pPr>
      <w:r w:rsidRPr="00C4146F">
        <w:t>Humidity Resistance:</w:t>
      </w:r>
      <w:r w:rsidR="00C4146F">
        <w:br/>
      </w:r>
      <w:r w:rsidRPr="00C4146F">
        <w:t xml:space="preserve">Finish shall have a value of Passes 4000 </w:t>
      </w:r>
      <w:proofErr w:type="spellStart"/>
      <w:r w:rsidRPr="00C4146F">
        <w:t>hrs</w:t>
      </w:r>
      <w:proofErr w:type="spellEnd"/>
      <w:r w:rsidRPr="00C4146F">
        <w:t xml:space="preserve">, </w:t>
      </w:r>
      <w:proofErr w:type="gramStart"/>
      <w:r w:rsidRPr="00C4146F">
        <w:t>No</w:t>
      </w:r>
      <w:proofErr w:type="gramEnd"/>
      <w:r w:rsidRPr="00C4146F">
        <w:t xml:space="preserve"> #8 blisters</w:t>
      </w:r>
      <w:r w:rsidR="00C4146F">
        <w:t xml:space="preserve"> </w:t>
      </w:r>
      <w:r w:rsidRPr="00C4146F">
        <w:t>using 100% relative humidity @ 95° F.</w:t>
      </w:r>
      <w:r w:rsidR="00C4146F">
        <w:t xml:space="preserve"> </w:t>
      </w:r>
      <w:r w:rsidRPr="00C4146F">
        <w:t>Testing shall be in accordance with ASTM D714, ASTM D2247.</w:t>
      </w:r>
    </w:p>
    <w:p w14:paraId="2E61EDA9" w14:textId="77777777" w:rsidR="00C4146F" w:rsidRDefault="00993AF2" w:rsidP="00993AF2">
      <w:pPr>
        <w:pStyle w:val="ARCATSubSub4"/>
      </w:pPr>
      <w:r w:rsidRPr="00C4146F">
        <w:t>Exterior Exposure:</w:t>
      </w:r>
      <w:r w:rsidR="00C4146F">
        <w:br/>
      </w:r>
      <w:r w:rsidRPr="00C4146F">
        <w:t>Finish shall have a value of Max 5 fade and Max 8 chalk at</w:t>
      </w:r>
      <w:r w:rsidR="00C4146F">
        <w:t xml:space="preserve"> </w:t>
      </w:r>
      <w:r w:rsidRPr="00C4146F">
        <w:t>10 yrs @ 45°, south Florida.</w:t>
      </w:r>
      <w:r w:rsidR="00C4146F">
        <w:t xml:space="preserve"> </w:t>
      </w:r>
      <w:r w:rsidRPr="00C4146F">
        <w:t>Testing shall be in accordance with ASTM D2244, ASTM D4214.</w:t>
      </w:r>
    </w:p>
    <w:p w14:paraId="19FA3C9C" w14:textId="77777777" w:rsidR="00C4146F" w:rsidRDefault="00993AF2" w:rsidP="00993AF2">
      <w:pPr>
        <w:pStyle w:val="ARCATSubSub1"/>
      </w:pPr>
      <w:r w:rsidRPr="00C4146F">
        <w:t>Anodized:</w:t>
      </w:r>
    </w:p>
    <w:p w14:paraId="7F7524FB" w14:textId="77777777" w:rsidR="00C4146F" w:rsidRDefault="00993AF2" w:rsidP="00993AF2">
      <w:pPr>
        <w:pStyle w:val="ARCATSubSub2"/>
      </w:pPr>
      <w:r w:rsidRPr="00C4146F">
        <w:t>Type:</w:t>
      </w:r>
      <w:r w:rsidR="00C4146F">
        <w:br/>
      </w:r>
      <w:r w:rsidRPr="00C4146F">
        <w:t>AA-C22-A21 (clear)</w:t>
      </w:r>
      <w:r w:rsidR="00C4146F">
        <w:br/>
      </w:r>
      <w:r w:rsidRPr="00C4146F">
        <w:t>AA-C22-A23 (colored)</w:t>
      </w:r>
    </w:p>
    <w:p w14:paraId="73A7D948" w14:textId="77777777" w:rsidR="00C4146F" w:rsidRDefault="00993AF2" w:rsidP="00993AF2">
      <w:pPr>
        <w:pStyle w:val="ARCATSubSub2"/>
      </w:pPr>
      <w:r w:rsidRPr="00C4146F">
        <w:t>Color:</w:t>
      </w:r>
      <w:r w:rsidR="00C4146F">
        <w:br/>
      </w:r>
      <w:r w:rsidRPr="00C4146F">
        <w:t>As selected by Architect from manufacturer's color guide.</w:t>
      </w:r>
    </w:p>
    <w:p w14:paraId="4ADA5CC6" w14:textId="77777777" w:rsidR="00C4146F" w:rsidRDefault="00993AF2" w:rsidP="00993AF2">
      <w:pPr>
        <w:pStyle w:val="ARCATSubSub2"/>
      </w:pPr>
      <w:r w:rsidRPr="00C4146F">
        <w:t>Composition:</w:t>
      </w:r>
    </w:p>
    <w:p w14:paraId="48E20461" w14:textId="77777777" w:rsidR="00C4146F" w:rsidRDefault="00993AF2" w:rsidP="00993AF2">
      <w:pPr>
        <w:pStyle w:val="ARCATSubSub4"/>
      </w:pPr>
      <w:r w:rsidRPr="00C4146F">
        <w:t>Anodized (clear):</w:t>
      </w:r>
      <w:r w:rsidR="00C4146F">
        <w:br/>
      </w:r>
      <w:r w:rsidRPr="00C4146F">
        <w:t>barrier, aluminum oxide, nickel/hydrate seal</w:t>
      </w:r>
    </w:p>
    <w:p w14:paraId="38840C9C" w14:textId="77777777" w:rsidR="00C4146F" w:rsidRDefault="00993AF2" w:rsidP="00993AF2">
      <w:pPr>
        <w:pStyle w:val="ARCATSubSub4"/>
      </w:pPr>
      <w:r w:rsidRPr="00C4146F">
        <w:t>Anodized (colored):</w:t>
      </w:r>
      <w:r w:rsidR="00C4146F">
        <w:br/>
      </w:r>
      <w:r w:rsidRPr="00C4146F">
        <w:t>barrier, aluminum oxide, colorant, nickel/hydrate seal</w:t>
      </w:r>
    </w:p>
    <w:p w14:paraId="5D970CE4" w14:textId="77777777" w:rsidR="00C4146F" w:rsidRDefault="00993AF2" w:rsidP="00993AF2">
      <w:pPr>
        <w:pStyle w:val="ARCATSubSub2"/>
      </w:pPr>
      <w:r w:rsidRPr="00C4146F">
        <w:t>Performance:</w:t>
      </w:r>
    </w:p>
    <w:p w14:paraId="757A1088" w14:textId="77777777" w:rsidR="00C4146F" w:rsidRDefault="00993AF2" w:rsidP="00993AF2">
      <w:pPr>
        <w:pStyle w:val="ARCATSubSub4"/>
      </w:pPr>
      <w:r w:rsidRPr="00C4146F">
        <w:t>Salt Spray Resistance:</w:t>
      </w:r>
      <w:r w:rsidR="00C4146F">
        <w:br/>
      </w:r>
      <w:r w:rsidRPr="00C4146F">
        <w:t>Testing shall be in accordance with ASTM B117.</w:t>
      </w:r>
    </w:p>
    <w:p w14:paraId="091AA98A" w14:textId="77777777" w:rsidR="00C4146F" w:rsidRDefault="00993AF2" w:rsidP="00993AF2">
      <w:pPr>
        <w:pStyle w:val="ARCATSubSub4"/>
      </w:pPr>
      <w:r w:rsidRPr="00C4146F">
        <w:t>Acid Dissolution:</w:t>
      </w:r>
      <w:r w:rsidR="00C4146F">
        <w:br/>
      </w:r>
      <w:r w:rsidRPr="00C4146F">
        <w:t>Testing shall be in accordance with ASTM B680.</w:t>
      </w:r>
    </w:p>
    <w:p w14:paraId="48CDEEF4" w14:textId="77777777" w:rsidR="00C4146F" w:rsidRDefault="00993AF2" w:rsidP="00993AF2">
      <w:pPr>
        <w:pStyle w:val="ARCATSubSub4"/>
      </w:pPr>
      <w:r w:rsidRPr="00C4146F">
        <w:t>Gloss:</w:t>
      </w:r>
      <w:r w:rsidR="00C4146F">
        <w:br/>
      </w:r>
      <w:r w:rsidRPr="00C4146F">
        <w:t>Testing shall be in accordance with ASTM D523.</w:t>
      </w:r>
    </w:p>
    <w:p w14:paraId="7F18A02C" w14:textId="77777777" w:rsidR="00C4146F" w:rsidRDefault="00993AF2" w:rsidP="00993AF2">
      <w:pPr>
        <w:pStyle w:val="ARCATSubSub4"/>
      </w:pPr>
      <w:r w:rsidRPr="00C4146F">
        <w:t>Coating Mass:</w:t>
      </w:r>
      <w:r w:rsidR="00C4146F">
        <w:br/>
      </w:r>
      <w:r w:rsidRPr="00C4146F">
        <w:t>Testing shall be in accordance with ASTM B137.</w:t>
      </w:r>
    </w:p>
    <w:p w14:paraId="6C7E135E" w14:textId="77777777" w:rsidR="00C4146F" w:rsidRDefault="00993AF2" w:rsidP="00993AF2">
      <w:pPr>
        <w:pStyle w:val="ARCATParagraph"/>
      </w:pPr>
      <w:r w:rsidRPr="00C4146F">
        <w:t>Installation System:</w:t>
      </w:r>
    </w:p>
    <w:p w14:paraId="6365D1C9" w14:textId="77777777" w:rsidR="00C4146F" w:rsidRDefault="00993AF2" w:rsidP="00993AF2">
      <w:pPr>
        <w:pStyle w:val="ARCATSubPara"/>
      </w:pPr>
      <w:r w:rsidRPr="00C4146F">
        <w:t>PAC-4000 RV System:</w:t>
      </w:r>
    </w:p>
    <w:p w14:paraId="05AB0A6B" w14:textId="77777777" w:rsidR="00E902BB" w:rsidRDefault="00993AF2" w:rsidP="00993AF2">
      <w:pPr>
        <w:pStyle w:val="ARCATSubSub1"/>
      </w:pPr>
      <w:r w:rsidRPr="00C4146F">
        <w:t>Description:</w:t>
      </w:r>
      <w:r w:rsidR="00C4146F">
        <w:br/>
      </w:r>
      <w:r w:rsidRPr="00C4146F">
        <w:t>Field-assembled installation system consisting of metal composite material</w:t>
      </w:r>
      <w:r w:rsidR="00C4146F" w:rsidRPr="00C4146F">
        <w:t xml:space="preserve"> </w:t>
      </w:r>
      <w:r w:rsidRPr="00C4146F">
        <w:t>(MCM), trim moldings, silicone sealant, and accessories to provide</w:t>
      </w:r>
      <w:r w:rsidR="00C4146F">
        <w:t xml:space="preserve"> </w:t>
      </w:r>
      <w:r w:rsidRPr="00C4146F">
        <w:t>a barrier system.</w:t>
      </w:r>
    </w:p>
    <w:p w14:paraId="25953D22" w14:textId="77777777" w:rsidR="00E902BB" w:rsidRDefault="00993AF2" w:rsidP="00993AF2">
      <w:pPr>
        <w:pStyle w:val="ARCATSubSub1"/>
      </w:pPr>
      <w:r w:rsidRPr="00E902BB">
        <w:t>Performance:</w:t>
      </w:r>
    </w:p>
    <w:p w14:paraId="45DEC5D6" w14:textId="77777777" w:rsidR="00E902BB" w:rsidRDefault="00993AF2" w:rsidP="00993AF2">
      <w:pPr>
        <w:pStyle w:val="ARCATSubSub2"/>
      </w:pPr>
      <w:r w:rsidRPr="00E902BB">
        <w:t>Air Infiltration:</w:t>
      </w:r>
      <w:r w:rsidR="00E902BB">
        <w:br/>
      </w:r>
      <w:r w:rsidRPr="00E902BB">
        <w:t xml:space="preserve">Installation system shall not allow air infiltration </w:t>
      </w:r>
      <w:proofErr w:type="gramStart"/>
      <w:r w:rsidRPr="00E902BB">
        <w:t>in excess of</w:t>
      </w:r>
      <w:proofErr w:type="gramEnd"/>
      <w:r w:rsidR="00E902BB">
        <w:t xml:space="preserve"> </w:t>
      </w:r>
      <w:r w:rsidRPr="00E902BB">
        <w:t>0.06 cfm/ft² at 1.57 psf.</w:t>
      </w:r>
      <w:r w:rsidR="00E902BB">
        <w:t xml:space="preserve"> </w:t>
      </w:r>
      <w:r w:rsidRPr="00E902BB">
        <w:t>Testing shall be in accordance with ASTM E283.</w:t>
      </w:r>
    </w:p>
    <w:p w14:paraId="229312E2" w14:textId="77777777" w:rsidR="00E902BB" w:rsidRDefault="00993AF2" w:rsidP="00993AF2">
      <w:pPr>
        <w:pStyle w:val="ARCATSubSub2"/>
      </w:pPr>
      <w:r w:rsidRPr="00E902BB">
        <w:t>Structural Performance:</w:t>
      </w:r>
      <w:r w:rsidR="00E902BB">
        <w:br/>
      </w:r>
      <w:r w:rsidRPr="00E902BB">
        <w:t xml:space="preserve">Installation system shall have a design load of 35.0 </w:t>
      </w:r>
      <w:proofErr w:type="spellStart"/>
      <w:r w:rsidRPr="00E902BB">
        <w:t>psf</w:t>
      </w:r>
      <w:proofErr w:type="spellEnd"/>
      <w:r w:rsidRPr="00E902BB">
        <w:t xml:space="preserve"> applied in the positive and negative direction. There shall be no deflection </w:t>
      </w:r>
      <w:proofErr w:type="gramStart"/>
      <w:r w:rsidRPr="00E902BB">
        <w:t>in excess of</w:t>
      </w:r>
      <w:proofErr w:type="gramEnd"/>
      <w:r w:rsidRPr="00E902BB">
        <w:t xml:space="preserve"> L/175 of the span of any support </w:t>
      </w:r>
      <w:proofErr w:type="gramStart"/>
      <w:r w:rsidRPr="00E902BB">
        <w:t>member</w:t>
      </w:r>
      <w:proofErr w:type="gramEnd"/>
      <w:r w:rsidRPr="00E902BB">
        <w:t xml:space="preserve"> nor shall there be any failure of the system. At a structural test load equal to 1.5 times the specified design load, no support member shall have permanent deformation </w:t>
      </w:r>
      <w:proofErr w:type="gramStart"/>
      <w:r w:rsidRPr="00E902BB">
        <w:t>in excess of</w:t>
      </w:r>
      <w:proofErr w:type="gramEnd"/>
      <w:r w:rsidRPr="00E902BB">
        <w:t xml:space="preserve"> 1/1000 of its </w:t>
      </w:r>
      <w:proofErr w:type="gramStart"/>
      <w:r w:rsidRPr="00E902BB">
        <w:t>span</w:t>
      </w:r>
      <w:proofErr w:type="gramEnd"/>
      <w:r w:rsidRPr="00E902BB">
        <w:t xml:space="preserve"> nor shall there be any failure of the system.</w:t>
      </w:r>
      <w:r w:rsidR="00E902BB">
        <w:t xml:space="preserve"> </w:t>
      </w:r>
      <w:r w:rsidRPr="00E902BB">
        <w:t>Testing shall be in accordance with ASTM E330.</w:t>
      </w:r>
    </w:p>
    <w:p w14:paraId="41879DA7" w14:textId="77777777" w:rsidR="00E902BB" w:rsidRDefault="00993AF2" w:rsidP="00993AF2">
      <w:pPr>
        <w:pStyle w:val="ARCATSubSub2"/>
      </w:pPr>
      <w:r w:rsidRPr="00E902BB">
        <w:t>Water Penetration:</w:t>
      </w:r>
      <w:r w:rsidR="00E902BB">
        <w:br/>
      </w:r>
      <w:r w:rsidRPr="00E902BB">
        <w:t>Installation system shall not have uncontrolled water penetration to the room side at a static air pressure differential of 15.0 psf.</w:t>
      </w:r>
      <w:r w:rsidR="00E902BB">
        <w:t xml:space="preserve"> </w:t>
      </w:r>
      <w:r w:rsidRPr="00E902BB">
        <w:t xml:space="preserve">Testing </w:t>
      </w:r>
      <w:r w:rsidRPr="00E902BB">
        <w:lastRenderedPageBreak/>
        <w:t>shall be in accordance with ASTM E331.</w:t>
      </w:r>
    </w:p>
    <w:p w14:paraId="75E29B4B" w14:textId="77777777" w:rsidR="00E902BB" w:rsidRDefault="00993AF2" w:rsidP="00993AF2">
      <w:pPr>
        <w:pStyle w:val="ARCATSubSub1"/>
      </w:pPr>
      <w:r w:rsidRPr="00E902BB">
        <w:t>Trim Moldings:</w:t>
      </w:r>
    </w:p>
    <w:p w14:paraId="11DD7E5F" w14:textId="77777777" w:rsidR="00E902BB" w:rsidRDefault="00993AF2" w:rsidP="00993AF2">
      <w:pPr>
        <w:pStyle w:val="ARCATSubSub2"/>
      </w:pPr>
      <w:r w:rsidRPr="00E902BB">
        <w:t>CRAX-1 Horizontal / Vertical (Reveal)</w:t>
      </w:r>
    </w:p>
    <w:p w14:paraId="1C86BBD7" w14:textId="77777777" w:rsidR="00E902BB" w:rsidRDefault="00993AF2" w:rsidP="00993AF2">
      <w:pPr>
        <w:pStyle w:val="ARCATSubSub2"/>
      </w:pPr>
      <w:r w:rsidRPr="00E902BB">
        <w:t>CRAX-2 Perimeter J (Reveal)</w:t>
      </w:r>
    </w:p>
    <w:p w14:paraId="39E14E97" w14:textId="77777777" w:rsidR="00E902BB" w:rsidRDefault="00993AF2" w:rsidP="00993AF2">
      <w:pPr>
        <w:pStyle w:val="ARCATSubSub2"/>
      </w:pPr>
      <w:r w:rsidRPr="00E902BB">
        <w:t>CRAX-3 Perimeter J</w:t>
      </w:r>
    </w:p>
    <w:p w14:paraId="110BFB5D" w14:textId="77777777" w:rsidR="00E902BB" w:rsidRDefault="00993AF2" w:rsidP="00993AF2">
      <w:pPr>
        <w:pStyle w:val="ARCATSubSub2"/>
      </w:pPr>
      <w:r w:rsidRPr="00E902BB">
        <w:t>CRAX-4 Inside Corner</w:t>
      </w:r>
    </w:p>
    <w:p w14:paraId="726667EB" w14:textId="77777777" w:rsidR="00E902BB" w:rsidRDefault="00993AF2" w:rsidP="00993AF2">
      <w:pPr>
        <w:pStyle w:val="ARCATSubSub2"/>
      </w:pPr>
      <w:r w:rsidRPr="00E902BB">
        <w:t>CRAX-5 Outside Corner</w:t>
      </w:r>
    </w:p>
    <w:p w14:paraId="47BA328B" w14:textId="77777777" w:rsidR="002A53AF" w:rsidRDefault="00993AF2" w:rsidP="00993AF2">
      <w:pPr>
        <w:pStyle w:val="ARCATSubSub2"/>
      </w:pPr>
      <w:r w:rsidRPr="00E902BB">
        <w:t>CRAX-6 Horizontal / Vertical (3" Reveal)</w:t>
      </w:r>
    </w:p>
    <w:p w14:paraId="7E9B4A68" w14:textId="77777777" w:rsidR="002A53AF" w:rsidRDefault="00993AF2" w:rsidP="00993AF2">
      <w:pPr>
        <w:pStyle w:val="ARCATSubSub2"/>
      </w:pPr>
      <w:r w:rsidRPr="002A53AF">
        <w:t>CRAX-7 Horizontal / Vertical</w:t>
      </w:r>
    </w:p>
    <w:p w14:paraId="116FF433" w14:textId="77777777" w:rsidR="002A53AF" w:rsidRDefault="00993AF2" w:rsidP="00993AF2">
      <w:pPr>
        <w:pStyle w:val="ARCATSubSub2"/>
      </w:pPr>
      <w:r w:rsidRPr="002A53AF">
        <w:t>CRAX-8 Outside Corner (Adjustable)</w:t>
      </w:r>
    </w:p>
    <w:p w14:paraId="2B64E930" w14:textId="77777777" w:rsidR="002A53AF" w:rsidRDefault="00993AF2" w:rsidP="00993AF2">
      <w:pPr>
        <w:pStyle w:val="ARCATSubSub2"/>
      </w:pPr>
      <w:r w:rsidRPr="002A53AF">
        <w:t>CRAX-9 Inside Corner (Adjustable)</w:t>
      </w:r>
    </w:p>
    <w:p w14:paraId="4BECDDE3" w14:textId="77777777" w:rsidR="002A53AF" w:rsidRDefault="00993AF2" w:rsidP="00993AF2">
      <w:pPr>
        <w:pStyle w:val="ARCATParagraph"/>
      </w:pPr>
      <w:r w:rsidRPr="002A53AF">
        <w:t>Accessories:</w:t>
      </w:r>
    </w:p>
    <w:p w14:paraId="1B69A632" w14:textId="77777777" w:rsidR="002A53AF" w:rsidRDefault="00993AF2" w:rsidP="00993AF2">
      <w:pPr>
        <w:pStyle w:val="ARCATSubPara"/>
      </w:pPr>
      <w:r w:rsidRPr="002A53AF">
        <w:t>Extrusions:</w:t>
      </w:r>
    </w:p>
    <w:p w14:paraId="31FADA06" w14:textId="77777777" w:rsidR="002A53AF" w:rsidRDefault="00993AF2" w:rsidP="00993AF2">
      <w:pPr>
        <w:pStyle w:val="ARCATSubSub1"/>
      </w:pPr>
      <w:r w:rsidRPr="002A53AF">
        <w:t>Shall conform with ASTM B211 and the manufacturer's recommendations.</w:t>
      </w:r>
    </w:p>
    <w:p w14:paraId="63B3978D" w14:textId="77777777" w:rsidR="002A53AF" w:rsidRDefault="00993AF2" w:rsidP="00993AF2">
      <w:pPr>
        <w:pStyle w:val="ARCATSubSub1"/>
      </w:pPr>
      <w:r w:rsidRPr="002A53AF">
        <w:t>Shall be applied in accordance with the panel manufacturer's installation</w:t>
      </w:r>
      <w:r w:rsidR="002A53AF">
        <w:t xml:space="preserve"> </w:t>
      </w:r>
      <w:r w:rsidRPr="002A53AF">
        <w:t>guidelines.</w:t>
      </w:r>
    </w:p>
    <w:p w14:paraId="2DEA0836" w14:textId="77777777" w:rsidR="002A53AF" w:rsidRDefault="00993AF2" w:rsidP="00993AF2">
      <w:pPr>
        <w:pStyle w:val="ARCATSubPara"/>
      </w:pPr>
      <w:r w:rsidRPr="002A53AF">
        <w:t>Sealants:</w:t>
      </w:r>
    </w:p>
    <w:p w14:paraId="0C2A5B7A" w14:textId="77777777" w:rsidR="002A53AF" w:rsidRDefault="00993AF2" w:rsidP="00993AF2">
      <w:pPr>
        <w:pStyle w:val="ARCATSubSub1"/>
      </w:pPr>
      <w:r w:rsidRPr="002A53AF">
        <w:t>Selected from the panel manufacturer's approved list of sealants.</w:t>
      </w:r>
    </w:p>
    <w:p w14:paraId="28B38166" w14:textId="77777777" w:rsidR="002A53AF" w:rsidRDefault="00993AF2" w:rsidP="00993AF2">
      <w:pPr>
        <w:pStyle w:val="ARCATSubSub1"/>
      </w:pPr>
      <w:r w:rsidRPr="002A53AF">
        <w:t>Shall be applied in accordance with both the panel manufacturer's installation</w:t>
      </w:r>
      <w:r w:rsidR="002A53AF">
        <w:t xml:space="preserve"> </w:t>
      </w:r>
      <w:r w:rsidRPr="002A53AF">
        <w:t>guidelines and the sealant manufacturer's recommendations.</w:t>
      </w:r>
    </w:p>
    <w:p w14:paraId="23E2F9F6" w14:textId="77777777" w:rsidR="002A53AF" w:rsidRDefault="00993AF2" w:rsidP="00993AF2">
      <w:pPr>
        <w:pStyle w:val="ARCATSubPara"/>
      </w:pPr>
      <w:r w:rsidRPr="002A53AF">
        <w:t>Fasteners:</w:t>
      </w:r>
    </w:p>
    <w:p w14:paraId="1A0B6944" w14:textId="77777777" w:rsidR="002A53AF" w:rsidRDefault="00993AF2" w:rsidP="00993AF2">
      <w:pPr>
        <w:pStyle w:val="ARCATSubSub1"/>
      </w:pPr>
      <w:r w:rsidRPr="002A53AF">
        <w:t>Selected by contractor to suit project requirements.</w:t>
      </w:r>
    </w:p>
    <w:p w14:paraId="73582B30" w14:textId="77777777" w:rsidR="002A53AF" w:rsidRDefault="00993AF2" w:rsidP="00993AF2">
      <w:pPr>
        <w:pStyle w:val="ARCATSubSub1"/>
      </w:pPr>
      <w:r w:rsidRPr="002A53AF">
        <w:t>Shall be applied using the recommended fastener schedule in accordance</w:t>
      </w:r>
      <w:r w:rsidR="002A53AF">
        <w:t xml:space="preserve"> </w:t>
      </w:r>
      <w:r w:rsidRPr="002A53AF">
        <w:t>with panel manufacturer's installation guidelines.</w:t>
      </w:r>
    </w:p>
    <w:p w14:paraId="15043A68" w14:textId="77777777" w:rsidR="002A53AF" w:rsidRDefault="00993AF2" w:rsidP="00993AF2">
      <w:pPr>
        <w:pStyle w:val="ARCATSubSub1"/>
      </w:pPr>
      <w:r w:rsidRPr="002A53AF">
        <w:t>Shall be coated to prevent corrosion and/or reaction with other materials.</w:t>
      </w:r>
    </w:p>
    <w:p w14:paraId="7B619E18" w14:textId="77777777" w:rsidR="002A53AF" w:rsidRDefault="00993AF2" w:rsidP="00993AF2">
      <w:pPr>
        <w:pStyle w:val="ARCATSubSub1"/>
      </w:pPr>
      <w:r w:rsidRPr="002A53AF">
        <w:t>Shall be concealed except where unavoidable.  Exposed fasteners shall</w:t>
      </w:r>
      <w:r w:rsidR="002A53AF">
        <w:t xml:space="preserve"> </w:t>
      </w:r>
      <w:r w:rsidRPr="002A53AF">
        <w:t>be finished to match adjoining metal.</w:t>
      </w:r>
    </w:p>
    <w:p w14:paraId="6E1D01B1" w14:textId="77777777" w:rsidR="002A53AF" w:rsidRDefault="00993AF2" w:rsidP="00993AF2">
      <w:pPr>
        <w:pStyle w:val="ARCATSubPara"/>
      </w:pPr>
      <w:r w:rsidRPr="002A53AF">
        <w:t>Flashing:</w:t>
      </w:r>
    </w:p>
    <w:p w14:paraId="3F57E614" w14:textId="77777777" w:rsidR="002A53AF" w:rsidRDefault="00993AF2" w:rsidP="00993AF2">
      <w:pPr>
        <w:pStyle w:val="ARCATSubSub1"/>
      </w:pPr>
      <w:r w:rsidRPr="002A53AF">
        <w:t>Selected by contractor to suit project requirements.</w:t>
      </w:r>
    </w:p>
    <w:p w14:paraId="3D3191EE" w14:textId="4DBCC735" w:rsidR="00993AF2" w:rsidRPr="002A53AF" w:rsidRDefault="00993AF2" w:rsidP="00993AF2">
      <w:pPr>
        <w:pStyle w:val="ARCATSubSub1"/>
      </w:pPr>
      <w:r w:rsidRPr="002A53AF">
        <w:t>Shall be installed in such a manner to maintain the integrity of the wall</w:t>
      </w:r>
      <w:r w:rsidR="002A53AF">
        <w:t xml:space="preserve"> </w:t>
      </w:r>
      <w:r w:rsidRPr="002A53AF">
        <w:t>against moisture intrusion.</w:t>
      </w:r>
    </w:p>
    <w:p w14:paraId="7FE6C40F" w14:textId="5335BF7E" w:rsidR="00993AF2" w:rsidRPr="00993AF2" w:rsidRDefault="00993AF2" w:rsidP="00993AF2">
      <w:pPr>
        <w:pStyle w:val="ARCATPart"/>
      </w:pPr>
      <w:r w:rsidRPr="004B69D4">
        <w:t>- EXECUTION</w:t>
      </w:r>
    </w:p>
    <w:p w14:paraId="388EEF31" w14:textId="730F7132" w:rsidR="00993AF2" w:rsidRPr="00993AF2" w:rsidRDefault="00993AF2" w:rsidP="00993AF2">
      <w:pPr>
        <w:pStyle w:val="ARCATArticle"/>
      </w:pPr>
      <w:r w:rsidRPr="004B69D4">
        <w:t>EXAMINATION</w:t>
      </w:r>
    </w:p>
    <w:p w14:paraId="32032704" w14:textId="7069F892" w:rsidR="00993AF2" w:rsidRPr="00993AF2" w:rsidRDefault="00993AF2" w:rsidP="00993AF2">
      <w:pPr>
        <w:pStyle w:val="ARCATParagraph"/>
      </w:pPr>
      <w:r w:rsidRPr="004B69D4">
        <w:t>Examine substrate to receive the work of this section to verify that the conditions are</w:t>
      </w:r>
      <w:r>
        <w:t xml:space="preserve"> </w:t>
      </w:r>
      <w:r w:rsidRPr="00993AF2">
        <w:t>acceptable for installation.</w:t>
      </w:r>
    </w:p>
    <w:p w14:paraId="2EB7B39E" w14:textId="2E6AAB00" w:rsidR="00993AF2" w:rsidRPr="00993AF2" w:rsidRDefault="00993AF2" w:rsidP="00993AF2">
      <w:pPr>
        <w:pStyle w:val="ARCATSubPara"/>
      </w:pPr>
      <w:r w:rsidRPr="004B69D4">
        <w:t xml:space="preserve">Substrate to receive panels shall be even, smooth, sound, clean, dry, and free from </w:t>
      </w:r>
      <w:r w:rsidRPr="00993AF2">
        <w:t>defects detrimental to work.  Notify contractor in writing of conditions detrimental to proper and timely completion of the work.</w:t>
      </w:r>
    </w:p>
    <w:p w14:paraId="7E186903" w14:textId="6C86EDAB" w:rsidR="00993AF2" w:rsidRPr="00993AF2" w:rsidRDefault="00993AF2" w:rsidP="00993AF2">
      <w:pPr>
        <w:pStyle w:val="ARCATSubPara"/>
      </w:pPr>
      <w:r w:rsidRPr="004B69D4">
        <w:t>Substrate to receive panels shall be in vertical and horizontal alignment with no</w:t>
      </w:r>
      <w:r>
        <w:t xml:space="preserve"> </w:t>
      </w:r>
      <w:r w:rsidRPr="00993AF2">
        <w:t>more deviation than 1/4" in 20'.</w:t>
      </w:r>
    </w:p>
    <w:p w14:paraId="506174CA" w14:textId="343B2C3B" w:rsidR="00993AF2" w:rsidRPr="00993AF2" w:rsidRDefault="00993AF2" w:rsidP="00993AF2">
      <w:pPr>
        <w:pStyle w:val="ARCATParagraph"/>
      </w:pPr>
      <w:r w:rsidRPr="004B69D4">
        <w:t>Proceed with installation only after all unsatisfactory conditions have been corrected in</w:t>
      </w:r>
      <w:r>
        <w:t xml:space="preserve"> </w:t>
      </w:r>
      <w:r w:rsidRPr="00993AF2">
        <w:t>a manner acceptable to installer.  Starting work within a particular area will be construed</w:t>
      </w:r>
      <w:r w:rsidRPr="00993AF2">
        <w:t xml:space="preserve"> </w:t>
      </w:r>
      <w:r w:rsidRPr="00993AF2">
        <w:t>as installer's acceptance of surface conditions.</w:t>
      </w:r>
    </w:p>
    <w:p w14:paraId="7AE67A5C" w14:textId="1295B77B" w:rsidR="00993AF2" w:rsidRPr="00993AF2" w:rsidRDefault="00993AF2" w:rsidP="00993AF2">
      <w:pPr>
        <w:pStyle w:val="ARCATArticle"/>
      </w:pPr>
      <w:r w:rsidRPr="004B69D4">
        <w:t>PREPARATION</w:t>
      </w:r>
    </w:p>
    <w:p w14:paraId="76F11387" w14:textId="66B42879" w:rsidR="00993AF2" w:rsidRPr="004B69D4" w:rsidRDefault="00993AF2" w:rsidP="00993AF2">
      <w:pPr>
        <w:pStyle w:val="ARCATParagraph"/>
      </w:pPr>
      <w:r w:rsidRPr="004B69D4">
        <w:t>Verify dimensions as required.</w:t>
      </w:r>
    </w:p>
    <w:p w14:paraId="27011A91" w14:textId="5078736F" w:rsidR="00993AF2" w:rsidRPr="00993AF2" w:rsidRDefault="00993AF2" w:rsidP="00993AF2">
      <w:pPr>
        <w:pStyle w:val="ARCATParagraph"/>
      </w:pPr>
      <w:r w:rsidRPr="004B69D4">
        <w:t>Protect adjacent work areas and finished surfaces to prevent damage that otherwise</w:t>
      </w:r>
      <w:r>
        <w:t xml:space="preserve"> </w:t>
      </w:r>
      <w:r w:rsidRPr="00993AF2">
        <w:t>might occur during the work of this section.</w:t>
      </w:r>
    </w:p>
    <w:p w14:paraId="6C36C476" w14:textId="65AADB83" w:rsidR="00993AF2" w:rsidRPr="00993AF2" w:rsidRDefault="00993AF2" w:rsidP="00993AF2">
      <w:pPr>
        <w:pStyle w:val="ARCATArticle"/>
      </w:pPr>
      <w:r w:rsidRPr="004B69D4">
        <w:t>INSTALLATION</w:t>
      </w:r>
    </w:p>
    <w:p w14:paraId="24927EE9" w14:textId="7DF61281" w:rsidR="00993AF2" w:rsidRPr="004B69D4" w:rsidRDefault="00993AF2" w:rsidP="00993AF2">
      <w:pPr>
        <w:pStyle w:val="ARCATParagraph"/>
      </w:pPr>
      <w:r w:rsidRPr="004B69D4">
        <w:t>Wall panel assembly shall be installed in accordance with the manufacturer's written</w:t>
      </w:r>
      <w:r>
        <w:t xml:space="preserve"> </w:t>
      </w:r>
      <w:r w:rsidRPr="004B69D4">
        <w:t>installation guidelines and the approved set of shop drawings.</w:t>
      </w:r>
    </w:p>
    <w:p w14:paraId="6DE25F2A" w14:textId="6430D28D" w:rsidR="00993AF2" w:rsidRPr="004B69D4" w:rsidRDefault="00993AF2" w:rsidP="00993AF2">
      <w:pPr>
        <w:pStyle w:val="ARCATParagraph"/>
      </w:pPr>
      <w:r w:rsidRPr="004B69D4">
        <w:t>Erect wall panel assembly level and true to the intended plane.</w:t>
      </w:r>
    </w:p>
    <w:p w14:paraId="25861396" w14:textId="667AF4DC" w:rsidR="00993AF2" w:rsidRPr="004B69D4" w:rsidRDefault="00993AF2" w:rsidP="00993AF2">
      <w:pPr>
        <w:pStyle w:val="ARCATParagraph"/>
      </w:pPr>
      <w:r w:rsidRPr="004B69D4">
        <w:t>Maximum deviation from vertical and horizontal alignment of erected wall panel assembly</w:t>
      </w:r>
      <w:r>
        <w:t xml:space="preserve"> </w:t>
      </w:r>
      <w:r w:rsidRPr="004B69D4">
        <w:t>shall be no more than 1/4" in 20'-0".</w:t>
      </w:r>
    </w:p>
    <w:p w14:paraId="53544D54" w14:textId="16107AC9" w:rsidR="00993AF2" w:rsidRPr="004B69D4" w:rsidRDefault="00993AF2" w:rsidP="00993AF2">
      <w:pPr>
        <w:pStyle w:val="ARCATParagraph"/>
      </w:pPr>
      <w:r w:rsidRPr="004B69D4">
        <w:t>Maximum deviation in panel flatness shall be 0.6% of the assembled units.</w:t>
      </w:r>
    </w:p>
    <w:p w14:paraId="4D916C1C" w14:textId="4D1F39C6" w:rsidR="00993AF2" w:rsidRPr="00993AF2" w:rsidRDefault="00993AF2" w:rsidP="00993AF2">
      <w:pPr>
        <w:pStyle w:val="ARCATParagraph"/>
      </w:pPr>
      <w:r w:rsidRPr="004B69D4">
        <w:lastRenderedPageBreak/>
        <w:t>Seal all joints as required using methods and materials as recommended by the panel</w:t>
      </w:r>
      <w:r>
        <w:t xml:space="preserve"> </w:t>
      </w:r>
      <w:r w:rsidRPr="004B69D4">
        <w:t>manufacturer.</w:t>
      </w:r>
    </w:p>
    <w:p w14:paraId="513DDDC2" w14:textId="69E7EA92" w:rsidR="00993AF2" w:rsidRPr="00993AF2" w:rsidRDefault="00993AF2" w:rsidP="00993AF2">
      <w:pPr>
        <w:pStyle w:val="ARCATArticle"/>
      </w:pPr>
      <w:r w:rsidRPr="004B69D4">
        <w:t>CLEANING</w:t>
      </w:r>
    </w:p>
    <w:p w14:paraId="62C6E4F3" w14:textId="291828A7" w:rsidR="00993AF2" w:rsidRPr="004B69D4" w:rsidRDefault="00993AF2" w:rsidP="00993AF2">
      <w:pPr>
        <w:pStyle w:val="ARCATParagraph"/>
      </w:pPr>
      <w:r w:rsidRPr="004B69D4">
        <w:t>Remove panel masking immediately after installation.  Delay will result in difficulty</w:t>
      </w:r>
      <w:r>
        <w:t xml:space="preserve"> </w:t>
      </w:r>
      <w:r w:rsidRPr="004B69D4">
        <w:t>with removal and possibly residue on the panel surface.</w:t>
      </w:r>
    </w:p>
    <w:p w14:paraId="4E779274" w14:textId="5854B283" w:rsidR="00993AF2" w:rsidRPr="00993AF2" w:rsidRDefault="00993AF2" w:rsidP="00993AF2">
      <w:pPr>
        <w:numPr>
          <w:ilvl w:val="2"/>
          <w:numId w:val="306"/>
        </w:numPr>
        <w:rPr>
          <w:rFonts w:cs="Arial"/>
          <w:szCs w:val="20"/>
        </w:rPr>
      </w:pPr>
      <w:r w:rsidRPr="00993AF2">
        <w:rPr>
          <w:rFonts w:cs="Arial"/>
          <w:szCs w:val="20"/>
        </w:rPr>
        <w:t>Remove temporary coverings and protection to adjacent work areas.</w:t>
      </w:r>
    </w:p>
    <w:p w14:paraId="462ACDDD" w14:textId="6819C0A8" w:rsidR="00993AF2" w:rsidRPr="00993AF2" w:rsidRDefault="00993AF2" w:rsidP="00993AF2">
      <w:pPr>
        <w:numPr>
          <w:ilvl w:val="2"/>
          <w:numId w:val="306"/>
        </w:numPr>
        <w:rPr>
          <w:rFonts w:cs="Arial"/>
          <w:szCs w:val="20"/>
        </w:rPr>
      </w:pPr>
      <w:r w:rsidRPr="00993AF2">
        <w:rPr>
          <w:rFonts w:cs="Arial"/>
          <w:szCs w:val="20"/>
        </w:rPr>
        <w:t>Remove and legally dispose of construction debris from project site.</w:t>
      </w:r>
    </w:p>
    <w:p w14:paraId="73286595" w14:textId="73EC370C" w:rsidR="00993AF2" w:rsidRPr="00061B54" w:rsidRDefault="00993AF2" w:rsidP="00993AF2">
      <w:pPr>
        <w:pStyle w:val="ARCATArticle"/>
      </w:pPr>
      <w:bookmarkStart w:id="3" w:name="_Hlk175733700"/>
      <w:r w:rsidRPr="00061B54">
        <w:t>PROTECTION</w:t>
      </w:r>
    </w:p>
    <w:p w14:paraId="4C9E4BD6" w14:textId="77777777" w:rsidR="00993AF2" w:rsidRPr="00061B54" w:rsidRDefault="00993AF2" w:rsidP="00993AF2">
      <w:pPr>
        <w:pStyle w:val="ARCATParagraph"/>
      </w:pPr>
      <w:r w:rsidRPr="00061B54">
        <w:t>Protect installed products until Date of Substantial Completion.</w:t>
      </w:r>
    </w:p>
    <w:bookmarkEnd w:id="3"/>
    <w:p w14:paraId="6FD03212" w14:textId="77777777" w:rsidR="00993AF2" w:rsidRPr="004B69D4" w:rsidRDefault="00993AF2" w:rsidP="00993AF2">
      <w:pPr>
        <w:rPr>
          <w:rFonts w:cs="Arial"/>
          <w:szCs w:val="20"/>
        </w:rPr>
      </w:pPr>
    </w:p>
    <w:p w14:paraId="211DDADF" w14:textId="77777777" w:rsidR="00993AF2" w:rsidRPr="004B69D4" w:rsidRDefault="00993AF2" w:rsidP="00993AF2">
      <w:pPr>
        <w:rPr>
          <w:rFonts w:cs="Arial"/>
          <w:szCs w:val="20"/>
        </w:rPr>
      </w:pPr>
    </w:p>
    <w:p w14:paraId="116259EE" w14:textId="77777777" w:rsidR="00993AF2" w:rsidRPr="00D9560D" w:rsidRDefault="00993AF2" w:rsidP="00993AF2">
      <w:pPr>
        <w:jc w:val="center"/>
        <w:rPr>
          <w:rFonts w:cs="Arial"/>
          <w:szCs w:val="20"/>
        </w:rPr>
      </w:pPr>
      <w:r w:rsidRPr="004B69D4">
        <w:rPr>
          <w:rFonts w:cs="Arial"/>
          <w:szCs w:val="20"/>
        </w:rPr>
        <w:t>END OF SECTION</w:t>
      </w:r>
    </w:p>
    <w:p w14:paraId="0520CCCA" w14:textId="77777777" w:rsidR="00993AF2" w:rsidRPr="007D5A8F" w:rsidRDefault="00993AF2" w:rsidP="00993AF2">
      <w:pPr>
        <w:rPr>
          <w:rFonts w:cs="Arial"/>
          <w:szCs w:val="20"/>
        </w:rPr>
      </w:pPr>
    </w:p>
    <w:sectPr w:rsidR="00993AF2" w:rsidRPr="007D5A8F" w:rsidSect="00F14F02">
      <w:headerReference w:type="default" r:id="rId9"/>
      <w:footerReference w:type="default" r:id="rId10"/>
      <w:footerReference w:type="first" r:id="rId11"/>
      <w:type w:val="continuous"/>
      <w:pgSz w:w="12240" w:h="15840"/>
      <w:pgMar w:top="1008" w:right="1440" w:bottom="1008" w:left="1440" w:header="360" w:footer="36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23730" w14:textId="77777777" w:rsidR="008F67A2" w:rsidRDefault="008F67A2" w:rsidP="ABFFABFF">
      <w:r>
        <w:separator/>
      </w:r>
    </w:p>
  </w:endnote>
  <w:endnote w:type="continuationSeparator" w:id="0">
    <w:p w14:paraId="64528DCB" w14:textId="77777777" w:rsidR="008F67A2" w:rsidRDefault="008F67A2" w:rsidP="ABFFA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">
    <w:altName w:val="Sylfaen"/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72 Black">
    <w:altName w:val="Calibri"/>
    <w:panose1 w:val="020B0604020202020204"/>
    <w:charset w:val="00"/>
    <w:family w:val="swiss"/>
    <w:pitch w:val="variable"/>
    <w:sig w:usb0="A00002EF" w:usb1="5000205B" w:usb2="00000008" w:usb3="00000000" w:csb0="0000009F" w:csb1="00000000"/>
  </w:font>
  <w:font w:name="MinionPro-Regular">
    <w:altName w:val="Calibri"/>
    <w:panose1 w:val="02040503050306020203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EE15E" w14:textId="21332A1B" w:rsidR="000B4D1F" w:rsidRPr="00E70C9B" w:rsidRDefault="000B4D1F" w:rsidP="00643BA1">
    <w:pPr>
      <w:framePr w:wrap="none" w:vAnchor="text" w:hAnchor="page" w:x="5729" w:y="5"/>
      <w:tabs>
        <w:tab w:val="center" w:pos="4680"/>
        <w:tab w:val="right" w:pos="9360"/>
      </w:tabs>
    </w:pPr>
    <w:r w:rsidRPr="00E70C9B">
      <w:t xml:space="preserve">Page </w:t>
    </w:r>
    <w:r w:rsidRPr="00E70C9B">
      <w:fldChar w:fldCharType="begin"/>
    </w:r>
    <w:r w:rsidRPr="00E70C9B">
      <w:instrText xml:space="preserve"> PAGE </w:instrText>
    </w:r>
    <w:r w:rsidRPr="00E70C9B">
      <w:fldChar w:fldCharType="separate"/>
    </w:r>
    <w:r>
      <w:t>1</w:t>
    </w:r>
    <w:r w:rsidRPr="00E70C9B">
      <w:fldChar w:fldCharType="end"/>
    </w:r>
    <w:r w:rsidRPr="00E70C9B">
      <w:t xml:space="preserve"> of </w:t>
    </w:r>
    <w:r>
      <w:fldChar w:fldCharType="begin"/>
    </w:r>
    <w:r>
      <w:instrText xml:space="preserve"> NUMPAGES </w:instrText>
    </w:r>
    <w:r>
      <w:fldChar w:fldCharType="separate"/>
    </w:r>
    <w:r>
      <w:t>6</w:t>
    </w:r>
    <w:r>
      <w:fldChar w:fldCharType="end"/>
    </w:r>
  </w:p>
  <w:tbl>
    <w:tblPr>
      <w:tblW w:w="10278" w:type="dxa"/>
      <w:tblLook w:val="04A0" w:firstRow="1" w:lastRow="0" w:firstColumn="1" w:lastColumn="0" w:noHBand="0" w:noVBand="1"/>
    </w:tblPr>
    <w:tblGrid>
      <w:gridCol w:w="5508"/>
      <w:gridCol w:w="4770"/>
    </w:tblGrid>
    <w:tr w:rsidR="00E70C9B" w:rsidRPr="00A81C95" w14:paraId="10037A70" w14:textId="77777777" w:rsidTr="00964973">
      <w:tc>
        <w:tcPr>
          <w:tcW w:w="5508" w:type="dxa"/>
        </w:tcPr>
        <w:p w14:paraId="412482E5" w14:textId="5B5A9D12" w:rsidR="00E70C9B" w:rsidRPr="00E70C9B" w:rsidRDefault="00643BA1" w:rsidP="00E70C9B">
          <w:pPr>
            <w:ind w:right="36"/>
            <w:rPr>
              <w:color w:val="808080"/>
              <w:sz w:val="18"/>
              <w:szCs w:val="18"/>
            </w:rPr>
          </w:pPr>
          <w:r w:rsidRPr="00643BA1">
            <w:rPr>
              <w:color w:val="808080"/>
              <w:sz w:val="18"/>
              <w:szCs w:val="18"/>
            </w:rPr>
            <w:t>COMPOSITE WALL PANELS</w:t>
          </w:r>
        </w:p>
      </w:tc>
      <w:tc>
        <w:tcPr>
          <w:tcW w:w="4770" w:type="dxa"/>
        </w:tcPr>
        <w:p w14:paraId="30BE4FAD" w14:textId="53F1999E" w:rsidR="00E70C9B" w:rsidRPr="00A81C95" w:rsidRDefault="00643BA1" w:rsidP="00E70C9B">
          <w:pPr>
            <w:ind w:right="36"/>
            <w:jc w:val="right"/>
            <w:rPr>
              <w:bCs/>
              <w:color w:val="808080"/>
              <w:sz w:val="18"/>
              <w:szCs w:val="18"/>
            </w:rPr>
          </w:pPr>
          <w:r w:rsidRPr="00643BA1">
            <w:rPr>
              <w:bCs/>
              <w:color w:val="808080"/>
              <w:sz w:val="18"/>
              <w:szCs w:val="18"/>
            </w:rPr>
            <w:t>07 42 43</w:t>
          </w:r>
        </w:p>
      </w:tc>
    </w:tr>
  </w:tbl>
  <w:p w14:paraId="707CE550" w14:textId="4971CB7B" w:rsidR="00D27732" w:rsidRPr="00E70C9B" w:rsidRDefault="00D27732" w:rsidP="00816397">
    <w:pPr>
      <w:pStyle w:val="NoSpacing"/>
      <w:tabs>
        <w:tab w:val="left" w:pos="955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EA247" w14:textId="77777777" w:rsidR="00643BA1" w:rsidRPr="00E70C9B" w:rsidRDefault="00643BA1" w:rsidP="00643BA1">
    <w:pPr>
      <w:framePr w:wrap="none" w:vAnchor="text" w:hAnchor="page" w:x="5729" w:y="1"/>
      <w:tabs>
        <w:tab w:val="center" w:pos="4680"/>
        <w:tab w:val="right" w:pos="9360"/>
      </w:tabs>
    </w:pPr>
    <w:r w:rsidRPr="00E70C9B">
      <w:t xml:space="preserve">Page </w:t>
    </w:r>
    <w:r w:rsidRPr="00E70C9B">
      <w:fldChar w:fldCharType="begin"/>
    </w:r>
    <w:r w:rsidRPr="00E70C9B">
      <w:instrText xml:space="preserve"> PAGE </w:instrText>
    </w:r>
    <w:r w:rsidRPr="00E70C9B">
      <w:fldChar w:fldCharType="separate"/>
    </w:r>
    <w:r>
      <w:t>2</w:t>
    </w:r>
    <w:r w:rsidRPr="00E70C9B">
      <w:fldChar w:fldCharType="end"/>
    </w:r>
    <w:r w:rsidRPr="00E70C9B">
      <w:t xml:space="preserve"> of </w:t>
    </w:r>
    <w:r>
      <w:fldChar w:fldCharType="begin"/>
    </w:r>
    <w:r>
      <w:instrText xml:space="preserve"> NUMPAGES </w:instrText>
    </w:r>
    <w:r>
      <w:fldChar w:fldCharType="separate"/>
    </w:r>
    <w:r>
      <w:t>5</w:t>
    </w:r>
    <w:r>
      <w:fldChar w:fldCharType="end"/>
    </w:r>
  </w:p>
  <w:tbl>
    <w:tblPr>
      <w:tblW w:w="10278" w:type="dxa"/>
      <w:tblLook w:val="04A0" w:firstRow="1" w:lastRow="0" w:firstColumn="1" w:lastColumn="0" w:noHBand="0" w:noVBand="1"/>
    </w:tblPr>
    <w:tblGrid>
      <w:gridCol w:w="5508"/>
      <w:gridCol w:w="4770"/>
    </w:tblGrid>
    <w:tr w:rsidR="00FD1AF7" w:rsidRPr="00E70C9B" w14:paraId="5D06D877" w14:textId="77777777" w:rsidTr="00964973">
      <w:tc>
        <w:tcPr>
          <w:tcW w:w="5508" w:type="dxa"/>
        </w:tcPr>
        <w:p w14:paraId="696BC0F2" w14:textId="643078F6" w:rsidR="00FD1AF7" w:rsidRPr="00DF3900" w:rsidRDefault="00643BA1" w:rsidP="00FD1AF7">
          <w:pPr>
            <w:ind w:right="36"/>
            <w:rPr>
              <w:color w:val="808080"/>
              <w:sz w:val="18"/>
              <w:szCs w:val="18"/>
            </w:rPr>
          </w:pPr>
          <w:r w:rsidRPr="00643BA1">
            <w:rPr>
              <w:color w:val="808080"/>
              <w:sz w:val="18"/>
              <w:szCs w:val="18"/>
            </w:rPr>
            <w:t>COMPOSITE WALL PANELS</w:t>
          </w:r>
        </w:p>
      </w:tc>
      <w:tc>
        <w:tcPr>
          <w:tcW w:w="4770" w:type="dxa"/>
        </w:tcPr>
        <w:p w14:paraId="65D5FAE4" w14:textId="2C5288D1" w:rsidR="00FD1AF7" w:rsidRPr="00A81C95" w:rsidRDefault="00643BA1" w:rsidP="00FD1AF7">
          <w:pPr>
            <w:ind w:right="36"/>
            <w:jc w:val="right"/>
            <w:rPr>
              <w:bCs/>
              <w:color w:val="808080"/>
              <w:sz w:val="18"/>
              <w:szCs w:val="18"/>
            </w:rPr>
          </w:pPr>
          <w:r w:rsidRPr="00643BA1">
            <w:rPr>
              <w:bCs/>
              <w:color w:val="808080"/>
              <w:sz w:val="18"/>
              <w:szCs w:val="18"/>
            </w:rPr>
            <w:t>07 42 43</w:t>
          </w:r>
        </w:p>
      </w:tc>
    </w:tr>
  </w:tbl>
  <w:p w14:paraId="6AAB2CB0" w14:textId="77777777" w:rsidR="00FD1AF7" w:rsidRDefault="00FD1AF7" w:rsidP="00FD1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FF013" w14:textId="77777777" w:rsidR="008F67A2" w:rsidRDefault="008F67A2" w:rsidP="ABFFABFF">
      <w:r>
        <w:separator/>
      </w:r>
    </w:p>
  </w:footnote>
  <w:footnote w:type="continuationSeparator" w:id="0">
    <w:p w14:paraId="48B03912" w14:textId="77777777" w:rsidR="008F67A2" w:rsidRDefault="008F67A2" w:rsidP="ABFFAB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88" w:type="dxa"/>
      <w:tblLayout w:type="fixed"/>
      <w:tblLook w:val="04A0" w:firstRow="1" w:lastRow="0" w:firstColumn="1" w:lastColumn="0" w:noHBand="0" w:noVBand="1"/>
    </w:tblPr>
    <w:tblGrid>
      <w:gridCol w:w="4428"/>
      <w:gridCol w:w="5760"/>
    </w:tblGrid>
    <w:tr w:rsidR="008B3FED" w:rsidRPr="00E70C9B" w14:paraId="173C597C" w14:textId="77777777" w:rsidTr="008B3FED">
      <w:tc>
        <w:tcPr>
          <w:tcW w:w="4428" w:type="dxa"/>
        </w:tcPr>
        <w:p w14:paraId="4E6C1E15" w14:textId="77777777" w:rsidR="00E70C9B" w:rsidRPr="00E70C9B" w:rsidRDefault="00E70C9B" w:rsidP="008B3FED">
          <w:pPr>
            <w:rPr>
              <w:color w:val="808080"/>
              <w:sz w:val="18"/>
              <w:szCs w:val="18"/>
            </w:rPr>
          </w:pPr>
          <w:r w:rsidRPr="00E70C9B">
            <w:rPr>
              <w:color w:val="808080"/>
              <w:sz w:val="18"/>
              <w:szCs w:val="18"/>
            </w:rPr>
            <w:t>PAC-CLAD / Petersen</w:t>
          </w:r>
        </w:p>
      </w:tc>
      <w:tc>
        <w:tcPr>
          <w:tcW w:w="5760" w:type="dxa"/>
        </w:tcPr>
        <w:p w14:paraId="24CAE83E" w14:textId="3032BB40" w:rsidR="00E70C9B" w:rsidRPr="00643BA1" w:rsidRDefault="00643BA1" w:rsidP="00643BA1">
          <w:pPr>
            <w:jc w:val="right"/>
            <w:rPr>
              <w:bCs/>
              <w:color w:val="808080"/>
              <w:sz w:val="24"/>
            </w:rPr>
          </w:pPr>
          <w:r w:rsidRPr="00643BA1">
            <w:rPr>
              <w:bCs/>
              <w:color w:val="808080"/>
              <w:sz w:val="24"/>
            </w:rPr>
            <w:t>PAC-4000 DRV - Reveal System</w:t>
          </w:r>
        </w:p>
      </w:tc>
    </w:tr>
  </w:tbl>
  <w:p w14:paraId="4D590E72" w14:textId="77777777" w:rsidR="00E70C9B" w:rsidRDefault="00E70C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B5E506A"/>
    <w:multiLevelType w:val="hybridMultilevel"/>
    <w:tmpl w:val="020E409A"/>
    <w:lvl w:ilvl="0" w:tplc="5872614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BE8A298E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  <w:bCs w:val="0"/>
        <w:color w:val="000000" w:themeColor="text1"/>
      </w:rPr>
    </w:lvl>
    <w:lvl w:ilvl="2">
      <w:start w:val="1"/>
      <w:numFmt w:val="upperLetter"/>
      <w:lvlText w:val="%3. "/>
      <w:lvlJc w:val="left"/>
      <w:pPr>
        <w:ind w:left="1170" w:hanging="360"/>
      </w:pPr>
      <w:rPr>
        <w:rFonts w:hint="default"/>
        <w:b w:val="0"/>
        <w:bCs/>
        <w:color w:val="000000" w:themeColor="text1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  <w:b w:val="0"/>
        <w:bCs/>
        <w:color w:val="000000" w:themeColor="text1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  <w:b w:val="0"/>
        <w:bCs/>
        <w:color w:val="000000" w:themeColor="text1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lowerLetter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2" w15:restartNumberingAfterBreak="0">
    <w:nsid w:val="00D754A9"/>
    <w:multiLevelType w:val="hybridMultilevel"/>
    <w:tmpl w:val="3AD6B3B0"/>
    <w:lvl w:ilvl="0" w:tplc="16CAA3E4">
      <w:start w:val="12"/>
      <w:numFmt w:val="upperLetter"/>
      <w:lvlText w:val="%1."/>
      <w:lvlJc w:val="left"/>
      <w:pPr>
        <w:ind w:left="1272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0AD61F92">
      <w:numFmt w:val="bullet"/>
      <w:lvlText w:val="•"/>
      <w:lvlJc w:val="left"/>
      <w:pPr>
        <w:ind w:left="2110" w:hanging="576"/>
      </w:pPr>
      <w:rPr>
        <w:rFonts w:hint="default"/>
        <w:lang w:val="en-US" w:eastAsia="en-US" w:bidi="ar-SA"/>
      </w:rPr>
    </w:lvl>
    <w:lvl w:ilvl="2" w:tplc="A42CCDB0">
      <w:numFmt w:val="bullet"/>
      <w:lvlText w:val="•"/>
      <w:lvlJc w:val="left"/>
      <w:pPr>
        <w:ind w:left="2940" w:hanging="576"/>
      </w:pPr>
      <w:rPr>
        <w:rFonts w:hint="default"/>
        <w:lang w:val="en-US" w:eastAsia="en-US" w:bidi="ar-SA"/>
      </w:rPr>
    </w:lvl>
    <w:lvl w:ilvl="3" w:tplc="54E66DB4">
      <w:numFmt w:val="bullet"/>
      <w:lvlText w:val="•"/>
      <w:lvlJc w:val="left"/>
      <w:pPr>
        <w:ind w:left="3770" w:hanging="576"/>
      </w:pPr>
      <w:rPr>
        <w:rFonts w:hint="default"/>
        <w:lang w:val="en-US" w:eastAsia="en-US" w:bidi="ar-SA"/>
      </w:rPr>
    </w:lvl>
    <w:lvl w:ilvl="4" w:tplc="34CE3668">
      <w:numFmt w:val="bullet"/>
      <w:lvlText w:val="•"/>
      <w:lvlJc w:val="left"/>
      <w:pPr>
        <w:ind w:left="4600" w:hanging="576"/>
      </w:pPr>
      <w:rPr>
        <w:rFonts w:hint="default"/>
        <w:lang w:val="en-US" w:eastAsia="en-US" w:bidi="ar-SA"/>
      </w:rPr>
    </w:lvl>
    <w:lvl w:ilvl="5" w:tplc="A5CAE03E">
      <w:numFmt w:val="bullet"/>
      <w:lvlText w:val="•"/>
      <w:lvlJc w:val="left"/>
      <w:pPr>
        <w:ind w:left="5430" w:hanging="576"/>
      </w:pPr>
      <w:rPr>
        <w:rFonts w:hint="default"/>
        <w:lang w:val="en-US" w:eastAsia="en-US" w:bidi="ar-SA"/>
      </w:rPr>
    </w:lvl>
    <w:lvl w:ilvl="6" w:tplc="59940150">
      <w:numFmt w:val="bullet"/>
      <w:lvlText w:val="•"/>
      <w:lvlJc w:val="left"/>
      <w:pPr>
        <w:ind w:left="6260" w:hanging="576"/>
      </w:pPr>
      <w:rPr>
        <w:rFonts w:hint="default"/>
        <w:lang w:val="en-US" w:eastAsia="en-US" w:bidi="ar-SA"/>
      </w:rPr>
    </w:lvl>
    <w:lvl w:ilvl="7" w:tplc="ACD8887A">
      <w:numFmt w:val="bullet"/>
      <w:lvlText w:val="•"/>
      <w:lvlJc w:val="left"/>
      <w:pPr>
        <w:ind w:left="7090" w:hanging="576"/>
      </w:pPr>
      <w:rPr>
        <w:rFonts w:hint="default"/>
        <w:lang w:val="en-US" w:eastAsia="en-US" w:bidi="ar-SA"/>
      </w:rPr>
    </w:lvl>
    <w:lvl w:ilvl="8" w:tplc="3F8AF37A">
      <w:numFmt w:val="bullet"/>
      <w:lvlText w:val="•"/>
      <w:lvlJc w:val="left"/>
      <w:pPr>
        <w:ind w:left="7920" w:hanging="576"/>
      </w:pPr>
      <w:rPr>
        <w:rFonts w:hint="default"/>
        <w:lang w:val="en-US" w:eastAsia="en-US" w:bidi="ar-SA"/>
      </w:rPr>
    </w:lvl>
  </w:abstractNum>
  <w:abstractNum w:abstractNumId="3" w15:restartNumberingAfterBreak="0">
    <w:nsid w:val="03A343D1"/>
    <w:multiLevelType w:val="multilevel"/>
    <w:tmpl w:val="E0CA2FF6"/>
    <w:lvl w:ilvl="0">
      <w:start w:val="2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3775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742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71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677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645" w:hanging="576"/>
      </w:pPr>
      <w:rPr>
        <w:rFonts w:hint="default"/>
        <w:lang w:val="en-US" w:eastAsia="en-US" w:bidi="ar-SA"/>
      </w:rPr>
    </w:lvl>
  </w:abstractNum>
  <w:abstractNum w:abstractNumId="4" w15:restartNumberingAfterBreak="0">
    <w:nsid w:val="03DA6A00"/>
    <w:multiLevelType w:val="hybridMultilevel"/>
    <w:tmpl w:val="E1041166"/>
    <w:lvl w:ilvl="0" w:tplc="B6CC515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0882F2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4DD358C"/>
    <w:multiLevelType w:val="hybridMultilevel"/>
    <w:tmpl w:val="ED047A3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2B60F2"/>
    <w:multiLevelType w:val="hybridMultilevel"/>
    <w:tmpl w:val="5DEA6442"/>
    <w:lvl w:ilvl="0" w:tplc="B53C6834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C4BCE0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214D124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62E5250"/>
    <w:multiLevelType w:val="hybridMultilevel"/>
    <w:tmpl w:val="45A8C69C"/>
    <w:lvl w:ilvl="0" w:tplc="01E4EEEE">
      <w:start w:val="2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068B2FAA"/>
    <w:multiLevelType w:val="multilevel"/>
    <w:tmpl w:val="AE28B1E4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07740F75"/>
    <w:multiLevelType w:val="hybridMultilevel"/>
    <w:tmpl w:val="45EE33B6"/>
    <w:lvl w:ilvl="0" w:tplc="8934F6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9FFC01DE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79B6C93"/>
    <w:multiLevelType w:val="multilevel"/>
    <w:tmpl w:val="0192B2EA"/>
    <w:lvl w:ilvl="0">
      <w:start w:val="3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93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20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46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7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26" w:hanging="577"/>
      </w:pPr>
      <w:rPr>
        <w:rFonts w:hint="default"/>
        <w:lang w:val="en-US" w:eastAsia="en-US" w:bidi="ar-SA"/>
      </w:rPr>
    </w:lvl>
  </w:abstractNum>
  <w:abstractNum w:abstractNumId="11" w15:restartNumberingAfterBreak="0">
    <w:nsid w:val="090A749F"/>
    <w:multiLevelType w:val="hybridMultilevel"/>
    <w:tmpl w:val="DBE0E126"/>
    <w:lvl w:ilvl="0" w:tplc="664874E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C27805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9181A8D"/>
    <w:multiLevelType w:val="hybridMultilevel"/>
    <w:tmpl w:val="AE383A04"/>
    <w:lvl w:ilvl="0" w:tplc="F8DCA32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1A047F4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920522E"/>
    <w:multiLevelType w:val="hybridMultilevel"/>
    <w:tmpl w:val="F5846A44"/>
    <w:lvl w:ilvl="0" w:tplc="4BE859F8">
      <w:start w:val="1"/>
      <w:numFmt w:val="decimal"/>
      <w:lvlText w:val="%1."/>
      <w:lvlJc w:val="left"/>
      <w:pPr>
        <w:ind w:left="1866" w:hanging="555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E57664A6">
      <w:numFmt w:val="bullet"/>
      <w:lvlText w:val="•"/>
      <w:lvlJc w:val="left"/>
      <w:pPr>
        <w:ind w:left="2632" w:hanging="555"/>
      </w:pPr>
      <w:rPr>
        <w:rFonts w:hint="default"/>
        <w:lang w:val="en-US" w:eastAsia="en-US" w:bidi="ar-SA"/>
      </w:rPr>
    </w:lvl>
    <w:lvl w:ilvl="2" w:tplc="889E8996">
      <w:numFmt w:val="bullet"/>
      <w:lvlText w:val="•"/>
      <w:lvlJc w:val="left"/>
      <w:pPr>
        <w:ind w:left="3404" w:hanging="555"/>
      </w:pPr>
      <w:rPr>
        <w:rFonts w:hint="default"/>
        <w:lang w:val="en-US" w:eastAsia="en-US" w:bidi="ar-SA"/>
      </w:rPr>
    </w:lvl>
    <w:lvl w:ilvl="3" w:tplc="D8BADC26">
      <w:numFmt w:val="bullet"/>
      <w:lvlText w:val="•"/>
      <w:lvlJc w:val="left"/>
      <w:pPr>
        <w:ind w:left="4176" w:hanging="555"/>
      </w:pPr>
      <w:rPr>
        <w:rFonts w:hint="default"/>
        <w:lang w:val="en-US" w:eastAsia="en-US" w:bidi="ar-SA"/>
      </w:rPr>
    </w:lvl>
    <w:lvl w:ilvl="4" w:tplc="1C3EBEDA">
      <w:numFmt w:val="bullet"/>
      <w:lvlText w:val="•"/>
      <w:lvlJc w:val="left"/>
      <w:pPr>
        <w:ind w:left="4948" w:hanging="555"/>
      </w:pPr>
      <w:rPr>
        <w:rFonts w:hint="default"/>
        <w:lang w:val="en-US" w:eastAsia="en-US" w:bidi="ar-SA"/>
      </w:rPr>
    </w:lvl>
    <w:lvl w:ilvl="5" w:tplc="4450FC20">
      <w:numFmt w:val="bullet"/>
      <w:lvlText w:val="•"/>
      <w:lvlJc w:val="left"/>
      <w:pPr>
        <w:ind w:left="5720" w:hanging="555"/>
      </w:pPr>
      <w:rPr>
        <w:rFonts w:hint="default"/>
        <w:lang w:val="en-US" w:eastAsia="en-US" w:bidi="ar-SA"/>
      </w:rPr>
    </w:lvl>
    <w:lvl w:ilvl="6" w:tplc="05DE63E6">
      <w:numFmt w:val="bullet"/>
      <w:lvlText w:val="•"/>
      <w:lvlJc w:val="left"/>
      <w:pPr>
        <w:ind w:left="6492" w:hanging="555"/>
      </w:pPr>
      <w:rPr>
        <w:rFonts w:hint="default"/>
        <w:lang w:val="en-US" w:eastAsia="en-US" w:bidi="ar-SA"/>
      </w:rPr>
    </w:lvl>
    <w:lvl w:ilvl="7" w:tplc="D1CE7882">
      <w:numFmt w:val="bullet"/>
      <w:lvlText w:val="•"/>
      <w:lvlJc w:val="left"/>
      <w:pPr>
        <w:ind w:left="7264" w:hanging="555"/>
      </w:pPr>
      <w:rPr>
        <w:rFonts w:hint="default"/>
        <w:lang w:val="en-US" w:eastAsia="en-US" w:bidi="ar-SA"/>
      </w:rPr>
    </w:lvl>
    <w:lvl w:ilvl="8" w:tplc="A0464E5A">
      <w:numFmt w:val="bullet"/>
      <w:lvlText w:val="•"/>
      <w:lvlJc w:val="left"/>
      <w:pPr>
        <w:ind w:left="8036" w:hanging="555"/>
      </w:pPr>
      <w:rPr>
        <w:rFonts w:hint="default"/>
        <w:lang w:val="en-US" w:eastAsia="en-US" w:bidi="ar-SA"/>
      </w:rPr>
    </w:lvl>
  </w:abstractNum>
  <w:abstractNum w:abstractNumId="14" w15:restartNumberingAfterBreak="0">
    <w:nsid w:val="09B93DF4"/>
    <w:multiLevelType w:val="hybridMultilevel"/>
    <w:tmpl w:val="EDAEAEFE"/>
    <w:lvl w:ilvl="0" w:tplc="8960B0A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C03E9432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9F40DCB"/>
    <w:multiLevelType w:val="multilevel"/>
    <w:tmpl w:val="9DE4ACDE"/>
    <w:styleLink w:val="CurrentList17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16" w15:restartNumberingAfterBreak="0">
    <w:nsid w:val="0B2541D9"/>
    <w:multiLevelType w:val="hybridMultilevel"/>
    <w:tmpl w:val="C158D992"/>
    <w:lvl w:ilvl="0" w:tplc="538A537A">
      <w:start w:val="1"/>
      <w:numFmt w:val="decimal"/>
      <w:lvlText w:val="%1)"/>
      <w:lvlJc w:val="left"/>
      <w:pPr>
        <w:ind w:left="2998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C72C6B8C">
      <w:numFmt w:val="bullet"/>
      <w:lvlText w:val="•"/>
      <w:lvlJc w:val="left"/>
      <w:pPr>
        <w:ind w:left="3658" w:hanging="577"/>
      </w:pPr>
      <w:rPr>
        <w:rFonts w:hint="default"/>
        <w:lang w:val="en-US" w:eastAsia="en-US" w:bidi="ar-SA"/>
      </w:rPr>
    </w:lvl>
    <w:lvl w:ilvl="2" w:tplc="3CB0ACEA">
      <w:numFmt w:val="bullet"/>
      <w:lvlText w:val="•"/>
      <w:lvlJc w:val="left"/>
      <w:pPr>
        <w:ind w:left="4316" w:hanging="577"/>
      </w:pPr>
      <w:rPr>
        <w:rFonts w:hint="default"/>
        <w:lang w:val="en-US" w:eastAsia="en-US" w:bidi="ar-SA"/>
      </w:rPr>
    </w:lvl>
    <w:lvl w:ilvl="3" w:tplc="34AAE9B8">
      <w:numFmt w:val="bullet"/>
      <w:lvlText w:val="•"/>
      <w:lvlJc w:val="left"/>
      <w:pPr>
        <w:ind w:left="4974" w:hanging="577"/>
      </w:pPr>
      <w:rPr>
        <w:rFonts w:hint="default"/>
        <w:lang w:val="en-US" w:eastAsia="en-US" w:bidi="ar-SA"/>
      </w:rPr>
    </w:lvl>
    <w:lvl w:ilvl="4" w:tplc="B7EEA90A">
      <w:numFmt w:val="bullet"/>
      <w:lvlText w:val="•"/>
      <w:lvlJc w:val="left"/>
      <w:pPr>
        <w:ind w:left="5632" w:hanging="577"/>
      </w:pPr>
      <w:rPr>
        <w:rFonts w:hint="default"/>
        <w:lang w:val="en-US" w:eastAsia="en-US" w:bidi="ar-SA"/>
      </w:rPr>
    </w:lvl>
    <w:lvl w:ilvl="5" w:tplc="6CC4FD2C">
      <w:numFmt w:val="bullet"/>
      <w:lvlText w:val="•"/>
      <w:lvlJc w:val="left"/>
      <w:pPr>
        <w:ind w:left="6290" w:hanging="577"/>
      </w:pPr>
      <w:rPr>
        <w:rFonts w:hint="default"/>
        <w:lang w:val="en-US" w:eastAsia="en-US" w:bidi="ar-SA"/>
      </w:rPr>
    </w:lvl>
    <w:lvl w:ilvl="6" w:tplc="41301AFA">
      <w:numFmt w:val="bullet"/>
      <w:lvlText w:val="•"/>
      <w:lvlJc w:val="left"/>
      <w:pPr>
        <w:ind w:left="6948" w:hanging="577"/>
      </w:pPr>
      <w:rPr>
        <w:rFonts w:hint="default"/>
        <w:lang w:val="en-US" w:eastAsia="en-US" w:bidi="ar-SA"/>
      </w:rPr>
    </w:lvl>
    <w:lvl w:ilvl="7" w:tplc="4A2E2966">
      <w:numFmt w:val="bullet"/>
      <w:lvlText w:val="•"/>
      <w:lvlJc w:val="left"/>
      <w:pPr>
        <w:ind w:left="7606" w:hanging="577"/>
      </w:pPr>
      <w:rPr>
        <w:rFonts w:hint="default"/>
        <w:lang w:val="en-US" w:eastAsia="en-US" w:bidi="ar-SA"/>
      </w:rPr>
    </w:lvl>
    <w:lvl w:ilvl="8" w:tplc="82BE5604">
      <w:numFmt w:val="bullet"/>
      <w:lvlText w:val="•"/>
      <w:lvlJc w:val="left"/>
      <w:pPr>
        <w:ind w:left="8264" w:hanging="577"/>
      </w:pPr>
      <w:rPr>
        <w:rFonts w:hint="default"/>
        <w:lang w:val="en-US" w:eastAsia="en-US" w:bidi="ar-SA"/>
      </w:rPr>
    </w:lvl>
  </w:abstractNum>
  <w:abstractNum w:abstractNumId="17" w15:restartNumberingAfterBreak="0">
    <w:nsid w:val="0B6838EA"/>
    <w:multiLevelType w:val="hybridMultilevel"/>
    <w:tmpl w:val="7492A36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0B9E6745"/>
    <w:multiLevelType w:val="hybridMultilevel"/>
    <w:tmpl w:val="250C9766"/>
    <w:lvl w:ilvl="0" w:tplc="2C10C99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F7E67DE">
      <w:start w:val="6"/>
      <w:numFmt w:val="upp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C1E1691"/>
    <w:multiLevelType w:val="multilevel"/>
    <w:tmpl w:val="7ABAA3AA"/>
    <w:styleLink w:val="CurrentList12"/>
    <w:lvl w:ilvl="0">
      <w:start w:val="3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20" w15:restartNumberingAfterBreak="0">
    <w:nsid w:val="0C5A0F25"/>
    <w:multiLevelType w:val="hybridMultilevel"/>
    <w:tmpl w:val="66FC45EE"/>
    <w:lvl w:ilvl="0" w:tplc="46DE0078">
      <w:start w:val="1"/>
      <w:numFmt w:val="decimal"/>
      <w:lvlText w:val="%1)"/>
      <w:lvlJc w:val="left"/>
      <w:pPr>
        <w:ind w:left="2998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6FF0D3F8">
      <w:numFmt w:val="bullet"/>
      <w:lvlText w:val="•"/>
      <w:lvlJc w:val="left"/>
      <w:pPr>
        <w:ind w:left="3658" w:hanging="577"/>
      </w:pPr>
      <w:rPr>
        <w:rFonts w:hint="default"/>
        <w:lang w:val="en-US" w:eastAsia="en-US" w:bidi="ar-SA"/>
      </w:rPr>
    </w:lvl>
    <w:lvl w:ilvl="2" w:tplc="6ED0A0B6">
      <w:numFmt w:val="bullet"/>
      <w:lvlText w:val="•"/>
      <w:lvlJc w:val="left"/>
      <w:pPr>
        <w:ind w:left="4316" w:hanging="577"/>
      </w:pPr>
      <w:rPr>
        <w:rFonts w:hint="default"/>
        <w:lang w:val="en-US" w:eastAsia="en-US" w:bidi="ar-SA"/>
      </w:rPr>
    </w:lvl>
    <w:lvl w:ilvl="3" w:tplc="0CE4E4F8">
      <w:numFmt w:val="bullet"/>
      <w:lvlText w:val="•"/>
      <w:lvlJc w:val="left"/>
      <w:pPr>
        <w:ind w:left="4974" w:hanging="577"/>
      </w:pPr>
      <w:rPr>
        <w:rFonts w:hint="default"/>
        <w:lang w:val="en-US" w:eastAsia="en-US" w:bidi="ar-SA"/>
      </w:rPr>
    </w:lvl>
    <w:lvl w:ilvl="4" w:tplc="A9C46CC2">
      <w:numFmt w:val="bullet"/>
      <w:lvlText w:val="•"/>
      <w:lvlJc w:val="left"/>
      <w:pPr>
        <w:ind w:left="5632" w:hanging="577"/>
      </w:pPr>
      <w:rPr>
        <w:rFonts w:hint="default"/>
        <w:lang w:val="en-US" w:eastAsia="en-US" w:bidi="ar-SA"/>
      </w:rPr>
    </w:lvl>
    <w:lvl w:ilvl="5" w:tplc="F0B613B4">
      <w:numFmt w:val="bullet"/>
      <w:lvlText w:val="•"/>
      <w:lvlJc w:val="left"/>
      <w:pPr>
        <w:ind w:left="6290" w:hanging="577"/>
      </w:pPr>
      <w:rPr>
        <w:rFonts w:hint="default"/>
        <w:lang w:val="en-US" w:eastAsia="en-US" w:bidi="ar-SA"/>
      </w:rPr>
    </w:lvl>
    <w:lvl w:ilvl="6" w:tplc="35D82BCA">
      <w:numFmt w:val="bullet"/>
      <w:lvlText w:val="•"/>
      <w:lvlJc w:val="left"/>
      <w:pPr>
        <w:ind w:left="6948" w:hanging="577"/>
      </w:pPr>
      <w:rPr>
        <w:rFonts w:hint="default"/>
        <w:lang w:val="en-US" w:eastAsia="en-US" w:bidi="ar-SA"/>
      </w:rPr>
    </w:lvl>
    <w:lvl w:ilvl="7" w:tplc="4128FA90">
      <w:numFmt w:val="bullet"/>
      <w:lvlText w:val="•"/>
      <w:lvlJc w:val="left"/>
      <w:pPr>
        <w:ind w:left="7606" w:hanging="577"/>
      </w:pPr>
      <w:rPr>
        <w:rFonts w:hint="default"/>
        <w:lang w:val="en-US" w:eastAsia="en-US" w:bidi="ar-SA"/>
      </w:rPr>
    </w:lvl>
    <w:lvl w:ilvl="8" w:tplc="EA4CE824">
      <w:numFmt w:val="bullet"/>
      <w:lvlText w:val="•"/>
      <w:lvlJc w:val="left"/>
      <w:pPr>
        <w:ind w:left="8264" w:hanging="577"/>
      </w:pPr>
      <w:rPr>
        <w:rFonts w:hint="default"/>
        <w:lang w:val="en-US" w:eastAsia="en-US" w:bidi="ar-SA"/>
      </w:rPr>
    </w:lvl>
  </w:abstractNum>
  <w:abstractNum w:abstractNumId="21" w15:restartNumberingAfterBreak="0">
    <w:nsid w:val="0CC521A4"/>
    <w:multiLevelType w:val="multilevel"/>
    <w:tmpl w:val="5114DAA2"/>
    <w:styleLink w:val="CurrentList2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 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304" w:hanging="576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2880" w:hanging="576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22" w15:restartNumberingAfterBreak="0">
    <w:nsid w:val="0CD8633D"/>
    <w:multiLevelType w:val="hybridMultilevel"/>
    <w:tmpl w:val="A9A258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0D232803"/>
    <w:multiLevelType w:val="hybridMultilevel"/>
    <w:tmpl w:val="615A14A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D4C4D5A"/>
    <w:multiLevelType w:val="multilevel"/>
    <w:tmpl w:val="78AE5082"/>
    <w:lvl w:ilvl="0">
      <w:start w:val="2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77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0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451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77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0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28" w:hanging="576"/>
      </w:pPr>
      <w:rPr>
        <w:rFonts w:hint="default"/>
        <w:lang w:val="en-US" w:eastAsia="en-US" w:bidi="ar-SA"/>
      </w:rPr>
    </w:lvl>
  </w:abstractNum>
  <w:abstractNum w:abstractNumId="25" w15:restartNumberingAfterBreak="0">
    <w:nsid w:val="0DCD1D49"/>
    <w:multiLevelType w:val="hybridMultilevel"/>
    <w:tmpl w:val="F44823E6"/>
    <w:lvl w:ilvl="0" w:tplc="F672057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B8855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E3E2594"/>
    <w:multiLevelType w:val="multilevel"/>
    <w:tmpl w:val="434AFC9A"/>
    <w:styleLink w:val="CurrentList25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  <w:bCs w:val="0"/>
        <w:color w:val="000000" w:themeColor="text1"/>
      </w:rPr>
    </w:lvl>
    <w:lvl w:ilvl="2">
      <w:start w:val="1"/>
      <w:numFmt w:val="upperLetter"/>
      <w:lvlText w:val="%3. "/>
      <w:lvlJc w:val="left"/>
      <w:pPr>
        <w:ind w:left="1170" w:hanging="360"/>
      </w:pPr>
      <w:rPr>
        <w:rFonts w:hint="default"/>
        <w:b w:val="0"/>
        <w:bCs/>
        <w:color w:val="000000" w:themeColor="text1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  <w:b w:val="0"/>
        <w:bCs/>
        <w:color w:val="000000" w:themeColor="text1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  <w:b w:val="0"/>
        <w:bCs/>
        <w:color w:val="000000" w:themeColor="text1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lowerLetter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27" w15:restartNumberingAfterBreak="0">
    <w:nsid w:val="0E7D72BD"/>
    <w:multiLevelType w:val="hybridMultilevel"/>
    <w:tmpl w:val="04489B6C"/>
    <w:lvl w:ilvl="0" w:tplc="8BF81CD8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FAA1AF0"/>
    <w:multiLevelType w:val="hybridMultilevel"/>
    <w:tmpl w:val="B8644744"/>
    <w:lvl w:ilvl="0" w:tplc="E8CA35C8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FAD0206"/>
    <w:multiLevelType w:val="hybridMultilevel"/>
    <w:tmpl w:val="AC746564"/>
    <w:lvl w:ilvl="0" w:tplc="04B4D690">
      <w:start w:val="1"/>
      <w:numFmt w:val="decimal"/>
      <w:lvlText w:val="%1."/>
      <w:lvlJc w:val="left"/>
      <w:pPr>
        <w:ind w:left="1271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146A66BE">
      <w:start w:val="1"/>
      <w:numFmt w:val="lowerLetter"/>
      <w:lvlText w:val="%2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F7BA3E44">
      <w:numFmt w:val="bullet"/>
      <w:lvlText w:val="•"/>
      <w:lvlJc w:val="left"/>
      <w:pPr>
        <w:ind w:left="2700" w:hanging="576"/>
      </w:pPr>
      <w:rPr>
        <w:rFonts w:hint="default"/>
        <w:lang w:val="en-US" w:eastAsia="en-US" w:bidi="ar-SA"/>
      </w:rPr>
    </w:lvl>
    <w:lvl w:ilvl="3" w:tplc="2C9A65F0">
      <w:numFmt w:val="bullet"/>
      <w:lvlText w:val="•"/>
      <w:lvlJc w:val="left"/>
      <w:pPr>
        <w:ind w:left="3560" w:hanging="576"/>
      </w:pPr>
      <w:rPr>
        <w:rFonts w:hint="default"/>
        <w:lang w:val="en-US" w:eastAsia="en-US" w:bidi="ar-SA"/>
      </w:rPr>
    </w:lvl>
    <w:lvl w:ilvl="4" w:tplc="FE545FA6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5" w:tplc="FEE8AB10">
      <w:numFmt w:val="bullet"/>
      <w:lvlText w:val="•"/>
      <w:lvlJc w:val="left"/>
      <w:pPr>
        <w:ind w:left="5280" w:hanging="576"/>
      </w:pPr>
      <w:rPr>
        <w:rFonts w:hint="default"/>
        <w:lang w:val="en-US" w:eastAsia="en-US" w:bidi="ar-SA"/>
      </w:rPr>
    </w:lvl>
    <w:lvl w:ilvl="6" w:tplc="3444746C">
      <w:numFmt w:val="bullet"/>
      <w:lvlText w:val="•"/>
      <w:lvlJc w:val="left"/>
      <w:pPr>
        <w:ind w:left="6140" w:hanging="576"/>
      </w:pPr>
      <w:rPr>
        <w:rFonts w:hint="default"/>
        <w:lang w:val="en-US" w:eastAsia="en-US" w:bidi="ar-SA"/>
      </w:rPr>
    </w:lvl>
    <w:lvl w:ilvl="7" w:tplc="C60A1670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  <w:lvl w:ilvl="8" w:tplc="3A14713E">
      <w:numFmt w:val="bullet"/>
      <w:lvlText w:val="•"/>
      <w:lvlJc w:val="left"/>
      <w:pPr>
        <w:ind w:left="7860" w:hanging="576"/>
      </w:pPr>
      <w:rPr>
        <w:rFonts w:hint="default"/>
        <w:lang w:val="en-US" w:eastAsia="en-US" w:bidi="ar-SA"/>
      </w:rPr>
    </w:lvl>
  </w:abstractNum>
  <w:abstractNum w:abstractNumId="30" w15:restartNumberingAfterBreak="0">
    <w:nsid w:val="0FDF0DDA"/>
    <w:multiLevelType w:val="hybridMultilevel"/>
    <w:tmpl w:val="4E6C0D3E"/>
    <w:lvl w:ilvl="0" w:tplc="739C81C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10CF0CDA"/>
    <w:multiLevelType w:val="hybridMultilevel"/>
    <w:tmpl w:val="5650C57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0CF1720"/>
    <w:multiLevelType w:val="multilevel"/>
    <w:tmpl w:val="D28CE296"/>
    <w:lvl w:ilvl="0">
      <w:start w:val="3"/>
      <w:numFmt w:val="decimal"/>
      <w:lvlText w:val="%1"/>
      <w:lvlJc w:val="left"/>
      <w:pPr>
        <w:ind w:left="658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8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4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93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20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46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7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26" w:hanging="577"/>
      </w:pPr>
      <w:rPr>
        <w:rFonts w:hint="default"/>
        <w:lang w:val="en-US" w:eastAsia="en-US" w:bidi="ar-SA"/>
      </w:rPr>
    </w:lvl>
  </w:abstractNum>
  <w:abstractNum w:abstractNumId="33" w15:restartNumberingAfterBreak="0">
    <w:nsid w:val="10E00691"/>
    <w:multiLevelType w:val="multilevel"/>
    <w:tmpl w:val="3E686A42"/>
    <w:lvl w:ilvl="0">
      <w:start w:val="2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612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2423" w:hanging="1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096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193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90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86" w:hanging="576"/>
      </w:pPr>
      <w:rPr>
        <w:rFonts w:hint="default"/>
        <w:lang w:val="en-US" w:eastAsia="en-US" w:bidi="ar-SA"/>
      </w:rPr>
    </w:lvl>
  </w:abstractNum>
  <w:abstractNum w:abstractNumId="34" w15:restartNumberingAfterBreak="0">
    <w:nsid w:val="111B6C39"/>
    <w:multiLevelType w:val="hybridMultilevel"/>
    <w:tmpl w:val="5DDE786E"/>
    <w:lvl w:ilvl="0" w:tplc="D8387AD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eastAsia="Times" w:hAnsi="Arial" w:cs="Arial"/>
      </w:rPr>
    </w:lvl>
    <w:lvl w:ilvl="1" w:tplc="04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112978CC"/>
    <w:multiLevelType w:val="hybridMultilevel"/>
    <w:tmpl w:val="0EF65FAC"/>
    <w:lvl w:ilvl="0" w:tplc="94143AD2">
      <w:start w:val="3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114954AE"/>
    <w:multiLevelType w:val="multilevel"/>
    <w:tmpl w:val="C1E650E8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86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404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48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492" w:hanging="576"/>
      </w:pPr>
      <w:rPr>
        <w:rFonts w:hint="default"/>
        <w:lang w:val="en-US" w:eastAsia="en-US" w:bidi="ar-SA"/>
      </w:rPr>
    </w:lvl>
  </w:abstractNum>
  <w:abstractNum w:abstractNumId="37" w15:restartNumberingAfterBreak="0">
    <w:nsid w:val="11534A9D"/>
    <w:multiLevelType w:val="multilevel"/>
    <w:tmpl w:val="451259AE"/>
    <w:lvl w:ilvl="0">
      <w:start w:val="3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2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2945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51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157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6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68" w:hanging="576"/>
      </w:pPr>
      <w:rPr>
        <w:rFonts w:hint="default"/>
        <w:lang w:val="en-US" w:eastAsia="en-US" w:bidi="ar-SA"/>
      </w:rPr>
    </w:lvl>
  </w:abstractNum>
  <w:abstractNum w:abstractNumId="38" w15:restartNumberingAfterBreak="0">
    <w:nsid w:val="120915DB"/>
    <w:multiLevelType w:val="multilevel"/>
    <w:tmpl w:val="43A0C70E"/>
    <w:lvl w:ilvl="0">
      <w:start w:val="3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93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20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46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7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26" w:hanging="577"/>
      </w:pPr>
      <w:rPr>
        <w:rFonts w:hint="default"/>
        <w:lang w:val="en-US" w:eastAsia="en-US" w:bidi="ar-SA"/>
      </w:rPr>
    </w:lvl>
  </w:abstractNum>
  <w:abstractNum w:abstractNumId="39" w15:restartNumberingAfterBreak="0">
    <w:nsid w:val="13961F7C"/>
    <w:multiLevelType w:val="multilevel"/>
    <w:tmpl w:val="38BCD578"/>
    <w:lvl w:ilvl="0">
      <w:start w:val="1"/>
      <w:numFmt w:val="decimal"/>
      <w:lvlText w:val="%1"/>
      <w:lvlJc w:val="left"/>
      <w:pPr>
        <w:ind w:left="101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101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632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2009" w:hanging="39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2200" w:hanging="39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430" w:hanging="39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60" w:hanging="39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890" w:hanging="39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20" w:hanging="399"/>
      </w:pPr>
      <w:rPr>
        <w:rFonts w:hint="default"/>
        <w:lang w:val="en-US" w:eastAsia="en-US" w:bidi="ar-SA"/>
      </w:rPr>
    </w:lvl>
  </w:abstractNum>
  <w:abstractNum w:abstractNumId="40" w15:restartNumberingAfterBreak="0">
    <w:nsid w:val="14315C63"/>
    <w:multiLevelType w:val="hybridMultilevel"/>
    <w:tmpl w:val="36584F0C"/>
    <w:lvl w:ilvl="0" w:tplc="F00A78DE">
      <w:start w:val="1"/>
      <w:numFmt w:val="decimal"/>
      <w:lvlText w:val="%1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7F4E696E">
      <w:start w:val="1"/>
      <w:numFmt w:val="lowerLetter"/>
      <w:lvlText w:val="%2."/>
      <w:lvlJc w:val="left"/>
      <w:pPr>
        <w:ind w:left="2424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23AA8A28">
      <w:numFmt w:val="bullet"/>
      <w:lvlText w:val="•"/>
      <w:lvlJc w:val="left"/>
      <w:pPr>
        <w:ind w:left="3215" w:hanging="576"/>
      </w:pPr>
      <w:rPr>
        <w:rFonts w:hint="default"/>
        <w:lang w:val="en-US" w:eastAsia="en-US" w:bidi="ar-SA"/>
      </w:rPr>
    </w:lvl>
    <w:lvl w:ilvl="3" w:tplc="C4B04DA0">
      <w:numFmt w:val="bullet"/>
      <w:lvlText w:val="•"/>
      <w:lvlJc w:val="left"/>
      <w:pPr>
        <w:ind w:left="4011" w:hanging="576"/>
      </w:pPr>
      <w:rPr>
        <w:rFonts w:hint="default"/>
        <w:lang w:val="en-US" w:eastAsia="en-US" w:bidi="ar-SA"/>
      </w:rPr>
    </w:lvl>
    <w:lvl w:ilvl="4" w:tplc="40C2B06A">
      <w:numFmt w:val="bullet"/>
      <w:lvlText w:val="•"/>
      <w:lvlJc w:val="left"/>
      <w:pPr>
        <w:ind w:left="4806" w:hanging="576"/>
      </w:pPr>
      <w:rPr>
        <w:rFonts w:hint="default"/>
        <w:lang w:val="en-US" w:eastAsia="en-US" w:bidi="ar-SA"/>
      </w:rPr>
    </w:lvl>
    <w:lvl w:ilvl="5" w:tplc="7D1E7F2E">
      <w:numFmt w:val="bullet"/>
      <w:lvlText w:val="•"/>
      <w:lvlJc w:val="left"/>
      <w:pPr>
        <w:ind w:left="5602" w:hanging="576"/>
      </w:pPr>
      <w:rPr>
        <w:rFonts w:hint="default"/>
        <w:lang w:val="en-US" w:eastAsia="en-US" w:bidi="ar-SA"/>
      </w:rPr>
    </w:lvl>
    <w:lvl w:ilvl="6" w:tplc="8382A950">
      <w:numFmt w:val="bullet"/>
      <w:lvlText w:val="•"/>
      <w:lvlJc w:val="left"/>
      <w:pPr>
        <w:ind w:left="6397" w:hanging="576"/>
      </w:pPr>
      <w:rPr>
        <w:rFonts w:hint="default"/>
        <w:lang w:val="en-US" w:eastAsia="en-US" w:bidi="ar-SA"/>
      </w:rPr>
    </w:lvl>
    <w:lvl w:ilvl="7" w:tplc="D7987C70">
      <w:numFmt w:val="bullet"/>
      <w:lvlText w:val="•"/>
      <w:lvlJc w:val="left"/>
      <w:pPr>
        <w:ind w:left="7193" w:hanging="576"/>
      </w:pPr>
      <w:rPr>
        <w:rFonts w:hint="default"/>
        <w:lang w:val="en-US" w:eastAsia="en-US" w:bidi="ar-SA"/>
      </w:rPr>
    </w:lvl>
    <w:lvl w:ilvl="8" w:tplc="44AE4E4A">
      <w:numFmt w:val="bullet"/>
      <w:lvlText w:val="•"/>
      <w:lvlJc w:val="left"/>
      <w:pPr>
        <w:ind w:left="7988" w:hanging="576"/>
      </w:pPr>
      <w:rPr>
        <w:rFonts w:hint="default"/>
        <w:lang w:val="en-US" w:eastAsia="en-US" w:bidi="ar-SA"/>
      </w:rPr>
    </w:lvl>
  </w:abstractNum>
  <w:abstractNum w:abstractNumId="41" w15:restartNumberingAfterBreak="0">
    <w:nsid w:val="143737FC"/>
    <w:multiLevelType w:val="hybridMultilevel"/>
    <w:tmpl w:val="EBC2222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4651109"/>
    <w:multiLevelType w:val="multilevel"/>
    <w:tmpl w:val="9CD8A9B0"/>
    <w:styleLink w:val="CurrentList26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  <w:bCs w:val="0"/>
        <w:color w:val="000000" w:themeColor="text1"/>
      </w:rPr>
    </w:lvl>
    <w:lvl w:ilvl="2">
      <w:start w:val="1"/>
      <w:numFmt w:val="upperLetter"/>
      <w:lvlText w:val="%3. "/>
      <w:lvlJc w:val="left"/>
      <w:pPr>
        <w:ind w:left="1170" w:hanging="360"/>
      </w:pPr>
      <w:rPr>
        <w:rFonts w:hint="default"/>
        <w:b w:val="0"/>
        <w:bCs/>
        <w:color w:val="000000" w:themeColor="text1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  <w:b w:val="0"/>
        <w:bCs/>
        <w:color w:val="000000" w:themeColor="text1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  <w:b w:val="0"/>
        <w:bCs/>
        <w:color w:val="000000" w:themeColor="text1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lowerLetter"/>
      <w:lvlText w:val="%8) "/>
      <w:lvlJc w:val="left"/>
      <w:pPr>
        <w:ind w:left="3960" w:hanging="360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43" w15:restartNumberingAfterBreak="0">
    <w:nsid w:val="14BB011F"/>
    <w:multiLevelType w:val="multilevel"/>
    <w:tmpl w:val="5114DAA2"/>
    <w:styleLink w:val="CurrentList3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 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304" w:hanging="576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2880" w:hanging="576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44" w15:restartNumberingAfterBreak="0">
    <w:nsid w:val="15226194"/>
    <w:multiLevelType w:val="multilevel"/>
    <w:tmpl w:val="DCF8A722"/>
    <w:styleLink w:val="CurrentList4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304" w:hanging="576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2880" w:hanging="576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45" w15:restartNumberingAfterBreak="0">
    <w:nsid w:val="156D256A"/>
    <w:multiLevelType w:val="hybridMultilevel"/>
    <w:tmpl w:val="F52E74D0"/>
    <w:lvl w:ilvl="0" w:tplc="FF0038CA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15E94C31"/>
    <w:multiLevelType w:val="multilevel"/>
    <w:tmpl w:val="7466FFDC"/>
    <w:lvl w:ilvl="0">
      <w:start w:val="1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1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465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88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11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34" w:hanging="576"/>
      </w:pPr>
      <w:rPr>
        <w:rFonts w:hint="default"/>
        <w:lang w:val="en-US" w:eastAsia="en-US" w:bidi="ar-SA"/>
      </w:rPr>
    </w:lvl>
  </w:abstractNum>
  <w:abstractNum w:abstractNumId="47" w15:restartNumberingAfterBreak="0">
    <w:nsid w:val="17263A37"/>
    <w:multiLevelType w:val="multilevel"/>
    <w:tmpl w:val="9DE4ACDE"/>
    <w:styleLink w:val="CurrentList15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48" w15:restartNumberingAfterBreak="0">
    <w:nsid w:val="185365C2"/>
    <w:multiLevelType w:val="multilevel"/>
    <w:tmpl w:val="343AF7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9" w15:restartNumberingAfterBreak="0">
    <w:nsid w:val="18AE712A"/>
    <w:multiLevelType w:val="hybridMultilevel"/>
    <w:tmpl w:val="63E6F48E"/>
    <w:lvl w:ilvl="0" w:tplc="B1EA0FF2">
      <w:start w:val="12"/>
      <w:numFmt w:val="upperLetter"/>
      <w:lvlText w:val="%1."/>
      <w:lvlJc w:val="left"/>
      <w:pPr>
        <w:ind w:left="1272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2E76DF26">
      <w:numFmt w:val="bullet"/>
      <w:lvlText w:val="•"/>
      <w:lvlJc w:val="left"/>
      <w:pPr>
        <w:ind w:left="2110" w:hanging="576"/>
      </w:pPr>
      <w:rPr>
        <w:rFonts w:hint="default"/>
        <w:lang w:val="en-US" w:eastAsia="en-US" w:bidi="ar-SA"/>
      </w:rPr>
    </w:lvl>
    <w:lvl w:ilvl="2" w:tplc="612646CC">
      <w:numFmt w:val="bullet"/>
      <w:lvlText w:val="•"/>
      <w:lvlJc w:val="left"/>
      <w:pPr>
        <w:ind w:left="2940" w:hanging="576"/>
      </w:pPr>
      <w:rPr>
        <w:rFonts w:hint="default"/>
        <w:lang w:val="en-US" w:eastAsia="en-US" w:bidi="ar-SA"/>
      </w:rPr>
    </w:lvl>
    <w:lvl w:ilvl="3" w:tplc="728845A6">
      <w:numFmt w:val="bullet"/>
      <w:lvlText w:val="•"/>
      <w:lvlJc w:val="left"/>
      <w:pPr>
        <w:ind w:left="3770" w:hanging="576"/>
      </w:pPr>
      <w:rPr>
        <w:rFonts w:hint="default"/>
        <w:lang w:val="en-US" w:eastAsia="en-US" w:bidi="ar-SA"/>
      </w:rPr>
    </w:lvl>
    <w:lvl w:ilvl="4" w:tplc="3E0CBFE0">
      <w:numFmt w:val="bullet"/>
      <w:lvlText w:val="•"/>
      <w:lvlJc w:val="left"/>
      <w:pPr>
        <w:ind w:left="4600" w:hanging="576"/>
      </w:pPr>
      <w:rPr>
        <w:rFonts w:hint="default"/>
        <w:lang w:val="en-US" w:eastAsia="en-US" w:bidi="ar-SA"/>
      </w:rPr>
    </w:lvl>
    <w:lvl w:ilvl="5" w:tplc="685E730C">
      <w:numFmt w:val="bullet"/>
      <w:lvlText w:val="•"/>
      <w:lvlJc w:val="left"/>
      <w:pPr>
        <w:ind w:left="5430" w:hanging="576"/>
      </w:pPr>
      <w:rPr>
        <w:rFonts w:hint="default"/>
        <w:lang w:val="en-US" w:eastAsia="en-US" w:bidi="ar-SA"/>
      </w:rPr>
    </w:lvl>
    <w:lvl w:ilvl="6" w:tplc="2AECF7D4">
      <w:numFmt w:val="bullet"/>
      <w:lvlText w:val="•"/>
      <w:lvlJc w:val="left"/>
      <w:pPr>
        <w:ind w:left="6260" w:hanging="576"/>
      </w:pPr>
      <w:rPr>
        <w:rFonts w:hint="default"/>
        <w:lang w:val="en-US" w:eastAsia="en-US" w:bidi="ar-SA"/>
      </w:rPr>
    </w:lvl>
    <w:lvl w:ilvl="7" w:tplc="4A4CA00E">
      <w:numFmt w:val="bullet"/>
      <w:lvlText w:val="•"/>
      <w:lvlJc w:val="left"/>
      <w:pPr>
        <w:ind w:left="7090" w:hanging="576"/>
      </w:pPr>
      <w:rPr>
        <w:rFonts w:hint="default"/>
        <w:lang w:val="en-US" w:eastAsia="en-US" w:bidi="ar-SA"/>
      </w:rPr>
    </w:lvl>
    <w:lvl w:ilvl="8" w:tplc="DFC644EA">
      <w:numFmt w:val="bullet"/>
      <w:lvlText w:val="•"/>
      <w:lvlJc w:val="left"/>
      <w:pPr>
        <w:ind w:left="7920" w:hanging="576"/>
      </w:pPr>
      <w:rPr>
        <w:rFonts w:hint="default"/>
        <w:lang w:val="en-US" w:eastAsia="en-US" w:bidi="ar-SA"/>
      </w:rPr>
    </w:lvl>
  </w:abstractNum>
  <w:abstractNum w:abstractNumId="50" w15:restartNumberingAfterBreak="0">
    <w:nsid w:val="193946C4"/>
    <w:multiLevelType w:val="multilevel"/>
    <w:tmpl w:val="42BEFC3C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86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404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48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492" w:hanging="576"/>
      </w:pPr>
      <w:rPr>
        <w:rFonts w:hint="default"/>
        <w:lang w:val="en-US" w:eastAsia="en-US" w:bidi="ar-SA"/>
      </w:rPr>
    </w:lvl>
  </w:abstractNum>
  <w:abstractNum w:abstractNumId="51" w15:restartNumberingAfterBreak="0">
    <w:nsid w:val="19580135"/>
    <w:multiLevelType w:val="multilevel"/>
    <w:tmpl w:val="E2DCB692"/>
    <w:lvl w:ilvl="0">
      <w:start w:val="2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0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240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836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27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708" w:hanging="576"/>
      </w:pPr>
      <w:rPr>
        <w:rFonts w:hint="default"/>
        <w:lang w:val="en-US" w:eastAsia="en-US" w:bidi="ar-SA"/>
      </w:rPr>
    </w:lvl>
  </w:abstractNum>
  <w:abstractNum w:abstractNumId="52" w15:restartNumberingAfterBreak="0">
    <w:nsid w:val="1A1C5158"/>
    <w:multiLevelType w:val="hybridMultilevel"/>
    <w:tmpl w:val="019C0C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1A276D6F"/>
    <w:multiLevelType w:val="hybridMultilevel"/>
    <w:tmpl w:val="053AF9B4"/>
    <w:lvl w:ilvl="0" w:tplc="33BE48AA">
      <w:start w:val="1"/>
      <w:numFmt w:val="decimal"/>
      <w:lvlText w:val="%1)"/>
      <w:lvlJc w:val="left"/>
      <w:pPr>
        <w:ind w:left="3360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02E2FCD8">
      <w:numFmt w:val="bullet"/>
      <w:lvlText w:val="•"/>
      <w:lvlJc w:val="left"/>
      <w:pPr>
        <w:ind w:left="3982" w:hanging="577"/>
      </w:pPr>
      <w:rPr>
        <w:rFonts w:hint="default"/>
        <w:lang w:val="en-US" w:eastAsia="en-US" w:bidi="ar-SA"/>
      </w:rPr>
    </w:lvl>
    <w:lvl w:ilvl="2" w:tplc="B0F8D07E">
      <w:numFmt w:val="bullet"/>
      <w:lvlText w:val="•"/>
      <w:lvlJc w:val="left"/>
      <w:pPr>
        <w:ind w:left="4604" w:hanging="577"/>
      </w:pPr>
      <w:rPr>
        <w:rFonts w:hint="default"/>
        <w:lang w:val="en-US" w:eastAsia="en-US" w:bidi="ar-SA"/>
      </w:rPr>
    </w:lvl>
    <w:lvl w:ilvl="3" w:tplc="0D8C3906">
      <w:numFmt w:val="bullet"/>
      <w:lvlText w:val="•"/>
      <w:lvlJc w:val="left"/>
      <w:pPr>
        <w:ind w:left="5226" w:hanging="577"/>
      </w:pPr>
      <w:rPr>
        <w:rFonts w:hint="default"/>
        <w:lang w:val="en-US" w:eastAsia="en-US" w:bidi="ar-SA"/>
      </w:rPr>
    </w:lvl>
    <w:lvl w:ilvl="4" w:tplc="EC9A8696">
      <w:numFmt w:val="bullet"/>
      <w:lvlText w:val="•"/>
      <w:lvlJc w:val="left"/>
      <w:pPr>
        <w:ind w:left="5848" w:hanging="577"/>
      </w:pPr>
      <w:rPr>
        <w:rFonts w:hint="default"/>
        <w:lang w:val="en-US" w:eastAsia="en-US" w:bidi="ar-SA"/>
      </w:rPr>
    </w:lvl>
    <w:lvl w:ilvl="5" w:tplc="C19ABA46">
      <w:numFmt w:val="bullet"/>
      <w:lvlText w:val="•"/>
      <w:lvlJc w:val="left"/>
      <w:pPr>
        <w:ind w:left="6470" w:hanging="577"/>
      </w:pPr>
      <w:rPr>
        <w:rFonts w:hint="default"/>
        <w:lang w:val="en-US" w:eastAsia="en-US" w:bidi="ar-SA"/>
      </w:rPr>
    </w:lvl>
    <w:lvl w:ilvl="6" w:tplc="A1BC3682">
      <w:numFmt w:val="bullet"/>
      <w:lvlText w:val="•"/>
      <w:lvlJc w:val="left"/>
      <w:pPr>
        <w:ind w:left="7092" w:hanging="577"/>
      </w:pPr>
      <w:rPr>
        <w:rFonts w:hint="default"/>
        <w:lang w:val="en-US" w:eastAsia="en-US" w:bidi="ar-SA"/>
      </w:rPr>
    </w:lvl>
    <w:lvl w:ilvl="7" w:tplc="ABE2845C">
      <w:numFmt w:val="bullet"/>
      <w:lvlText w:val="•"/>
      <w:lvlJc w:val="left"/>
      <w:pPr>
        <w:ind w:left="7714" w:hanging="577"/>
      </w:pPr>
      <w:rPr>
        <w:rFonts w:hint="default"/>
        <w:lang w:val="en-US" w:eastAsia="en-US" w:bidi="ar-SA"/>
      </w:rPr>
    </w:lvl>
    <w:lvl w:ilvl="8" w:tplc="6082C2F2">
      <w:numFmt w:val="bullet"/>
      <w:lvlText w:val="•"/>
      <w:lvlJc w:val="left"/>
      <w:pPr>
        <w:ind w:left="8336" w:hanging="577"/>
      </w:pPr>
      <w:rPr>
        <w:rFonts w:hint="default"/>
        <w:lang w:val="en-US" w:eastAsia="en-US" w:bidi="ar-SA"/>
      </w:rPr>
    </w:lvl>
  </w:abstractNum>
  <w:abstractNum w:abstractNumId="54" w15:restartNumberingAfterBreak="0">
    <w:nsid w:val="1CA92967"/>
    <w:multiLevelType w:val="multilevel"/>
    <w:tmpl w:val="8FC87370"/>
    <w:styleLink w:val="CurrentList9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55" w15:restartNumberingAfterBreak="0">
    <w:nsid w:val="1CF650E0"/>
    <w:multiLevelType w:val="hybridMultilevel"/>
    <w:tmpl w:val="D2C8F842"/>
    <w:lvl w:ilvl="0" w:tplc="05CA74A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1E711EF3"/>
    <w:multiLevelType w:val="hybridMultilevel"/>
    <w:tmpl w:val="070A7390"/>
    <w:lvl w:ilvl="0" w:tplc="D7FEE62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1F3578C0"/>
    <w:multiLevelType w:val="hybridMultilevel"/>
    <w:tmpl w:val="4984AF26"/>
    <w:lvl w:ilvl="0" w:tplc="A4E2F422">
      <w:start w:val="3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1F786874"/>
    <w:multiLevelType w:val="hybridMultilevel"/>
    <w:tmpl w:val="D262B58E"/>
    <w:lvl w:ilvl="0" w:tplc="75666EE8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1F995EA6"/>
    <w:multiLevelType w:val="multilevel"/>
    <w:tmpl w:val="A768ACC4"/>
    <w:lvl w:ilvl="0">
      <w:start w:val="2"/>
      <w:numFmt w:val="decimal"/>
      <w:lvlText w:val="%1"/>
      <w:lvlJc w:val="left"/>
      <w:pPr>
        <w:ind w:left="661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1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67" w:hanging="59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242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00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45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290" w:hanging="576"/>
      </w:pPr>
      <w:rPr>
        <w:rFonts w:hint="default"/>
        <w:lang w:val="en-US" w:eastAsia="en-US" w:bidi="ar-SA"/>
      </w:rPr>
    </w:lvl>
  </w:abstractNum>
  <w:abstractNum w:abstractNumId="60" w15:restartNumberingAfterBreak="0">
    <w:nsid w:val="1FD02148"/>
    <w:multiLevelType w:val="hybridMultilevel"/>
    <w:tmpl w:val="07685AB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00051A8"/>
    <w:multiLevelType w:val="hybridMultilevel"/>
    <w:tmpl w:val="CBB8D5EA"/>
    <w:lvl w:ilvl="0" w:tplc="0388B5CC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CFF212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20593F5A"/>
    <w:multiLevelType w:val="hybridMultilevel"/>
    <w:tmpl w:val="6FB4D9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8CC106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ECC37C">
      <w:start w:val="1"/>
      <w:numFmt w:val="lowerRoman"/>
      <w:lvlText w:val="%3."/>
      <w:lvlJc w:val="right"/>
      <w:pPr>
        <w:tabs>
          <w:tab w:val="num" w:pos="2520"/>
        </w:tabs>
        <w:ind w:left="2520" w:hanging="360"/>
      </w:pPr>
      <w:rPr>
        <w:rFonts w:hint="default"/>
      </w:rPr>
    </w:lvl>
    <w:lvl w:ilvl="3" w:tplc="5DD40906">
      <w:start w:val="1"/>
      <w:numFmt w:val="upperLetter"/>
      <w:lvlText w:val="%4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07136EF"/>
    <w:multiLevelType w:val="multilevel"/>
    <w:tmpl w:val="585C480E"/>
    <w:lvl w:ilvl="0">
      <w:start w:val="1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1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465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88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11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34" w:hanging="576"/>
      </w:pPr>
      <w:rPr>
        <w:rFonts w:hint="default"/>
        <w:lang w:val="en-US" w:eastAsia="en-US" w:bidi="ar-SA"/>
      </w:rPr>
    </w:lvl>
  </w:abstractNum>
  <w:abstractNum w:abstractNumId="64" w15:restartNumberingAfterBreak="0">
    <w:nsid w:val="211C67AD"/>
    <w:multiLevelType w:val="multilevel"/>
    <w:tmpl w:val="372271FE"/>
    <w:lvl w:ilvl="0">
      <w:start w:val="3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93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20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46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7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26" w:hanging="577"/>
      </w:pPr>
      <w:rPr>
        <w:rFonts w:hint="default"/>
        <w:lang w:val="en-US" w:eastAsia="en-US" w:bidi="ar-SA"/>
      </w:rPr>
    </w:lvl>
  </w:abstractNum>
  <w:abstractNum w:abstractNumId="65" w15:restartNumberingAfterBreak="0">
    <w:nsid w:val="21C66138"/>
    <w:multiLevelType w:val="multilevel"/>
    <w:tmpl w:val="C08A094C"/>
    <w:styleLink w:val="CurrentList6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304" w:hanging="576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66" w15:restartNumberingAfterBreak="0">
    <w:nsid w:val="21DF15EA"/>
    <w:multiLevelType w:val="hybridMultilevel"/>
    <w:tmpl w:val="B98E1C56"/>
    <w:lvl w:ilvl="0" w:tplc="9846374C">
      <w:start w:val="1"/>
      <w:numFmt w:val="decimal"/>
      <w:lvlText w:val="%1."/>
      <w:lvlJc w:val="left"/>
      <w:pPr>
        <w:ind w:left="1271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B8A04006">
      <w:start w:val="1"/>
      <w:numFmt w:val="lowerLetter"/>
      <w:lvlText w:val="%2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9288D7E2">
      <w:numFmt w:val="bullet"/>
      <w:lvlText w:val="•"/>
      <w:lvlJc w:val="left"/>
      <w:pPr>
        <w:ind w:left="2700" w:hanging="576"/>
      </w:pPr>
      <w:rPr>
        <w:rFonts w:hint="default"/>
        <w:lang w:val="en-US" w:eastAsia="en-US" w:bidi="ar-SA"/>
      </w:rPr>
    </w:lvl>
    <w:lvl w:ilvl="3" w:tplc="A844C232">
      <w:numFmt w:val="bullet"/>
      <w:lvlText w:val="•"/>
      <w:lvlJc w:val="left"/>
      <w:pPr>
        <w:ind w:left="3560" w:hanging="576"/>
      </w:pPr>
      <w:rPr>
        <w:rFonts w:hint="default"/>
        <w:lang w:val="en-US" w:eastAsia="en-US" w:bidi="ar-SA"/>
      </w:rPr>
    </w:lvl>
    <w:lvl w:ilvl="4" w:tplc="7832B9A2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5" w:tplc="1FF42AB8">
      <w:numFmt w:val="bullet"/>
      <w:lvlText w:val="•"/>
      <w:lvlJc w:val="left"/>
      <w:pPr>
        <w:ind w:left="5280" w:hanging="576"/>
      </w:pPr>
      <w:rPr>
        <w:rFonts w:hint="default"/>
        <w:lang w:val="en-US" w:eastAsia="en-US" w:bidi="ar-SA"/>
      </w:rPr>
    </w:lvl>
    <w:lvl w:ilvl="6" w:tplc="56462A74">
      <w:numFmt w:val="bullet"/>
      <w:lvlText w:val="•"/>
      <w:lvlJc w:val="left"/>
      <w:pPr>
        <w:ind w:left="6140" w:hanging="576"/>
      </w:pPr>
      <w:rPr>
        <w:rFonts w:hint="default"/>
        <w:lang w:val="en-US" w:eastAsia="en-US" w:bidi="ar-SA"/>
      </w:rPr>
    </w:lvl>
    <w:lvl w:ilvl="7" w:tplc="33443B28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  <w:lvl w:ilvl="8" w:tplc="DF8EC86E">
      <w:numFmt w:val="bullet"/>
      <w:lvlText w:val="•"/>
      <w:lvlJc w:val="left"/>
      <w:pPr>
        <w:ind w:left="7860" w:hanging="576"/>
      </w:pPr>
      <w:rPr>
        <w:rFonts w:hint="default"/>
        <w:lang w:val="en-US" w:eastAsia="en-US" w:bidi="ar-SA"/>
      </w:rPr>
    </w:lvl>
  </w:abstractNum>
  <w:abstractNum w:abstractNumId="67" w15:restartNumberingAfterBreak="0">
    <w:nsid w:val="21E45E4B"/>
    <w:multiLevelType w:val="hybridMultilevel"/>
    <w:tmpl w:val="3C0AB3A2"/>
    <w:lvl w:ilvl="0" w:tplc="C1E2A728">
      <w:start w:val="1"/>
      <w:numFmt w:val="decimal"/>
      <w:lvlText w:val="%1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2256C2BE">
      <w:start w:val="1"/>
      <w:numFmt w:val="lowerLetter"/>
      <w:lvlText w:val="%2."/>
      <w:lvlJc w:val="left"/>
      <w:pPr>
        <w:ind w:left="2422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6E74B594">
      <w:numFmt w:val="bullet"/>
      <w:lvlText w:val="•"/>
      <w:lvlJc w:val="left"/>
      <w:pPr>
        <w:ind w:left="3215" w:hanging="576"/>
      </w:pPr>
      <w:rPr>
        <w:rFonts w:hint="default"/>
        <w:lang w:val="en-US" w:eastAsia="en-US" w:bidi="ar-SA"/>
      </w:rPr>
    </w:lvl>
    <w:lvl w:ilvl="3" w:tplc="A12EDF26">
      <w:numFmt w:val="bullet"/>
      <w:lvlText w:val="•"/>
      <w:lvlJc w:val="left"/>
      <w:pPr>
        <w:ind w:left="4011" w:hanging="576"/>
      </w:pPr>
      <w:rPr>
        <w:rFonts w:hint="default"/>
        <w:lang w:val="en-US" w:eastAsia="en-US" w:bidi="ar-SA"/>
      </w:rPr>
    </w:lvl>
    <w:lvl w:ilvl="4" w:tplc="3EF49278">
      <w:numFmt w:val="bullet"/>
      <w:lvlText w:val="•"/>
      <w:lvlJc w:val="left"/>
      <w:pPr>
        <w:ind w:left="4806" w:hanging="576"/>
      </w:pPr>
      <w:rPr>
        <w:rFonts w:hint="default"/>
        <w:lang w:val="en-US" w:eastAsia="en-US" w:bidi="ar-SA"/>
      </w:rPr>
    </w:lvl>
    <w:lvl w:ilvl="5" w:tplc="6E74D818">
      <w:numFmt w:val="bullet"/>
      <w:lvlText w:val="•"/>
      <w:lvlJc w:val="left"/>
      <w:pPr>
        <w:ind w:left="5602" w:hanging="576"/>
      </w:pPr>
      <w:rPr>
        <w:rFonts w:hint="default"/>
        <w:lang w:val="en-US" w:eastAsia="en-US" w:bidi="ar-SA"/>
      </w:rPr>
    </w:lvl>
    <w:lvl w:ilvl="6" w:tplc="CFBE5148">
      <w:numFmt w:val="bullet"/>
      <w:lvlText w:val="•"/>
      <w:lvlJc w:val="left"/>
      <w:pPr>
        <w:ind w:left="6397" w:hanging="576"/>
      </w:pPr>
      <w:rPr>
        <w:rFonts w:hint="default"/>
        <w:lang w:val="en-US" w:eastAsia="en-US" w:bidi="ar-SA"/>
      </w:rPr>
    </w:lvl>
    <w:lvl w:ilvl="7" w:tplc="A2729522">
      <w:numFmt w:val="bullet"/>
      <w:lvlText w:val="•"/>
      <w:lvlJc w:val="left"/>
      <w:pPr>
        <w:ind w:left="7193" w:hanging="576"/>
      </w:pPr>
      <w:rPr>
        <w:rFonts w:hint="default"/>
        <w:lang w:val="en-US" w:eastAsia="en-US" w:bidi="ar-SA"/>
      </w:rPr>
    </w:lvl>
    <w:lvl w:ilvl="8" w:tplc="A16084CE">
      <w:numFmt w:val="bullet"/>
      <w:lvlText w:val="•"/>
      <w:lvlJc w:val="left"/>
      <w:pPr>
        <w:ind w:left="7988" w:hanging="576"/>
      </w:pPr>
      <w:rPr>
        <w:rFonts w:hint="default"/>
        <w:lang w:val="en-US" w:eastAsia="en-US" w:bidi="ar-SA"/>
      </w:rPr>
    </w:lvl>
  </w:abstractNum>
  <w:abstractNum w:abstractNumId="68" w15:restartNumberingAfterBreak="0">
    <w:nsid w:val="22491359"/>
    <w:multiLevelType w:val="multilevel"/>
    <w:tmpl w:val="D4AC4304"/>
    <w:lvl w:ilvl="0">
      <w:start w:val="1"/>
      <w:numFmt w:val="decimal"/>
      <w:lvlText w:val="%1)"/>
      <w:lvlJc w:val="left"/>
      <w:pPr>
        <w:ind w:left="3359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101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380" w:hanging="325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220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4248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37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25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14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02" w:hanging="576"/>
      </w:pPr>
      <w:rPr>
        <w:rFonts w:hint="default"/>
        <w:lang w:val="en-US" w:eastAsia="en-US" w:bidi="ar-SA"/>
      </w:rPr>
    </w:lvl>
  </w:abstractNum>
  <w:abstractNum w:abstractNumId="69" w15:restartNumberingAfterBreak="0">
    <w:nsid w:val="22E13D4F"/>
    <w:multiLevelType w:val="multilevel"/>
    <w:tmpl w:val="8B5810FE"/>
    <w:lvl w:ilvl="0">
      <w:start w:val="3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93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20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46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7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26" w:hanging="577"/>
      </w:pPr>
      <w:rPr>
        <w:rFonts w:hint="default"/>
        <w:lang w:val="en-US" w:eastAsia="en-US" w:bidi="ar-SA"/>
      </w:rPr>
    </w:lvl>
  </w:abstractNum>
  <w:abstractNum w:abstractNumId="70" w15:restartNumberingAfterBreak="0">
    <w:nsid w:val="232F043B"/>
    <w:multiLevelType w:val="hybridMultilevel"/>
    <w:tmpl w:val="FAF66336"/>
    <w:lvl w:ilvl="0" w:tplc="6924F1FA">
      <w:start w:val="1"/>
      <w:numFmt w:val="decimal"/>
      <w:lvlText w:val="%1."/>
      <w:lvlJc w:val="left"/>
      <w:pPr>
        <w:ind w:left="1270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925423B6">
      <w:start w:val="1"/>
      <w:numFmt w:val="lowerLetter"/>
      <w:lvlText w:val="%2."/>
      <w:lvlJc w:val="left"/>
      <w:pPr>
        <w:ind w:left="184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5ACA81F0">
      <w:numFmt w:val="bullet"/>
      <w:lvlText w:val="•"/>
      <w:lvlJc w:val="left"/>
      <w:pPr>
        <w:ind w:left="2700" w:hanging="576"/>
      </w:pPr>
      <w:rPr>
        <w:rFonts w:hint="default"/>
        <w:lang w:val="en-US" w:eastAsia="en-US" w:bidi="ar-SA"/>
      </w:rPr>
    </w:lvl>
    <w:lvl w:ilvl="3" w:tplc="3DD20CA6">
      <w:numFmt w:val="bullet"/>
      <w:lvlText w:val="•"/>
      <w:lvlJc w:val="left"/>
      <w:pPr>
        <w:ind w:left="3560" w:hanging="576"/>
      </w:pPr>
      <w:rPr>
        <w:rFonts w:hint="default"/>
        <w:lang w:val="en-US" w:eastAsia="en-US" w:bidi="ar-SA"/>
      </w:rPr>
    </w:lvl>
    <w:lvl w:ilvl="4" w:tplc="A252C732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5" w:tplc="5F220F44">
      <w:numFmt w:val="bullet"/>
      <w:lvlText w:val="•"/>
      <w:lvlJc w:val="left"/>
      <w:pPr>
        <w:ind w:left="5280" w:hanging="576"/>
      </w:pPr>
      <w:rPr>
        <w:rFonts w:hint="default"/>
        <w:lang w:val="en-US" w:eastAsia="en-US" w:bidi="ar-SA"/>
      </w:rPr>
    </w:lvl>
    <w:lvl w:ilvl="6" w:tplc="1F86B1CC">
      <w:numFmt w:val="bullet"/>
      <w:lvlText w:val="•"/>
      <w:lvlJc w:val="left"/>
      <w:pPr>
        <w:ind w:left="6140" w:hanging="576"/>
      </w:pPr>
      <w:rPr>
        <w:rFonts w:hint="default"/>
        <w:lang w:val="en-US" w:eastAsia="en-US" w:bidi="ar-SA"/>
      </w:rPr>
    </w:lvl>
    <w:lvl w:ilvl="7" w:tplc="6D141EC0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  <w:lvl w:ilvl="8" w:tplc="01543446">
      <w:numFmt w:val="bullet"/>
      <w:lvlText w:val="•"/>
      <w:lvlJc w:val="left"/>
      <w:pPr>
        <w:ind w:left="7860" w:hanging="576"/>
      </w:pPr>
      <w:rPr>
        <w:rFonts w:hint="default"/>
        <w:lang w:val="en-US" w:eastAsia="en-US" w:bidi="ar-SA"/>
      </w:rPr>
    </w:lvl>
  </w:abstractNum>
  <w:abstractNum w:abstractNumId="71" w15:restartNumberingAfterBreak="0">
    <w:nsid w:val="23343733"/>
    <w:multiLevelType w:val="multilevel"/>
    <w:tmpl w:val="A5EE0B1C"/>
    <w:lvl w:ilvl="0">
      <w:start w:val="2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3775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742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71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677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645" w:hanging="576"/>
      </w:pPr>
      <w:rPr>
        <w:rFonts w:hint="default"/>
        <w:lang w:val="en-US" w:eastAsia="en-US" w:bidi="ar-SA"/>
      </w:rPr>
    </w:lvl>
  </w:abstractNum>
  <w:abstractNum w:abstractNumId="72" w15:restartNumberingAfterBreak="0">
    <w:nsid w:val="24046796"/>
    <w:multiLevelType w:val="hybridMultilevel"/>
    <w:tmpl w:val="370C58F0"/>
    <w:lvl w:ilvl="0" w:tplc="6AA8229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24E230A0"/>
    <w:multiLevelType w:val="hybridMultilevel"/>
    <w:tmpl w:val="EE143806"/>
    <w:lvl w:ilvl="0" w:tplc="C428E32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26107B33"/>
    <w:multiLevelType w:val="multilevel"/>
    <w:tmpl w:val="6BFE66CC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2945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51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157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6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68" w:hanging="576"/>
      </w:pPr>
      <w:rPr>
        <w:rFonts w:hint="default"/>
        <w:lang w:val="en-US" w:eastAsia="en-US" w:bidi="ar-SA"/>
      </w:rPr>
    </w:lvl>
  </w:abstractNum>
  <w:abstractNum w:abstractNumId="75" w15:restartNumberingAfterBreak="0">
    <w:nsid w:val="264E43F8"/>
    <w:multiLevelType w:val="hybridMultilevel"/>
    <w:tmpl w:val="9190E316"/>
    <w:lvl w:ilvl="0" w:tplc="1B82D3D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D27208D0">
      <w:start w:val="1"/>
      <w:numFmt w:val="decimal"/>
      <w:lvlText w:val="%2."/>
      <w:lvlJc w:val="left"/>
      <w:rPr>
        <w:rFonts w:ascii="Arial" w:eastAsia="Times New Roman" w:hAnsi="Arial" w:cs="Tahoma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76" w15:restartNumberingAfterBreak="0">
    <w:nsid w:val="266F310D"/>
    <w:multiLevelType w:val="multilevel"/>
    <w:tmpl w:val="EA28C2FA"/>
    <w:lvl w:ilvl="0">
      <w:start w:val="2"/>
      <w:numFmt w:val="decimal"/>
      <w:lvlText w:val="%1"/>
      <w:lvlJc w:val="left"/>
      <w:pPr>
        <w:ind w:left="661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1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67" w:hanging="59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242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00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45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290" w:hanging="576"/>
      </w:pPr>
      <w:rPr>
        <w:rFonts w:hint="default"/>
        <w:lang w:val="en-US" w:eastAsia="en-US" w:bidi="ar-SA"/>
      </w:rPr>
    </w:lvl>
  </w:abstractNum>
  <w:abstractNum w:abstractNumId="77" w15:restartNumberingAfterBreak="0">
    <w:nsid w:val="26C1765D"/>
    <w:multiLevelType w:val="hybridMultilevel"/>
    <w:tmpl w:val="A404BF3A"/>
    <w:lvl w:ilvl="0" w:tplc="3DA8BD42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70E0E592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27C0267E"/>
    <w:multiLevelType w:val="hybridMultilevel"/>
    <w:tmpl w:val="E554519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885223E"/>
    <w:multiLevelType w:val="hybridMultilevel"/>
    <w:tmpl w:val="CF78D83C"/>
    <w:lvl w:ilvl="0" w:tplc="2CD8C79A">
      <w:start w:val="1"/>
      <w:numFmt w:val="upperLetter"/>
      <w:lvlText w:val="%1."/>
      <w:lvlJc w:val="left"/>
      <w:pPr>
        <w:ind w:left="1271" w:hanging="521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F0E29B58">
      <w:numFmt w:val="bullet"/>
      <w:lvlText w:val="•"/>
      <w:lvlJc w:val="left"/>
      <w:pPr>
        <w:ind w:left="2110" w:hanging="521"/>
      </w:pPr>
      <w:rPr>
        <w:rFonts w:hint="default"/>
        <w:lang w:val="en-US" w:eastAsia="en-US" w:bidi="ar-SA"/>
      </w:rPr>
    </w:lvl>
    <w:lvl w:ilvl="2" w:tplc="EAF6A726">
      <w:numFmt w:val="bullet"/>
      <w:lvlText w:val="•"/>
      <w:lvlJc w:val="left"/>
      <w:pPr>
        <w:ind w:left="2940" w:hanging="521"/>
      </w:pPr>
      <w:rPr>
        <w:rFonts w:hint="default"/>
        <w:lang w:val="en-US" w:eastAsia="en-US" w:bidi="ar-SA"/>
      </w:rPr>
    </w:lvl>
    <w:lvl w:ilvl="3" w:tplc="ECA8857C">
      <w:numFmt w:val="bullet"/>
      <w:lvlText w:val="•"/>
      <w:lvlJc w:val="left"/>
      <w:pPr>
        <w:ind w:left="3770" w:hanging="521"/>
      </w:pPr>
      <w:rPr>
        <w:rFonts w:hint="default"/>
        <w:lang w:val="en-US" w:eastAsia="en-US" w:bidi="ar-SA"/>
      </w:rPr>
    </w:lvl>
    <w:lvl w:ilvl="4" w:tplc="485AFF92">
      <w:numFmt w:val="bullet"/>
      <w:lvlText w:val="•"/>
      <w:lvlJc w:val="left"/>
      <w:pPr>
        <w:ind w:left="4600" w:hanging="521"/>
      </w:pPr>
      <w:rPr>
        <w:rFonts w:hint="default"/>
        <w:lang w:val="en-US" w:eastAsia="en-US" w:bidi="ar-SA"/>
      </w:rPr>
    </w:lvl>
    <w:lvl w:ilvl="5" w:tplc="0ED8B020">
      <w:numFmt w:val="bullet"/>
      <w:lvlText w:val="•"/>
      <w:lvlJc w:val="left"/>
      <w:pPr>
        <w:ind w:left="5430" w:hanging="521"/>
      </w:pPr>
      <w:rPr>
        <w:rFonts w:hint="default"/>
        <w:lang w:val="en-US" w:eastAsia="en-US" w:bidi="ar-SA"/>
      </w:rPr>
    </w:lvl>
    <w:lvl w:ilvl="6" w:tplc="3E34D09E">
      <w:numFmt w:val="bullet"/>
      <w:lvlText w:val="•"/>
      <w:lvlJc w:val="left"/>
      <w:pPr>
        <w:ind w:left="6260" w:hanging="521"/>
      </w:pPr>
      <w:rPr>
        <w:rFonts w:hint="default"/>
        <w:lang w:val="en-US" w:eastAsia="en-US" w:bidi="ar-SA"/>
      </w:rPr>
    </w:lvl>
    <w:lvl w:ilvl="7" w:tplc="C51412EA">
      <w:numFmt w:val="bullet"/>
      <w:lvlText w:val="•"/>
      <w:lvlJc w:val="left"/>
      <w:pPr>
        <w:ind w:left="7090" w:hanging="521"/>
      </w:pPr>
      <w:rPr>
        <w:rFonts w:hint="default"/>
        <w:lang w:val="en-US" w:eastAsia="en-US" w:bidi="ar-SA"/>
      </w:rPr>
    </w:lvl>
    <w:lvl w:ilvl="8" w:tplc="04B881F8">
      <w:numFmt w:val="bullet"/>
      <w:lvlText w:val="•"/>
      <w:lvlJc w:val="left"/>
      <w:pPr>
        <w:ind w:left="7920" w:hanging="521"/>
      </w:pPr>
      <w:rPr>
        <w:rFonts w:hint="default"/>
        <w:lang w:val="en-US" w:eastAsia="en-US" w:bidi="ar-SA"/>
      </w:rPr>
    </w:lvl>
  </w:abstractNum>
  <w:abstractNum w:abstractNumId="80" w15:restartNumberingAfterBreak="0">
    <w:nsid w:val="28D3637D"/>
    <w:multiLevelType w:val="multilevel"/>
    <w:tmpl w:val="22685094"/>
    <w:lvl w:ilvl="0">
      <w:start w:val="2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77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0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3596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793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990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86" w:hanging="576"/>
      </w:pPr>
      <w:rPr>
        <w:rFonts w:hint="default"/>
        <w:lang w:val="en-US" w:eastAsia="en-US" w:bidi="ar-SA"/>
      </w:rPr>
    </w:lvl>
  </w:abstractNum>
  <w:abstractNum w:abstractNumId="81" w15:restartNumberingAfterBreak="0">
    <w:nsid w:val="28FA4468"/>
    <w:multiLevelType w:val="multilevel"/>
    <w:tmpl w:val="3B8CE7EA"/>
    <w:lvl w:ilvl="0">
      <w:start w:val="2"/>
      <w:numFmt w:val="decimal"/>
      <w:lvlText w:val="%1"/>
      <w:lvlJc w:val="left"/>
      <w:pPr>
        <w:ind w:left="1021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1021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416" w:hanging="325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220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782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start w:val="1"/>
      <w:numFmt w:val="decimal"/>
      <w:lvlText w:val="%6)"/>
      <w:lvlJc w:val="left"/>
      <w:pPr>
        <w:ind w:left="3358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6">
      <w:start w:val="1"/>
      <w:numFmt w:val="lowerLetter"/>
      <w:lvlText w:val="(%7)"/>
      <w:lvlJc w:val="left"/>
      <w:pPr>
        <w:ind w:left="39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7">
      <w:numFmt w:val="bullet"/>
      <w:lvlText w:val="•"/>
      <w:lvlJc w:val="left"/>
      <w:pPr>
        <w:ind w:left="535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760" w:hanging="577"/>
      </w:pPr>
      <w:rPr>
        <w:rFonts w:hint="default"/>
        <w:lang w:val="en-US" w:eastAsia="en-US" w:bidi="ar-SA"/>
      </w:rPr>
    </w:lvl>
  </w:abstractNum>
  <w:abstractNum w:abstractNumId="82" w15:restartNumberingAfterBreak="0">
    <w:nsid w:val="29670089"/>
    <w:multiLevelType w:val="multilevel"/>
    <w:tmpl w:val="36B8C2BE"/>
    <w:styleLink w:val="CurrentList11"/>
    <w:lvl w:ilvl="0">
      <w:start w:val="3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83" w15:restartNumberingAfterBreak="0">
    <w:nsid w:val="29A561E4"/>
    <w:multiLevelType w:val="multilevel"/>
    <w:tmpl w:val="5C186932"/>
    <w:lvl w:ilvl="0">
      <w:start w:val="3"/>
      <w:numFmt w:val="decimal"/>
      <w:lvlText w:val="%1"/>
      <w:lvlJc w:val="left"/>
      <w:pPr>
        <w:ind w:left="643" w:hanging="524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43" w:hanging="524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2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2945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51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157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6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68" w:hanging="576"/>
      </w:pPr>
      <w:rPr>
        <w:rFonts w:hint="default"/>
        <w:lang w:val="en-US" w:eastAsia="en-US" w:bidi="ar-SA"/>
      </w:rPr>
    </w:lvl>
  </w:abstractNum>
  <w:abstractNum w:abstractNumId="84" w15:restartNumberingAfterBreak="0">
    <w:nsid w:val="29E029E8"/>
    <w:multiLevelType w:val="hybridMultilevel"/>
    <w:tmpl w:val="9D80ADFA"/>
    <w:lvl w:ilvl="0" w:tplc="2DF8F36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7AEB35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2A430F84"/>
    <w:multiLevelType w:val="multilevel"/>
    <w:tmpl w:val="C66A86B0"/>
    <w:styleLink w:val="CurrentList13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86" w15:restartNumberingAfterBreak="0">
    <w:nsid w:val="2CF14E13"/>
    <w:multiLevelType w:val="multilevel"/>
    <w:tmpl w:val="E48ECB22"/>
    <w:lvl w:ilvl="0">
      <w:start w:val="3"/>
      <w:numFmt w:val="decimal"/>
      <w:lvlText w:val="%1"/>
      <w:lvlJc w:val="left"/>
      <w:pPr>
        <w:ind w:left="661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1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3" w:hanging="612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2317" w:hanging="61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355" w:hanging="61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392" w:hanging="61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30" w:hanging="61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467" w:hanging="61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05" w:hanging="612"/>
      </w:pPr>
      <w:rPr>
        <w:rFonts w:hint="default"/>
        <w:lang w:val="en-US" w:eastAsia="en-US" w:bidi="ar-SA"/>
      </w:rPr>
    </w:lvl>
  </w:abstractNum>
  <w:abstractNum w:abstractNumId="87" w15:restartNumberingAfterBreak="0">
    <w:nsid w:val="2DDA2DCD"/>
    <w:multiLevelType w:val="multilevel"/>
    <w:tmpl w:val="B66E35FC"/>
    <w:lvl w:ilvl="0">
      <w:start w:val="2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77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0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451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77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0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28" w:hanging="576"/>
      </w:pPr>
      <w:rPr>
        <w:rFonts w:hint="default"/>
        <w:lang w:val="en-US" w:eastAsia="en-US" w:bidi="ar-SA"/>
      </w:rPr>
    </w:lvl>
  </w:abstractNum>
  <w:abstractNum w:abstractNumId="88" w15:restartNumberingAfterBreak="0">
    <w:nsid w:val="2E26254D"/>
    <w:multiLevelType w:val="hybridMultilevel"/>
    <w:tmpl w:val="8524581C"/>
    <w:lvl w:ilvl="0" w:tplc="B6FEC328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2F626FF6"/>
    <w:multiLevelType w:val="multilevel"/>
    <w:tmpl w:val="040A367C"/>
    <w:lvl w:ilvl="0">
      <w:start w:val="2"/>
      <w:numFmt w:val="decimal"/>
      <w:lvlText w:val="%1"/>
      <w:lvlJc w:val="left"/>
      <w:pPr>
        <w:ind w:left="662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2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4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start w:val="1"/>
      <w:numFmt w:val="decimal"/>
      <w:lvlText w:val="%6)"/>
      <w:lvlJc w:val="left"/>
      <w:pPr>
        <w:ind w:left="2999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6">
      <w:numFmt w:val="bullet"/>
      <w:lvlText w:val="•"/>
      <w:lvlJc w:val="left"/>
      <w:pPr>
        <w:ind w:left="519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9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86" w:hanging="577"/>
      </w:pPr>
      <w:rPr>
        <w:rFonts w:hint="default"/>
        <w:lang w:val="en-US" w:eastAsia="en-US" w:bidi="ar-SA"/>
      </w:rPr>
    </w:lvl>
  </w:abstractNum>
  <w:abstractNum w:abstractNumId="90" w15:restartNumberingAfterBreak="0">
    <w:nsid w:val="2FA20C7A"/>
    <w:multiLevelType w:val="hybridMultilevel"/>
    <w:tmpl w:val="5C9EA8B4"/>
    <w:lvl w:ilvl="0" w:tplc="888839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30B24CF7"/>
    <w:multiLevelType w:val="multilevel"/>
    <w:tmpl w:val="DD244D24"/>
    <w:lvl w:ilvl="0">
      <w:start w:val="3"/>
      <w:numFmt w:val="decimal"/>
      <w:lvlText w:val="%1"/>
      <w:lvlJc w:val="left"/>
      <w:pPr>
        <w:ind w:left="658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8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4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93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20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46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7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26" w:hanging="577"/>
      </w:pPr>
      <w:rPr>
        <w:rFonts w:hint="default"/>
        <w:lang w:val="en-US" w:eastAsia="en-US" w:bidi="ar-SA"/>
      </w:rPr>
    </w:lvl>
  </w:abstractNum>
  <w:abstractNum w:abstractNumId="92" w15:restartNumberingAfterBreak="0">
    <w:nsid w:val="30BC6113"/>
    <w:multiLevelType w:val="multilevel"/>
    <w:tmpl w:val="E2E87494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77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13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710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</w:abstractNum>
  <w:abstractNum w:abstractNumId="93" w15:restartNumberingAfterBreak="0">
    <w:nsid w:val="3177697E"/>
    <w:multiLevelType w:val="multilevel"/>
    <w:tmpl w:val="96547F64"/>
    <w:lvl w:ilvl="0">
      <w:start w:val="2"/>
      <w:numFmt w:val="decimal"/>
      <w:lvlText w:val="%1"/>
      <w:lvlJc w:val="left"/>
      <w:pPr>
        <w:ind w:left="662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2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4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start w:val="1"/>
      <w:numFmt w:val="decimal"/>
      <w:lvlText w:val="%6)"/>
      <w:lvlJc w:val="left"/>
      <w:pPr>
        <w:ind w:left="2999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6">
      <w:numFmt w:val="bullet"/>
      <w:lvlText w:val="•"/>
      <w:lvlJc w:val="left"/>
      <w:pPr>
        <w:ind w:left="519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9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86" w:hanging="577"/>
      </w:pPr>
      <w:rPr>
        <w:rFonts w:hint="default"/>
        <w:lang w:val="en-US" w:eastAsia="en-US" w:bidi="ar-SA"/>
      </w:rPr>
    </w:lvl>
  </w:abstractNum>
  <w:abstractNum w:abstractNumId="94" w15:restartNumberingAfterBreak="0">
    <w:nsid w:val="318B6713"/>
    <w:multiLevelType w:val="multilevel"/>
    <w:tmpl w:val="0A502094"/>
    <w:lvl w:ilvl="0">
      <w:start w:val="3"/>
      <w:numFmt w:val="decimal"/>
      <w:lvlText w:val="%1"/>
      <w:lvlJc w:val="left"/>
      <w:pPr>
        <w:ind w:left="661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1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3" w:hanging="612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2317" w:hanging="61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355" w:hanging="61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392" w:hanging="61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30" w:hanging="61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467" w:hanging="61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05" w:hanging="612"/>
      </w:pPr>
      <w:rPr>
        <w:rFonts w:hint="default"/>
        <w:lang w:val="en-US" w:eastAsia="en-US" w:bidi="ar-SA"/>
      </w:rPr>
    </w:lvl>
  </w:abstractNum>
  <w:abstractNum w:abstractNumId="95" w15:restartNumberingAfterBreak="0">
    <w:nsid w:val="31D90886"/>
    <w:multiLevelType w:val="hybridMultilevel"/>
    <w:tmpl w:val="72708C54"/>
    <w:lvl w:ilvl="0" w:tplc="36FE12A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 w15:restartNumberingAfterBreak="0">
    <w:nsid w:val="3213415F"/>
    <w:multiLevelType w:val="multilevel"/>
    <w:tmpl w:val="5AC816F6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7" w15:restartNumberingAfterBreak="0">
    <w:nsid w:val="32256F0E"/>
    <w:multiLevelType w:val="hybridMultilevel"/>
    <w:tmpl w:val="6D68AAB8"/>
    <w:lvl w:ilvl="0" w:tplc="F248796A">
      <w:start w:val="19"/>
      <w:numFmt w:val="upperLetter"/>
      <w:lvlText w:val="%1."/>
      <w:lvlJc w:val="left"/>
      <w:pPr>
        <w:ind w:left="1271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3612B1F6">
      <w:numFmt w:val="bullet"/>
      <w:lvlText w:val="•"/>
      <w:lvlJc w:val="left"/>
      <w:pPr>
        <w:ind w:left="2110" w:hanging="577"/>
      </w:pPr>
      <w:rPr>
        <w:rFonts w:hint="default"/>
        <w:lang w:val="en-US" w:eastAsia="en-US" w:bidi="ar-SA"/>
      </w:rPr>
    </w:lvl>
    <w:lvl w:ilvl="2" w:tplc="BD2E1128">
      <w:numFmt w:val="bullet"/>
      <w:lvlText w:val="•"/>
      <w:lvlJc w:val="left"/>
      <w:pPr>
        <w:ind w:left="2940" w:hanging="577"/>
      </w:pPr>
      <w:rPr>
        <w:rFonts w:hint="default"/>
        <w:lang w:val="en-US" w:eastAsia="en-US" w:bidi="ar-SA"/>
      </w:rPr>
    </w:lvl>
    <w:lvl w:ilvl="3" w:tplc="9A2282AC">
      <w:numFmt w:val="bullet"/>
      <w:lvlText w:val="•"/>
      <w:lvlJc w:val="left"/>
      <w:pPr>
        <w:ind w:left="3770" w:hanging="577"/>
      </w:pPr>
      <w:rPr>
        <w:rFonts w:hint="default"/>
        <w:lang w:val="en-US" w:eastAsia="en-US" w:bidi="ar-SA"/>
      </w:rPr>
    </w:lvl>
    <w:lvl w:ilvl="4" w:tplc="6E366642">
      <w:numFmt w:val="bullet"/>
      <w:lvlText w:val="•"/>
      <w:lvlJc w:val="left"/>
      <w:pPr>
        <w:ind w:left="4600" w:hanging="577"/>
      </w:pPr>
      <w:rPr>
        <w:rFonts w:hint="default"/>
        <w:lang w:val="en-US" w:eastAsia="en-US" w:bidi="ar-SA"/>
      </w:rPr>
    </w:lvl>
    <w:lvl w:ilvl="5" w:tplc="4E60156A">
      <w:numFmt w:val="bullet"/>
      <w:lvlText w:val="•"/>
      <w:lvlJc w:val="left"/>
      <w:pPr>
        <w:ind w:left="5430" w:hanging="577"/>
      </w:pPr>
      <w:rPr>
        <w:rFonts w:hint="default"/>
        <w:lang w:val="en-US" w:eastAsia="en-US" w:bidi="ar-SA"/>
      </w:rPr>
    </w:lvl>
    <w:lvl w:ilvl="6" w:tplc="D9C27352">
      <w:numFmt w:val="bullet"/>
      <w:lvlText w:val="•"/>
      <w:lvlJc w:val="left"/>
      <w:pPr>
        <w:ind w:left="6260" w:hanging="577"/>
      </w:pPr>
      <w:rPr>
        <w:rFonts w:hint="default"/>
        <w:lang w:val="en-US" w:eastAsia="en-US" w:bidi="ar-SA"/>
      </w:rPr>
    </w:lvl>
    <w:lvl w:ilvl="7" w:tplc="6A6E7852">
      <w:numFmt w:val="bullet"/>
      <w:lvlText w:val="•"/>
      <w:lvlJc w:val="left"/>
      <w:pPr>
        <w:ind w:left="7090" w:hanging="577"/>
      </w:pPr>
      <w:rPr>
        <w:rFonts w:hint="default"/>
        <w:lang w:val="en-US" w:eastAsia="en-US" w:bidi="ar-SA"/>
      </w:rPr>
    </w:lvl>
    <w:lvl w:ilvl="8" w:tplc="4024F30E">
      <w:numFmt w:val="bullet"/>
      <w:lvlText w:val="•"/>
      <w:lvlJc w:val="left"/>
      <w:pPr>
        <w:ind w:left="7920" w:hanging="577"/>
      </w:pPr>
      <w:rPr>
        <w:rFonts w:hint="default"/>
        <w:lang w:val="en-US" w:eastAsia="en-US" w:bidi="ar-SA"/>
      </w:rPr>
    </w:lvl>
  </w:abstractNum>
  <w:abstractNum w:abstractNumId="98" w15:restartNumberingAfterBreak="0">
    <w:nsid w:val="325F2C43"/>
    <w:multiLevelType w:val="hybridMultilevel"/>
    <w:tmpl w:val="78FE1AD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32761D13"/>
    <w:multiLevelType w:val="multilevel"/>
    <w:tmpl w:val="9DE4ACDE"/>
    <w:styleLink w:val="CurrentList14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100" w15:restartNumberingAfterBreak="0">
    <w:nsid w:val="328544A8"/>
    <w:multiLevelType w:val="multilevel"/>
    <w:tmpl w:val="8FC87370"/>
    <w:styleLink w:val="CurrentList8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101" w15:restartNumberingAfterBreak="0">
    <w:nsid w:val="34B96693"/>
    <w:multiLevelType w:val="hybridMultilevel"/>
    <w:tmpl w:val="BB7AACA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35BB15FB"/>
    <w:multiLevelType w:val="multilevel"/>
    <w:tmpl w:val="174AB124"/>
    <w:styleLink w:val="CurrentList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44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3" w15:restartNumberingAfterBreak="0">
    <w:nsid w:val="36244A3D"/>
    <w:multiLevelType w:val="hybridMultilevel"/>
    <w:tmpl w:val="94CCE7EE"/>
    <w:lvl w:ilvl="0" w:tplc="DB500D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 w15:restartNumberingAfterBreak="0">
    <w:nsid w:val="36372BB2"/>
    <w:multiLevelType w:val="hybridMultilevel"/>
    <w:tmpl w:val="081A241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6407E52"/>
    <w:multiLevelType w:val="multilevel"/>
    <w:tmpl w:val="AD46F186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2" w:hanging="612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92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452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84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516" w:hanging="576"/>
      </w:pPr>
      <w:rPr>
        <w:rFonts w:hint="default"/>
        <w:lang w:val="en-US" w:eastAsia="en-US" w:bidi="ar-SA"/>
      </w:rPr>
    </w:lvl>
  </w:abstractNum>
  <w:abstractNum w:abstractNumId="106" w15:restartNumberingAfterBreak="0">
    <w:nsid w:val="3688418D"/>
    <w:multiLevelType w:val="multilevel"/>
    <w:tmpl w:val="13CA9570"/>
    <w:lvl w:ilvl="0">
      <w:start w:val="1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77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13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710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</w:abstractNum>
  <w:abstractNum w:abstractNumId="107" w15:restartNumberingAfterBreak="0">
    <w:nsid w:val="38D56F87"/>
    <w:multiLevelType w:val="hybridMultilevel"/>
    <w:tmpl w:val="D730F0F4"/>
    <w:lvl w:ilvl="0" w:tplc="663A5DB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39175F64"/>
    <w:multiLevelType w:val="multilevel"/>
    <w:tmpl w:val="9118D412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9" w15:restartNumberingAfterBreak="0">
    <w:nsid w:val="397750FD"/>
    <w:multiLevelType w:val="hybridMultilevel"/>
    <w:tmpl w:val="CE2A99D0"/>
    <w:lvl w:ilvl="0" w:tplc="1B6A1E8C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3C35E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3AEA5515"/>
    <w:multiLevelType w:val="hybridMultilevel"/>
    <w:tmpl w:val="96D4CD04"/>
    <w:lvl w:ilvl="0" w:tplc="6E0E6ED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 w15:restartNumberingAfterBreak="0">
    <w:nsid w:val="3B1427B1"/>
    <w:multiLevelType w:val="multilevel"/>
    <w:tmpl w:val="DE18C0CE"/>
    <w:styleLink w:val="CurrentList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2" w15:restartNumberingAfterBreak="0">
    <w:nsid w:val="3D4D7EEB"/>
    <w:multiLevelType w:val="multilevel"/>
    <w:tmpl w:val="B35091F6"/>
    <w:lvl w:ilvl="0">
      <w:start w:val="2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77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0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3596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793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990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86" w:hanging="576"/>
      </w:pPr>
      <w:rPr>
        <w:rFonts w:hint="default"/>
        <w:lang w:val="en-US" w:eastAsia="en-US" w:bidi="ar-SA"/>
      </w:rPr>
    </w:lvl>
  </w:abstractNum>
  <w:abstractNum w:abstractNumId="113" w15:restartNumberingAfterBreak="0">
    <w:nsid w:val="3E5D454A"/>
    <w:multiLevelType w:val="hybridMultilevel"/>
    <w:tmpl w:val="CC1CD06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4" w15:restartNumberingAfterBreak="0">
    <w:nsid w:val="3EF32934"/>
    <w:multiLevelType w:val="multilevel"/>
    <w:tmpl w:val="C14AB4B6"/>
    <w:lvl w:ilvl="0">
      <w:start w:val="2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0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240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836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27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708" w:hanging="576"/>
      </w:pPr>
      <w:rPr>
        <w:rFonts w:hint="default"/>
        <w:lang w:val="en-US" w:eastAsia="en-US" w:bidi="ar-SA"/>
      </w:rPr>
    </w:lvl>
  </w:abstractNum>
  <w:abstractNum w:abstractNumId="115" w15:restartNumberingAfterBreak="0">
    <w:nsid w:val="3F2D5E68"/>
    <w:multiLevelType w:val="multilevel"/>
    <w:tmpl w:val="FDCE57AC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77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13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710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</w:abstractNum>
  <w:abstractNum w:abstractNumId="116" w15:restartNumberingAfterBreak="0">
    <w:nsid w:val="3FE03CF5"/>
    <w:multiLevelType w:val="hybridMultilevel"/>
    <w:tmpl w:val="8054864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3FF31443"/>
    <w:multiLevelType w:val="hybridMultilevel"/>
    <w:tmpl w:val="FFE83188"/>
    <w:lvl w:ilvl="0" w:tplc="73E24A18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 w15:restartNumberingAfterBreak="0">
    <w:nsid w:val="406B1512"/>
    <w:multiLevelType w:val="hybridMultilevel"/>
    <w:tmpl w:val="FD02022C"/>
    <w:lvl w:ilvl="0" w:tplc="8CA64EF8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9930433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9" w15:restartNumberingAfterBreak="0">
    <w:nsid w:val="41686941"/>
    <w:multiLevelType w:val="multilevel"/>
    <w:tmpl w:val="4A1C6564"/>
    <w:lvl w:ilvl="0">
      <w:start w:val="2"/>
      <w:numFmt w:val="decimal"/>
      <w:lvlText w:val="%1"/>
      <w:lvlJc w:val="left"/>
      <w:pPr>
        <w:ind w:left="645" w:hanging="524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45" w:hanging="524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4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start w:val="1"/>
      <w:numFmt w:val="decimal"/>
      <w:lvlText w:val="(%6)"/>
      <w:lvlJc w:val="left"/>
      <w:pPr>
        <w:ind w:left="2730" w:hanging="34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6">
      <w:numFmt w:val="bullet"/>
      <w:lvlText w:val="•"/>
      <w:lvlJc w:val="left"/>
      <w:pPr>
        <w:ind w:left="5020" w:hanging="34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160" w:hanging="34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00" w:hanging="346"/>
      </w:pPr>
      <w:rPr>
        <w:rFonts w:hint="default"/>
        <w:lang w:val="en-US" w:eastAsia="en-US" w:bidi="ar-SA"/>
      </w:rPr>
    </w:lvl>
  </w:abstractNum>
  <w:abstractNum w:abstractNumId="120" w15:restartNumberingAfterBreak="0">
    <w:nsid w:val="41A47202"/>
    <w:multiLevelType w:val="multilevel"/>
    <w:tmpl w:val="24E26F20"/>
    <w:lvl w:ilvl="0">
      <w:start w:val="2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559" w:hanging="324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0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451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77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0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28" w:hanging="576"/>
      </w:pPr>
      <w:rPr>
        <w:rFonts w:hint="default"/>
        <w:lang w:val="en-US" w:eastAsia="en-US" w:bidi="ar-SA"/>
      </w:rPr>
    </w:lvl>
  </w:abstractNum>
  <w:abstractNum w:abstractNumId="121" w15:restartNumberingAfterBreak="0">
    <w:nsid w:val="423525E1"/>
    <w:multiLevelType w:val="multilevel"/>
    <w:tmpl w:val="B5842754"/>
    <w:lvl w:ilvl="0">
      <w:start w:val="3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93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20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46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7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26" w:hanging="577"/>
      </w:pPr>
      <w:rPr>
        <w:rFonts w:hint="default"/>
        <w:lang w:val="en-US" w:eastAsia="en-US" w:bidi="ar-SA"/>
      </w:rPr>
    </w:lvl>
  </w:abstractNum>
  <w:abstractNum w:abstractNumId="122" w15:restartNumberingAfterBreak="0">
    <w:nsid w:val="42F32DB9"/>
    <w:multiLevelType w:val="hybridMultilevel"/>
    <w:tmpl w:val="83FE363E"/>
    <w:lvl w:ilvl="0" w:tplc="FBE0807C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3" w15:restartNumberingAfterBreak="0">
    <w:nsid w:val="42F45953"/>
    <w:multiLevelType w:val="multilevel"/>
    <w:tmpl w:val="1E0E4254"/>
    <w:styleLink w:val="CurrentList23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  <w:bCs w:val="0"/>
        <w:color w:val="000000" w:themeColor="text1"/>
      </w:rPr>
    </w:lvl>
    <w:lvl w:ilvl="2">
      <w:start w:val="1"/>
      <w:numFmt w:val="upperLetter"/>
      <w:lvlText w:val="%3. "/>
      <w:lvlJc w:val="left"/>
      <w:pPr>
        <w:ind w:left="1170" w:hanging="360"/>
      </w:pPr>
      <w:rPr>
        <w:rFonts w:hint="default"/>
        <w:b w:val="0"/>
        <w:bCs/>
        <w:color w:val="000000" w:themeColor="text1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  <w:b w:val="0"/>
        <w:bCs/>
        <w:color w:val="000000" w:themeColor="text1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  <w:b w:val="0"/>
        <w:bCs/>
        <w:color w:val="000000" w:themeColor="text1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124" w15:restartNumberingAfterBreak="0">
    <w:nsid w:val="43500D6F"/>
    <w:multiLevelType w:val="multilevel"/>
    <w:tmpl w:val="F81294E4"/>
    <w:lvl w:ilvl="0">
      <w:start w:val="3"/>
      <w:numFmt w:val="decimal"/>
      <w:lvlText w:val="%1"/>
      <w:lvlJc w:val="left"/>
      <w:pPr>
        <w:ind w:left="643" w:hanging="524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43" w:hanging="524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2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2945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51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157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6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68" w:hanging="576"/>
      </w:pPr>
      <w:rPr>
        <w:rFonts w:hint="default"/>
        <w:lang w:val="en-US" w:eastAsia="en-US" w:bidi="ar-SA"/>
      </w:rPr>
    </w:lvl>
  </w:abstractNum>
  <w:abstractNum w:abstractNumId="125" w15:restartNumberingAfterBreak="0">
    <w:nsid w:val="43710864"/>
    <w:multiLevelType w:val="hybridMultilevel"/>
    <w:tmpl w:val="30AE0A2A"/>
    <w:lvl w:ilvl="0" w:tplc="82126C7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6" w15:restartNumberingAfterBreak="0">
    <w:nsid w:val="44663CED"/>
    <w:multiLevelType w:val="hybridMultilevel"/>
    <w:tmpl w:val="350EC9AC"/>
    <w:lvl w:ilvl="0" w:tplc="919465A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7" w15:restartNumberingAfterBreak="0">
    <w:nsid w:val="44AA6CF4"/>
    <w:multiLevelType w:val="hybridMultilevel"/>
    <w:tmpl w:val="12F21D96"/>
    <w:lvl w:ilvl="0" w:tplc="69F42C5C">
      <w:start w:val="13"/>
      <w:numFmt w:val="upperLetter"/>
      <w:lvlText w:val="%1."/>
      <w:lvlJc w:val="left"/>
      <w:pPr>
        <w:ind w:left="1271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182813DE">
      <w:numFmt w:val="bullet"/>
      <w:lvlText w:val="•"/>
      <w:lvlJc w:val="left"/>
      <w:pPr>
        <w:ind w:left="2110" w:hanging="576"/>
      </w:pPr>
      <w:rPr>
        <w:rFonts w:hint="default"/>
        <w:lang w:val="en-US" w:eastAsia="en-US" w:bidi="ar-SA"/>
      </w:rPr>
    </w:lvl>
    <w:lvl w:ilvl="2" w:tplc="A19A2540">
      <w:numFmt w:val="bullet"/>
      <w:lvlText w:val="•"/>
      <w:lvlJc w:val="left"/>
      <w:pPr>
        <w:ind w:left="2940" w:hanging="576"/>
      </w:pPr>
      <w:rPr>
        <w:rFonts w:hint="default"/>
        <w:lang w:val="en-US" w:eastAsia="en-US" w:bidi="ar-SA"/>
      </w:rPr>
    </w:lvl>
    <w:lvl w:ilvl="3" w:tplc="693A737C">
      <w:numFmt w:val="bullet"/>
      <w:lvlText w:val="•"/>
      <w:lvlJc w:val="left"/>
      <w:pPr>
        <w:ind w:left="3770" w:hanging="576"/>
      </w:pPr>
      <w:rPr>
        <w:rFonts w:hint="default"/>
        <w:lang w:val="en-US" w:eastAsia="en-US" w:bidi="ar-SA"/>
      </w:rPr>
    </w:lvl>
    <w:lvl w:ilvl="4" w:tplc="FDA8A2FE">
      <w:numFmt w:val="bullet"/>
      <w:lvlText w:val="•"/>
      <w:lvlJc w:val="left"/>
      <w:pPr>
        <w:ind w:left="4600" w:hanging="576"/>
      </w:pPr>
      <w:rPr>
        <w:rFonts w:hint="default"/>
        <w:lang w:val="en-US" w:eastAsia="en-US" w:bidi="ar-SA"/>
      </w:rPr>
    </w:lvl>
    <w:lvl w:ilvl="5" w:tplc="88E2C0F4">
      <w:numFmt w:val="bullet"/>
      <w:lvlText w:val="•"/>
      <w:lvlJc w:val="left"/>
      <w:pPr>
        <w:ind w:left="5430" w:hanging="576"/>
      </w:pPr>
      <w:rPr>
        <w:rFonts w:hint="default"/>
        <w:lang w:val="en-US" w:eastAsia="en-US" w:bidi="ar-SA"/>
      </w:rPr>
    </w:lvl>
    <w:lvl w:ilvl="6" w:tplc="E1063532">
      <w:numFmt w:val="bullet"/>
      <w:lvlText w:val="•"/>
      <w:lvlJc w:val="left"/>
      <w:pPr>
        <w:ind w:left="6260" w:hanging="576"/>
      </w:pPr>
      <w:rPr>
        <w:rFonts w:hint="default"/>
        <w:lang w:val="en-US" w:eastAsia="en-US" w:bidi="ar-SA"/>
      </w:rPr>
    </w:lvl>
    <w:lvl w:ilvl="7" w:tplc="17463F84">
      <w:numFmt w:val="bullet"/>
      <w:lvlText w:val="•"/>
      <w:lvlJc w:val="left"/>
      <w:pPr>
        <w:ind w:left="7090" w:hanging="576"/>
      </w:pPr>
      <w:rPr>
        <w:rFonts w:hint="default"/>
        <w:lang w:val="en-US" w:eastAsia="en-US" w:bidi="ar-SA"/>
      </w:rPr>
    </w:lvl>
    <w:lvl w:ilvl="8" w:tplc="F47AAD4A">
      <w:numFmt w:val="bullet"/>
      <w:lvlText w:val="•"/>
      <w:lvlJc w:val="left"/>
      <w:pPr>
        <w:ind w:left="7920" w:hanging="576"/>
      </w:pPr>
      <w:rPr>
        <w:rFonts w:hint="default"/>
        <w:lang w:val="en-US" w:eastAsia="en-US" w:bidi="ar-SA"/>
      </w:rPr>
    </w:lvl>
  </w:abstractNum>
  <w:abstractNum w:abstractNumId="128" w15:restartNumberingAfterBreak="0">
    <w:nsid w:val="44AB2187"/>
    <w:multiLevelType w:val="hybridMultilevel"/>
    <w:tmpl w:val="C21639D2"/>
    <w:lvl w:ilvl="0" w:tplc="A08A7296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9" w15:restartNumberingAfterBreak="0">
    <w:nsid w:val="44D8678A"/>
    <w:multiLevelType w:val="hybridMultilevel"/>
    <w:tmpl w:val="5D3C57FE"/>
    <w:lvl w:ilvl="0" w:tplc="2B221B58">
      <w:start w:val="1"/>
      <w:numFmt w:val="upperLetter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44E67B4A"/>
    <w:multiLevelType w:val="hybridMultilevel"/>
    <w:tmpl w:val="4278596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44F245D1"/>
    <w:multiLevelType w:val="hybridMultilevel"/>
    <w:tmpl w:val="295864BE"/>
    <w:lvl w:ilvl="0" w:tplc="6CCC59C0">
      <w:start w:val="1"/>
      <w:numFmt w:val="decimal"/>
      <w:lvlText w:val="%1."/>
      <w:lvlJc w:val="left"/>
      <w:pPr>
        <w:ind w:left="1866" w:hanging="555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9DA2E2FE">
      <w:numFmt w:val="bullet"/>
      <w:lvlText w:val="•"/>
      <w:lvlJc w:val="left"/>
      <w:pPr>
        <w:ind w:left="2632" w:hanging="555"/>
      </w:pPr>
      <w:rPr>
        <w:rFonts w:hint="default"/>
        <w:lang w:val="en-US" w:eastAsia="en-US" w:bidi="ar-SA"/>
      </w:rPr>
    </w:lvl>
    <w:lvl w:ilvl="2" w:tplc="C51683CA">
      <w:numFmt w:val="bullet"/>
      <w:lvlText w:val="•"/>
      <w:lvlJc w:val="left"/>
      <w:pPr>
        <w:ind w:left="3404" w:hanging="555"/>
      </w:pPr>
      <w:rPr>
        <w:rFonts w:hint="default"/>
        <w:lang w:val="en-US" w:eastAsia="en-US" w:bidi="ar-SA"/>
      </w:rPr>
    </w:lvl>
    <w:lvl w:ilvl="3" w:tplc="57585406">
      <w:numFmt w:val="bullet"/>
      <w:lvlText w:val="•"/>
      <w:lvlJc w:val="left"/>
      <w:pPr>
        <w:ind w:left="4176" w:hanging="555"/>
      </w:pPr>
      <w:rPr>
        <w:rFonts w:hint="default"/>
        <w:lang w:val="en-US" w:eastAsia="en-US" w:bidi="ar-SA"/>
      </w:rPr>
    </w:lvl>
    <w:lvl w:ilvl="4" w:tplc="E91455A4">
      <w:numFmt w:val="bullet"/>
      <w:lvlText w:val="•"/>
      <w:lvlJc w:val="left"/>
      <w:pPr>
        <w:ind w:left="4948" w:hanging="555"/>
      </w:pPr>
      <w:rPr>
        <w:rFonts w:hint="default"/>
        <w:lang w:val="en-US" w:eastAsia="en-US" w:bidi="ar-SA"/>
      </w:rPr>
    </w:lvl>
    <w:lvl w:ilvl="5" w:tplc="EEFA9D68">
      <w:numFmt w:val="bullet"/>
      <w:lvlText w:val="•"/>
      <w:lvlJc w:val="left"/>
      <w:pPr>
        <w:ind w:left="5720" w:hanging="555"/>
      </w:pPr>
      <w:rPr>
        <w:rFonts w:hint="default"/>
        <w:lang w:val="en-US" w:eastAsia="en-US" w:bidi="ar-SA"/>
      </w:rPr>
    </w:lvl>
    <w:lvl w:ilvl="6" w:tplc="0B145058">
      <w:numFmt w:val="bullet"/>
      <w:lvlText w:val="•"/>
      <w:lvlJc w:val="left"/>
      <w:pPr>
        <w:ind w:left="6492" w:hanging="555"/>
      </w:pPr>
      <w:rPr>
        <w:rFonts w:hint="default"/>
        <w:lang w:val="en-US" w:eastAsia="en-US" w:bidi="ar-SA"/>
      </w:rPr>
    </w:lvl>
    <w:lvl w:ilvl="7" w:tplc="AFE8E568">
      <w:numFmt w:val="bullet"/>
      <w:lvlText w:val="•"/>
      <w:lvlJc w:val="left"/>
      <w:pPr>
        <w:ind w:left="7264" w:hanging="555"/>
      </w:pPr>
      <w:rPr>
        <w:rFonts w:hint="default"/>
        <w:lang w:val="en-US" w:eastAsia="en-US" w:bidi="ar-SA"/>
      </w:rPr>
    </w:lvl>
    <w:lvl w:ilvl="8" w:tplc="89FC0D3E">
      <w:numFmt w:val="bullet"/>
      <w:lvlText w:val="•"/>
      <w:lvlJc w:val="left"/>
      <w:pPr>
        <w:ind w:left="8036" w:hanging="555"/>
      </w:pPr>
      <w:rPr>
        <w:rFonts w:hint="default"/>
        <w:lang w:val="en-US" w:eastAsia="en-US" w:bidi="ar-SA"/>
      </w:rPr>
    </w:lvl>
  </w:abstractNum>
  <w:abstractNum w:abstractNumId="132" w15:restartNumberingAfterBreak="0">
    <w:nsid w:val="47875ABF"/>
    <w:multiLevelType w:val="multilevel"/>
    <w:tmpl w:val="33EAFC22"/>
    <w:lvl w:ilvl="0">
      <w:start w:val="3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93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20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46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7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26" w:hanging="577"/>
      </w:pPr>
      <w:rPr>
        <w:rFonts w:hint="default"/>
        <w:lang w:val="en-US" w:eastAsia="en-US" w:bidi="ar-SA"/>
      </w:rPr>
    </w:lvl>
  </w:abstractNum>
  <w:abstractNum w:abstractNumId="133" w15:restartNumberingAfterBreak="0">
    <w:nsid w:val="47A11FD5"/>
    <w:multiLevelType w:val="hybridMultilevel"/>
    <w:tmpl w:val="EB187F00"/>
    <w:lvl w:ilvl="0" w:tplc="87B0F6B2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 w15:restartNumberingAfterBreak="0">
    <w:nsid w:val="4928446D"/>
    <w:multiLevelType w:val="hybridMultilevel"/>
    <w:tmpl w:val="AA2E28D2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 w15:restartNumberingAfterBreak="0">
    <w:nsid w:val="49B723F1"/>
    <w:multiLevelType w:val="multilevel"/>
    <w:tmpl w:val="805E2E1E"/>
    <w:styleLink w:val="CurrentList7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136" w15:restartNumberingAfterBreak="0">
    <w:nsid w:val="4A4A2DF6"/>
    <w:multiLevelType w:val="multilevel"/>
    <w:tmpl w:val="0282B0AA"/>
    <w:lvl w:ilvl="0">
      <w:start w:val="2"/>
      <w:numFmt w:val="decimal"/>
      <w:lvlText w:val="%1"/>
      <w:lvlJc w:val="left"/>
      <w:pPr>
        <w:ind w:left="1021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1021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416" w:hanging="325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220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782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start w:val="1"/>
      <w:numFmt w:val="decimal"/>
      <w:lvlText w:val="%6)"/>
      <w:lvlJc w:val="left"/>
      <w:pPr>
        <w:ind w:left="3358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6">
      <w:start w:val="1"/>
      <w:numFmt w:val="lowerLetter"/>
      <w:lvlText w:val="(%7)"/>
      <w:lvlJc w:val="left"/>
      <w:pPr>
        <w:ind w:left="39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7">
      <w:numFmt w:val="bullet"/>
      <w:lvlText w:val="•"/>
      <w:lvlJc w:val="left"/>
      <w:pPr>
        <w:ind w:left="535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760" w:hanging="577"/>
      </w:pPr>
      <w:rPr>
        <w:rFonts w:hint="default"/>
        <w:lang w:val="en-US" w:eastAsia="en-US" w:bidi="ar-SA"/>
      </w:rPr>
    </w:lvl>
  </w:abstractNum>
  <w:abstractNum w:abstractNumId="137" w15:restartNumberingAfterBreak="0">
    <w:nsid w:val="4A991169"/>
    <w:multiLevelType w:val="hybridMultilevel"/>
    <w:tmpl w:val="4448CC0A"/>
    <w:lvl w:ilvl="0" w:tplc="2F8A1002">
      <w:start w:val="1"/>
      <w:numFmt w:val="decimal"/>
      <w:lvlText w:val="%1."/>
      <w:lvlJc w:val="left"/>
      <w:pPr>
        <w:ind w:left="184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71E036EC">
      <w:start w:val="1"/>
      <w:numFmt w:val="lowerLetter"/>
      <w:lvlText w:val="%2."/>
      <w:lvlJc w:val="left"/>
      <w:pPr>
        <w:ind w:left="2424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51E4110A">
      <w:numFmt w:val="bullet"/>
      <w:lvlText w:val="•"/>
      <w:lvlJc w:val="left"/>
      <w:pPr>
        <w:ind w:left="3215" w:hanging="576"/>
      </w:pPr>
      <w:rPr>
        <w:rFonts w:hint="default"/>
        <w:lang w:val="en-US" w:eastAsia="en-US" w:bidi="ar-SA"/>
      </w:rPr>
    </w:lvl>
    <w:lvl w:ilvl="3" w:tplc="F38E591A">
      <w:numFmt w:val="bullet"/>
      <w:lvlText w:val="•"/>
      <w:lvlJc w:val="left"/>
      <w:pPr>
        <w:ind w:left="4011" w:hanging="576"/>
      </w:pPr>
      <w:rPr>
        <w:rFonts w:hint="default"/>
        <w:lang w:val="en-US" w:eastAsia="en-US" w:bidi="ar-SA"/>
      </w:rPr>
    </w:lvl>
    <w:lvl w:ilvl="4" w:tplc="B0507EE2">
      <w:numFmt w:val="bullet"/>
      <w:lvlText w:val="•"/>
      <w:lvlJc w:val="left"/>
      <w:pPr>
        <w:ind w:left="4806" w:hanging="576"/>
      </w:pPr>
      <w:rPr>
        <w:rFonts w:hint="default"/>
        <w:lang w:val="en-US" w:eastAsia="en-US" w:bidi="ar-SA"/>
      </w:rPr>
    </w:lvl>
    <w:lvl w:ilvl="5" w:tplc="383CE6FE">
      <w:numFmt w:val="bullet"/>
      <w:lvlText w:val="•"/>
      <w:lvlJc w:val="left"/>
      <w:pPr>
        <w:ind w:left="5602" w:hanging="576"/>
      </w:pPr>
      <w:rPr>
        <w:rFonts w:hint="default"/>
        <w:lang w:val="en-US" w:eastAsia="en-US" w:bidi="ar-SA"/>
      </w:rPr>
    </w:lvl>
    <w:lvl w:ilvl="6" w:tplc="46383448">
      <w:numFmt w:val="bullet"/>
      <w:lvlText w:val="•"/>
      <w:lvlJc w:val="left"/>
      <w:pPr>
        <w:ind w:left="6397" w:hanging="576"/>
      </w:pPr>
      <w:rPr>
        <w:rFonts w:hint="default"/>
        <w:lang w:val="en-US" w:eastAsia="en-US" w:bidi="ar-SA"/>
      </w:rPr>
    </w:lvl>
    <w:lvl w:ilvl="7" w:tplc="3E440228">
      <w:numFmt w:val="bullet"/>
      <w:lvlText w:val="•"/>
      <w:lvlJc w:val="left"/>
      <w:pPr>
        <w:ind w:left="7193" w:hanging="576"/>
      </w:pPr>
      <w:rPr>
        <w:rFonts w:hint="default"/>
        <w:lang w:val="en-US" w:eastAsia="en-US" w:bidi="ar-SA"/>
      </w:rPr>
    </w:lvl>
    <w:lvl w:ilvl="8" w:tplc="2D3011E4">
      <w:numFmt w:val="bullet"/>
      <w:lvlText w:val="•"/>
      <w:lvlJc w:val="left"/>
      <w:pPr>
        <w:ind w:left="7988" w:hanging="576"/>
      </w:pPr>
      <w:rPr>
        <w:rFonts w:hint="default"/>
        <w:lang w:val="en-US" w:eastAsia="en-US" w:bidi="ar-SA"/>
      </w:rPr>
    </w:lvl>
  </w:abstractNum>
  <w:abstractNum w:abstractNumId="138" w15:restartNumberingAfterBreak="0">
    <w:nsid w:val="4B387267"/>
    <w:multiLevelType w:val="hybridMultilevel"/>
    <w:tmpl w:val="CE729C3A"/>
    <w:lvl w:ilvl="0" w:tplc="211211B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926B68E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46FA6538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9" w15:restartNumberingAfterBreak="0">
    <w:nsid w:val="4B764070"/>
    <w:multiLevelType w:val="multilevel"/>
    <w:tmpl w:val="A7726092"/>
    <w:lvl w:ilvl="0">
      <w:start w:val="1"/>
      <w:numFmt w:val="decimal"/>
      <w:lvlText w:val="%1."/>
      <w:lvlJc w:val="left"/>
      <w:pPr>
        <w:ind w:left="184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2807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775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742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710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677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645" w:hanging="577"/>
      </w:pPr>
      <w:rPr>
        <w:rFonts w:hint="default"/>
        <w:lang w:val="en-US" w:eastAsia="en-US" w:bidi="ar-SA"/>
      </w:rPr>
    </w:lvl>
  </w:abstractNum>
  <w:abstractNum w:abstractNumId="140" w15:restartNumberingAfterBreak="0">
    <w:nsid w:val="4B7D3F01"/>
    <w:multiLevelType w:val="multilevel"/>
    <w:tmpl w:val="EA2C5016"/>
    <w:styleLink w:val="CurrentList21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1" w15:restartNumberingAfterBreak="0">
    <w:nsid w:val="4C006F58"/>
    <w:multiLevelType w:val="hybridMultilevel"/>
    <w:tmpl w:val="9FE6C10C"/>
    <w:lvl w:ilvl="0" w:tplc="30F21EE4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4D1D1276"/>
    <w:multiLevelType w:val="multilevel"/>
    <w:tmpl w:val="E5323A2E"/>
    <w:lvl w:ilvl="0">
      <w:start w:val="3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93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20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46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7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26" w:hanging="577"/>
      </w:pPr>
      <w:rPr>
        <w:rFonts w:hint="default"/>
        <w:lang w:val="en-US" w:eastAsia="en-US" w:bidi="ar-SA"/>
      </w:rPr>
    </w:lvl>
  </w:abstractNum>
  <w:abstractNum w:abstractNumId="143" w15:restartNumberingAfterBreak="0">
    <w:nsid w:val="4DB31DE7"/>
    <w:multiLevelType w:val="hybridMultilevel"/>
    <w:tmpl w:val="9846202A"/>
    <w:lvl w:ilvl="0" w:tplc="388816C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4" w15:restartNumberingAfterBreak="0">
    <w:nsid w:val="4E5D0CC3"/>
    <w:multiLevelType w:val="hybridMultilevel"/>
    <w:tmpl w:val="F3827010"/>
    <w:lvl w:ilvl="0" w:tplc="A6AC94C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5" w15:restartNumberingAfterBreak="0">
    <w:nsid w:val="4F1A5BF6"/>
    <w:multiLevelType w:val="multilevel"/>
    <w:tmpl w:val="8E04BF08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77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13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710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</w:abstractNum>
  <w:abstractNum w:abstractNumId="146" w15:restartNumberingAfterBreak="0">
    <w:nsid w:val="4F5B0DAB"/>
    <w:multiLevelType w:val="multilevel"/>
    <w:tmpl w:val="F96092A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7" w15:restartNumberingAfterBreak="0">
    <w:nsid w:val="4FDE2DCE"/>
    <w:multiLevelType w:val="hybridMultilevel"/>
    <w:tmpl w:val="E37E053E"/>
    <w:lvl w:ilvl="0" w:tplc="61E60C90">
      <w:start w:val="1"/>
      <w:numFmt w:val="upperLetter"/>
      <w:lvlText w:val="%1."/>
      <w:lvlJc w:val="left"/>
      <w:pPr>
        <w:ind w:left="1271" w:hanging="521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67C21664">
      <w:numFmt w:val="bullet"/>
      <w:lvlText w:val="•"/>
      <w:lvlJc w:val="left"/>
      <w:pPr>
        <w:ind w:left="2110" w:hanging="521"/>
      </w:pPr>
      <w:rPr>
        <w:rFonts w:hint="default"/>
        <w:lang w:val="en-US" w:eastAsia="en-US" w:bidi="ar-SA"/>
      </w:rPr>
    </w:lvl>
    <w:lvl w:ilvl="2" w:tplc="6D0CCA4A">
      <w:numFmt w:val="bullet"/>
      <w:lvlText w:val="•"/>
      <w:lvlJc w:val="left"/>
      <w:pPr>
        <w:ind w:left="2940" w:hanging="521"/>
      </w:pPr>
      <w:rPr>
        <w:rFonts w:hint="default"/>
        <w:lang w:val="en-US" w:eastAsia="en-US" w:bidi="ar-SA"/>
      </w:rPr>
    </w:lvl>
    <w:lvl w:ilvl="3" w:tplc="F6D6361C">
      <w:numFmt w:val="bullet"/>
      <w:lvlText w:val="•"/>
      <w:lvlJc w:val="left"/>
      <w:pPr>
        <w:ind w:left="3770" w:hanging="521"/>
      </w:pPr>
      <w:rPr>
        <w:rFonts w:hint="default"/>
        <w:lang w:val="en-US" w:eastAsia="en-US" w:bidi="ar-SA"/>
      </w:rPr>
    </w:lvl>
    <w:lvl w:ilvl="4" w:tplc="2DAC8EEA">
      <w:numFmt w:val="bullet"/>
      <w:lvlText w:val="•"/>
      <w:lvlJc w:val="left"/>
      <w:pPr>
        <w:ind w:left="4600" w:hanging="521"/>
      </w:pPr>
      <w:rPr>
        <w:rFonts w:hint="default"/>
        <w:lang w:val="en-US" w:eastAsia="en-US" w:bidi="ar-SA"/>
      </w:rPr>
    </w:lvl>
    <w:lvl w:ilvl="5" w:tplc="20864086">
      <w:numFmt w:val="bullet"/>
      <w:lvlText w:val="•"/>
      <w:lvlJc w:val="left"/>
      <w:pPr>
        <w:ind w:left="5430" w:hanging="521"/>
      </w:pPr>
      <w:rPr>
        <w:rFonts w:hint="default"/>
        <w:lang w:val="en-US" w:eastAsia="en-US" w:bidi="ar-SA"/>
      </w:rPr>
    </w:lvl>
    <w:lvl w:ilvl="6" w:tplc="B68A4B7C">
      <w:numFmt w:val="bullet"/>
      <w:lvlText w:val="•"/>
      <w:lvlJc w:val="left"/>
      <w:pPr>
        <w:ind w:left="6260" w:hanging="521"/>
      </w:pPr>
      <w:rPr>
        <w:rFonts w:hint="default"/>
        <w:lang w:val="en-US" w:eastAsia="en-US" w:bidi="ar-SA"/>
      </w:rPr>
    </w:lvl>
    <w:lvl w:ilvl="7" w:tplc="505C5A6C">
      <w:numFmt w:val="bullet"/>
      <w:lvlText w:val="•"/>
      <w:lvlJc w:val="left"/>
      <w:pPr>
        <w:ind w:left="7090" w:hanging="521"/>
      </w:pPr>
      <w:rPr>
        <w:rFonts w:hint="default"/>
        <w:lang w:val="en-US" w:eastAsia="en-US" w:bidi="ar-SA"/>
      </w:rPr>
    </w:lvl>
    <w:lvl w:ilvl="8" w:tplc="36A487A2">
      <w:numFmt w:val="bullet"/>
      <w:lvlText w:val="•"/>
      <w:lvlJc w:val="left"/>
      <w:pPr>
        <w:ind w:left="7920" w:hanging="521"/>
      </w:pPr>
      <w:rPr>
        <w:rFonts w:hint="default"/>
        <w:lang w:val="en-US" w:eastAsia="en-US" w:bidi="ar-SA"/>
      </w:rPr>
    </w:lvl>
  </w:abstractNum>
  <w:abstractNum w:abstractNumId="148" w15:restartNumberingAfterBreak="0">
    <w:nsid w:val="5010474A"/>
    <w:multiLevelType w:val="multilevel"/>
    <w:tmpl w:val="5776C9F8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77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13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710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</w:abstractNum>
  <w:abstractNum w:abstractNumId="149" w15:restartNumberingAfterBreak="0">
    <w:nsid w:val="50F915C4"/>
    <w:multiLevelType w:val="hybridMultilevel"/>
    <w:tmpl w:val="8758E65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0" w15:restartNumberingAfterBreak="0">
    <w:nsid w:val="51421BE0"/>
    <w:multiLevelType w:val="multilevel"/>
    <w:tmpl w:val="68F4FA6E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9"/>
        </w:tabs>
        <w:ind w:left="579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8"/>
        </w:tabs>
        <w:ind w:left="1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52"/>
        </w:tabs>
        <w:ind w:left="1152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656"/>
        </w:tabs>
        <w:ind w:left="1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04"/>
        </w:tabs>
        <w:ind w:left="2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48"/>
        </w:tabs>
        <w:ind w:left="24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92"/>
        </w:tabs>
        <w:ind w:left="2592" w:hanging="1440"/>
      </w:pPr>
      <w:rPr>
        <w:rFonts w:hint="default"/>
      </w:rPr>
    </w:lvl>
  </w:abstractNum>
  <w:abstractNum w:abstractNumId="151" w15:restartNumberingAfterBreak="0">
    <w:nsid w:val="52C22415"/>
    <w:multiLevelType w:val="hybridMultilevel"/>
    <w:tmpl w:val="ECAE53A0"/>
    <w:lvl w:ilvl="0" w:tplc="8CE25BE4">
      <w:start w:val="13"/>
      <w:numFmt w:val="upperLetter"/>
      <w:lvlText w:val="%1."/>
      <w:lvlJc w:val="left"/>
      <w:pPr>
        <w:ind w:left="1271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9A785670">
      <w:numFmt w:val="bullet"/>
      <w:lvlText w:val="•"/>
      <w:lvlJc w:val="left"/>
      <w:pPr>
        <w:ind w:left="2110" w:hanging="576"/>
      </w:pPr>
      <w:rPr>
        <w:rFonts w:hint="default"/>
        <w:lang w:val="en-US" w:eastAsia="en-US" w:bidi="ar-SA"/>
      </w:rPr>
    </w:lvl>
    <w:lvl w:ilvl="2" w:tplc="70B6776A">
      <w:numFmt w:val="bullet"/>
      <w:lvlText w:val="•"/>
      <w:lvlJc w:val="left"/>
      <w:pPr>
        <w:ind w:left="2940" w:hanging="576"/>
      </w:pPr>
      <w:rPr>
        <w:rFonts w:hint="default"/>
        <w:lang w:val="en-US" w:eastAsia="en-US" w:bidi="ar-SA"/>
      </w:rPr>
    </w:lvl>
    <w:lvl w:ilvl="3" w:tplc="9CFA9C9E">
      <w:numFmt w:val="bullet"/>
      <w:lvlText w:val="•"/>
      <w:lvlJc w:val="left"/>
      <w:pPr>
        <w:ind w:left="3770" w:hanging="576"/>
      </w:pPr>
      <w:rPr>
        <w:rFonts w:hint="default"/>
        <w:lang w:val="en-US" w:eastAsia="en-US" w:bidi="ar-SA"/>
      </w:rPr>
    </w:lvl>
    <w:lvl w:ilvl="4" w:tplc="DD966B44">
      <w:numFmt w:val="bullet"/>
      <w:lvlText w:val="•"/>
      <w:lvlJc w:val="left"/>
      <w:pPr>
        <w:ind w:left="4600" w:hanging="576"/>
      </w:pPr>
      <w:rPr>
        <w:rFonts w:hint="default"/>
        <w:lang w:val="en-US" w:eastAsia="en-US" w:bidi="ar-SA"/>
      </w:rPr>
    </w:lvl>
    <w:lvl w:ilvl="5" w:tplc="A45AB0A2">
      <w:numFmt w:val="bullet"/>
      <w:lvlText w:val="•"/>
      <w:lvlJc w:val="left"/>
      <w:pPr>
        <w:ind w:left="5430" w:hanging="576"/>
      </w:pPr>
      <w:rPr>
        <w:rFonts w:hint="default"/>
        <w:lang w:val="en-US" w:eastAsia="en-US" w:bidi="ar-SA"/>
      </w:rPr>
    </w:lvl>
    <w:lvl w:ilvl="6" w:tplc="CBD2BD92">
      <w:numFmt w:val="bullet"/>
      <w:lvlText w:val="•"/>
      <w:lvlJc w:val="left"/>
      <w:pPr>
        <w:ind w:left="6260" w:hanging="576"/>
      </w:pPr>
      <w:rPr>
        <w:rFonts w:hint="default"/>
        <w:lang w:val="en-US" w:eastAsia="en-US" w:bidi="ar-SA"/>
      </w:rPr>
    </w:lvl>
    <w:lvl w:ilvl="7" w:tplc="FD5A1FD0">
      <w:numFmt w:val="bullet"/>
      <w:lvlText w:val="•"/>
      <w:lvlJc w:val="left"/>
      <w:pPr>
        <w:ind w:left="7090" w:hanging="576"/>
      </w:pPr>
      <w:rPr>
        <w:rFonts w:hint="default"/>
        <w:lang w:val="en-US" w:eastAsia="en-US" w:bidi="ar-SA"/>
      </w:rPr>
    </w:lvl>
    <w:lvl w:ilvl="8" w:tplc="EF0E7DF2">
      <w:numFmt w:val="bullet"/>
      <w:lvlText w:val="•"/>
      <w:lvlJc w:val="left"/>
      <w:pPr>
        <w:ind w:left="7920" w:hanging="576"/>
      </w:pPr>
      <w:rPr>
        <w:rFonts w:hint="default"/>
        <w:lang w:val="en-US" w:eastAsia="en-US" w:bidi="ar-SA"/>
      </w:rPr>
    </w:lvl>
  </w:abstractNum>
  <w:abstractNum w:abstractNumId="152" w15:restartNumberingAfterBreak="0">
    <w:nsid w:val="52F41CF8"/>
    <w:multiLevelType w:val="hybridMultilevel"/>
    <w:tmpl w:val="18C49A5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 w15:restartNumberingAfterBreak="0">
    <w:nsid w:val="533A12A2"/>
    <w:multiLevelType w:val="hybridMultilevel"/>
    <w:tmpl w:val="BD8C47DE"/>
    <w:lvl w:ilvl="0" w:tplc="C0AADFC8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183F92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DE1032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 w:tplc="57D4F3BA">
      <w:start w:val="3"/>
      <w:numFmt w:val="upperLetter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 w15:restartNumberingAfterBreak="0">
    <w:nsid w:val="5354771B"/>
    <w:multiLevelType w:val="hybridMultilevel"/>
    <w:tmpl w:val="939EB222"/>
    <w:lvl w:ilvl="0" w:tplc="82D0EBD6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019040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 w15:restartNumberingAfterBreak="0">
    <w:nsid w:val="55125B19"/>
    <w:multiLevelType w:val="hybridMultilevel"/>
    <w:tmpl w:val="26921CD0"/>
    <w:lvl w:ilvl="0" w:tplc="23085DB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6" w15:restartNumberingAfterBreak="0">
    <w:nsid w:val="56862D76"/>
    <w:multiLevelType w:val="hybridMultilevel"/>
    <w:tmpl w:val="A9AE1CD2"/>
    <w:lvl w:ilvl="0" w:tplc="AFB6463C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 w15:restartNumberingAfterBreak="0">
    <w:nsid w:val="56901839"/>
    <w:multiLevelType w:val="hybridMultilevel"/>
    <w:tmpl w:val="FBE29CE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582F579B"/>
    <w:multiLevelType w:val="hybridMultilevel"/>
    <w:tmpl w:val="827E9FDC"/>
    <w:lvl w:ilvl="0" w:tplc="FAD41FE4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AACE1ED2">
      <w:start w:val="3"/>
      <w:numFmt w:val="upp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 w15:restartNumberingAfterBreak="0">
    <w:nsid w:val="588643F1"/>
    <w:multiLevelType w:val="hybridMultilevel"/>
    <w:tmpl w:val="9072E2A4"/>
    <w:lvl w:ilvl="0" w:tplc="4A26F7A6">
      <w:start w:val="1"/>
      <w:numFmt w:val="decimal"/>
      <w:lvlText w:val="%1)"/>
      <w:lvlJc w:val="left"/>
      <w:pPr>
        <w:ind w:left="3360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5BD0D422">
      <w:numFmt w:val="bullet"/>
      <w:lvlText w:val="•"/>
      <w:lvlJc w:val="left"/>
      <w:pPr>
        <w:ind w:left="3982" w:hanging="577"/>
      </w:pPr>
      <w:rPr>
        <w:rFonts w:hint="default"/>
        <w:lang w:val="en-US" w:eastAsia="en-US" w:bidi="ar-SA"/>
      </w:rPr>
    </w:lvl>
    <w:lvl w:ilvl="2" w:tplc="DA102932">
      <w:numFmt w:val="bullet"/>
      <w:lvlText w:val="•"/>
      <w:lvlJc w:val="left"/>
      <w:pPr>
        <w:ind w:left="4604" w:hanging="577"/>
      </w:pPr>
      <w:rPr>
        <w:rFonts w:hint="default"/>
        <w:lang w:val="en-US" w:eastAsia="en-US" w:bidi="ar-SA"/>
      </w:rPr>
    </w:lvl>
    <w:lvl w:ilvl="3" w:tplc="B4B4F0D2">
      <w:numFmt w:val="bullet"/>
      <w:lvlText w:val="•"/>
      <w:lvlJc w:val="left"/>
      <w:pPr>
        <w:ind w:left="5226" w:hanging="577"/>
      </w:pPr>
      <w:rPr>
        <w:rFonts w:hint="default"/>
        <w:lang w:val="en-US" w:eastAsia="en-US" w:bidi="ar-SA"/>
      </w:rPr>
    </w:lvl>
    <w:lvl w:ilvl="4" w:tplc="304E9BDE">
      <w:numFmt w:val="bullet"/>
      <w:lvlText w:val="•"/>
      <w:lvlJc w:val="left"/>
      <w:pPr>
        <w:ind w:left="5848" w:hanging="577"/>
      </w:pPr>
      <w:rPr>
        <w:rFonts w:hint="default"/>
        <w:lang w:val="en-US" w:eastAsia="en-US" w:bidi="ar-SA"/>
      </w:rPr>
    </w:lvl>
    <w:lvl w:ilvl="5" w:tplc="15BADBBE">
      <w:numFmt w:val="bullet"/>
      <w:lvlText w:val="•"/>
      <w:lvlJc w:val="left"/>
      <w:pPr>
        <w:ind w:left="6470" w:hanging="577"/>
      </w:pPr>
      <w:rPr>
        <w:rFonts w:hint="default"/>
        <w:lang w:val="en-US" w:eastAsia="en-US" w:bidi="ar-SA"/>
      </w:rPr>
    </w:lvl>
    <w:lvl w:ilvl="6" w:tplc="B8D2E6A8">
      <w:numFmt w:val="bullet"/>
      <w:lvlText w:val="•"/>
      <w:lvlJc w:val="left"/>
      <w:pPr>
        <w:ind w:left="7092" w:hanging="577"/>
      </w:pPr>
      <w:rPr>
        <w:rFonts w:hint="default"/>
        <w:lang w:val="en-US" w:eastAsia="en-US" w:bidi="ar-SA"/>
      </w:rPr>
    </w:lvl>
    <w:lvl w:ilvl="7" w:tplc="69404E22">
      <w:numFmt w:val="bullet"/>
      <w:lvlText w:val="•"/>
      <w:lvlJc w:val="left"/>
      <w:pPr>
        <w:ind w:left="7714" w:hanging="577"/>
      </w:pPr>
      <w:rPr>
        <w:rFonts w:hint="default"/>
        <w:lang w:val="en-US" w:eastAsia="en-US" w:bidi="ar-SA"/>
      </w:rPr>
    </w:lvl>
    <w:lvl w:ilvl="8" w:tplc="F0D6E35C">
      <w:numFmt w:val="bullet"/>
      <w:lvlText w:val="•"/>
      <w:lvlJc w:val="left"/>
      <w:pPr>
        <w:ind w:left="8336" w:hanging="577"/>
      </w:pPr>
      <w:rPr>
        <w:rFonts w:hint="default"/>
        <w:lang w:val="en-US" w:eastAsia="en-US" w:bidi="ar-SA"/>
      </w:rPr>
    </w:lvl>
  </w:abstractNum>
  <w:abstractNum w:abstractNumId="160" w15:restartNumberingAfterBreak="0">
    <w:nsid w:val="58F5047F"/>
    <w:multiLevelType w:val="multilevel"/>
    <w:tmpl w:val="6B1C9E02"/>
    <w:lvl w:ilvl="0">
      <w:start w:val="1"/>
      <w:numFmt w:val="decimal"/>
      <w:lvlText w:val="%1)"/>
      <w:lvlJc w:val="left"/>
      <w:pPr>
        <w:ind w:left="3359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101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380" w:hanging="325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220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4248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37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25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14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02" w:hanging="576"/>
      </w:pPr>
      <w:rPr>
        <w:rFonts w:hint="default"/>
        <w:lang w:val="en-US" w:eastAsia="en-US" w:bidi="ar-SA"/>
      </w:rPr>
    </w:lvl>
  </w:abstractNum>
  <w:abstractNum w:abstractNumId="161" w15:restartNumberingAfterBreak="0">
    <w:nsid w:val="590A16AA"/>
    <w:multiLevelType w:val="hybridMultilevel"/>
    <w:tmpl w:val="495CB2AA"/>
    <w:lvl w:ilvl="0" w:tplc="BB621CDE">
      <w:start w:val="19"/>
      <w:numFmt w:val="upperLetter"/>
      <w:lvlText w:val="%1."/>
      <w:lvlJc w:val="left"/>
      <w:pPr>
        <w:ind w:left="1271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BB122EDC">
      <w:numFmt w:val="bullet"/>
      <w:lvlText w:val="•"/>
      <w:lvlJc w:val="left"/>
      <w:pPr>
        <w:ind w:left="2110" w:hanging="577"/>
      </w:pPr>
      <w:rPr>
        <w:rFonts w:hint="default"/>
        <w:lang w:val="en-US" w:eastAsia="en-US" w:bidi="ar-SA"/>
      </w:rPr>
    </w:lvl>
    <w:lvl w:ilvl="2" w:tplc="2DD23C66">
      <w:numFmt w:val="bullet"/>
      <w:lvlText w:val="•"/>
      <w:lvlJc w:val="left"/>
      <w:pPr>
        <w:ind w:left="2940" w:hanging="577"/>
      </w:pPr>
      <w:rPr>
        <w:rFonts w:hint="default"/>
        <w:lang w:val="en-US" w:eastAsia="en-US" w:bidi="ar-SA"/>
      </w:rPr>
    </w:lvl>
    <w:lvl w:ilvl="3" w:tplc="9B360AB4">
      <w:numFmt w:val="bullet"/>
      <w:lvlText w:val="•"/>
      <w:lvlJc w:val="left"/>
      <w:pPr>
        <w:ind w:left="3770" w:hanging="577"/>
      </w:pPr>
      <w:rPr>
        <w:rFonts w:hint="default"/>
        <w:lang w:val="en-US" w:eastAsia="en-US" w:bidi="ar-SA"/>
      </w:rPr>
    </w:lvl>
    <w:lvl w:ilvl="4" w:tplc="1D6ACF16">
      <w:numFmt w:val="bullet"/>
      <w:lvlText w:val="•"/>
      <w:lvlJc w:val="left"/>
      <w:pPr>
        <w:ind w:left="4600" w:hanging="577"/>
      </w:pPr>
      <w:rPr>
        <w:rFonts w:hint="default"/>
        <w:lang w:val="en-US" w:eastAsia="en-US" w:bidi="ar-SA"/>
      </w:rPr>
    </w:lvl>
    <w:lvl w:ilvl="5" w:tplc="1466E5B0">
      <w:numFmt w:val="bullet"/>
      <w:lvlText w:val="•"/>
      <w:lvlJc w:val="left"/>
      <w:pPr>
        <w:ind w:left="5430" w:hanging="577"/>
      </w:pPr>
      <w:rPr>
        <w:rFonts w:hint="default"/>
        <w:lang w:val="en-US" w:eastAsia="en-US" w:bidi="ar-SA"/>
      </w:rPr>
    </w:lvl>
    <w:lvl w:ilvl="6" w:tplc="172428F0">
      <w:numFmt w:val="bullet"/>
      <w:lvlText w:val="•"/>
      <w:lvlJc w:val="left"/>
      <w:pPr>
        <w:ind w:left="6260" w:hanging="577"/>
      </w:pPr>
      <w:rPr>
        <w:rFonts w:hint="default"/>
        <w:lang w:val="en-US" w:eastAsia="en-US" w:bidi="ar-SA"/>
      </w:rPr>
    </w:lvl>
    <w:lvl w:ilvl="7" w:tplc="C5DC07CA">
      <w:numFmt w:val="bullet"/>
      <w:lvlText w:val="•"/>
      <w:lvlJc w:val="left"/>
      <w:pPr>
        <w:ind w:left="7090" w:hanging="577"/>
      </w:pPr>
      <w:rPr>
        <w:rFonts w:hint="default"/>
        <w:lang w:val="en-US" w:eastAsia="en-US" w:bidi="ar-SA"/>
      </w:rPr>
    </w:lvl>
    <w:lvl w:ilvl="8" w:tplc="1ACEAC2A">
      <w:numFmt w:val="bullet"/>
      <w:lvlText w:val="•"/>
      <w:lvlJc w:val="left"/>
      <w:pPr>
        <w:ind w:left="7920" w:hanging="577"/>
      </w:pPr>
      <w:rPr>
        <w:rFonts w:hint="default"/>
        <w:lang w:val="en-US" w:eastAsia="en-US" w:bidi="ar-SA"/>
      </w:rPr>
    </w:lvl>
  </w:abstractNum>
  <w:abstractNum w:abstractNumId="162" w15:restartNumberingAfterBreak="0">
    <w:nsid w:val="596A0E28"/>
    <w:multiLevelType w:val="hybridMultilevel"/>
    <w:tmpl w:val="8C54E194"/>
    <w:lvl w:ilvl="0" w:tplc="764011C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 w15:restartNumberingAfterBreak="0">
    <w:nsid w:val="597D504C"/>
    <w:multiLevelType w:val="hybridMultilevel"/>
    <w:tmpl w:val="756C1F80"/>
    <w:lvl w:ilvl="0" w:tplc="6082EB64">
      <w:start w:val="10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4" w15:restartNumberingAfterBreak="0">
    <w:nsid w:val="598C0B0E"/>
    <w:multiLevelType w:val="hybridMultilevel"/>
    <w:tmpl w:val="7B00494C"/>
    <w:lvl w:ilvl="0" w:tplc="5B924AE0">
      <w:start w:val="1"/>
      <w:numFmt w:val="decimal"/>
      <w:lvlText w:val="%1)"/>
      <w:lvlJc w:val="left"/>
      <w:pPr>
        <w:ind w:left="3359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D25C917E">
      <w:start w:val="1"/>
      <w:numFmt w:val="lowerLetter"/>
      <w:lvlText w:val="(%2)"/>
      <w:lvlJc w:val="left"/>
      <w:pPr>
        <w:ind w:left="39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06E03950">
      <w:numFmt w:val="bullet"/>
      <w:lvlText w:val="•"/>
      <w:lvlJc w:val="left"/>
      <w:pPr>
        <w:ind w:left="4566" w:hanging="577"/>
      </w:pPr>
      <w:rPr>
        <w:rFonts w:hint="default"/>
        <w:lang w:val="en-US" w:eastAsia="en-US" w:bidi="ar-SA"/>
      </w:rPr>
    </w:lvl>
    <w:lvl w:ilvl="3" w:tplc="185E5792">
      <w:numFmt w:val="bullet"/>
      <w:lvlText w:val="•"/>
      <w:lvlJc w:val="left"/>
      <w:pPr>
        <w:ind w:left="5193" w:hanging="577"/>
      </w:pPr>
      <w:rPr>
        <w:rFonts w:hint="default"/>
        <w:lang w:val="en-US" w:eastAsia="en-US" w:bidi="ar-SA"/>
      </w:rPr>
    </w:lvl>
    <w:lvl w:ilvl="4" w:tplc="F32457FA">
      <w:numFmt w:val="bullet"/>
      <w:lvlText w:val="•"/>
      <w:lvlJc w:val="left"/>
      <w:pPr>
        <w:ind w:left="5820" w:hanging="577"/>
      </w:pPr>
      <w:rPr>
        <w:rFonts w:hint="default"/>
        <w:lang w:val="en-US" w:eastAsia="en-US" w:bidi="ar-SA"/>
      </w:rPr>
    </w:lvl>
    <w:lvl w:ilvl="5" w:tplc="8F682454">
      <w:numFmt w:val="bullet"/>
      <w:lvlText w:val="•"/>
      <w:lvlJc w:val="left"/>
      <w:pPr>
        <w:ind w:left="6446" w:hanging="577"/>
      </w:pPr>
      <w:rPr>
        <w:rFonts w:hint="default"/>
        <w:lang w:val="en-US" w:eastAsia="en-US" w:bidi="ar-SA"/>
      </w:rPr>
    </w:lvl>
    <w:lvl w:ilvl="6" w:tplc="04F45738">
      <w:numFmt w:val="bullet"/>
      <w:lvlText w:val="•"/>
      <w:lvlJc w:val="left"/>
      <w:pPr>
        <w:ind w:left="7073" w:hanging="577"/>
      </w:pPr>
      <w:rPr>
        <w:rFonts w:hint="default"/>
        <w:lang w:val="en-US" w:eastAsia="en-US" w:bidi="ar-SA"/>
      </w:rPr>
    </w:lvl>
    <w:lvl w:ilvl="7" w:tplc="8B360A84">
      <w:numFmt w:val="bullet"/>
      <w:lvlText w:val="•"/>
      <w:lvlJc w:val="left"/>
      <w:pPr>
        <w:ind w:left="7700" w:hanging="577"/>
      </w:pPr>
      <w:rPr>
        <w:rFonts w:hint="default"/>
        <w:lang w:val="en-US" w:eastAsia="en-US" w:bidi="ar-SA"/>
      </w:rPr>
    </w:lvl>
    <w:lvl w:ilvl="8" w:tplc="E02EDE54">
      <w:numFmt w:val="bullet"/>
      <w:lvlText w:val="•"/>
      <w:lvlJc w:val="left"/>
      <w:pPr>
        <w:ind w:left="8326" w:hanging="577"/>
      </w:pPr>
      <w:rPr>
        <w:rFonts w:hint="default"/>
        <w:lang w:val="en-US" w:eastAsia="en-US" w:bidi="ar-SA"/>
      </w:rPr>
    </w:lvl>
  </w:abstractNum>
  <w:abstractNum w:abstractNumId="165" w15:restartNumberingAfterBreak="0">
    <w:nsid w:val="5A3740FE"/>
    <w:multiLevelType w:val="hybridMultilevel"/>
    <w:tmpl w:val="36B4F7E4"/>
    <w:lvl w:ilvl="0" w:tplc="8188AC7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 w15:restartNumberingAfterBreak="0">
    <w:nsid w:val="5C514CE6"/>
    <w:multiLevelType w:val="multilevel"/>
    <w:tmpl w:val="9EACC5E4"/>
    <w:lvl w:ilvl="0">
      <w:start w:val="2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559" w:hanging="324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0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451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77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0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28" w:hanging="576"/>
      </w:pPr>
      <w:rPr>
        <w:rFonts w:hint="default"/>
        <w:lang w:val="en-US" w:eastAsia="en-US" w:bidi="ar-SA"/>
      </w:rPr>
    </w:lvl>
  </w:abstractNum>
  <w:abstractNum w:abstractNumId="167" w15:restartNumberingAfterBreak="0">
    <w:nsid w:val="5E86728D"/>
    <w:multiLevelType w:val="hybridMultilevel"/>
    <w:tmpl w:val="A20ADFFC"/>
    <w:lvl w:ilvl="0" w:tplc="96B06ECA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8" w15:restartNumberingAfterBreak="0">
    <w:nsid w:val="5EB22E69"/>
    <w:multiLevelType w:val="multilevel"/>
    <w:tmpl w:val="49280DD2"/>
    <w:styleLink w:val="CurrentList19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9" w15:restartNumberingAfterBreak="0">
    <w:nsid w:val="5F824B60"/>
    <w:multiLevelType w:val="hybridMultilevel"/>
    <w:tmpl w:val="AD46E7E6"/>
    <w:lvl w:ilvl="0" w:tplc="233AB96E">
      <w:start w:val="19"/>
      <w:numFmt w:val="upperLetter"/>
      <w:lvlText w:val="%1."/>
      <w:lvlJc w:val="left"/>
      <w:pPr>
        <w:ind w:left="1271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5BBE0A1A">
      <w:numFmt w:val="bullet"/>
      <w:lvlText w:val="•"/>
      <w:lvlJc w:val="left"/>
      <w:pPr>
        <w:ind w:left="2110" w:hanging="577"/>
      </w:pPr>
      <w:rPr>
        <w:rFonts w:hint="default"/>
        <w:lang w:val="en-US" w:eastAsia="en-US" w:bidi="ar-SA"/>
      </w:rPr>
    </w:lvl>
    <w:lvl w:ilvl="2" w:tplc="FA0A09F6">
      <w:numFmt w:val="bullet"/>
      <w:lvlText w:val="•"/>
      <w:lvlJc w:val="left"/>
      <w:pPr>
        <w:ind w:left="2940" w:hanging="577"/>
      </w:pPr>
      <w:rPr>
        <w:rFonts w:hint="default"/>
        <w:lang w:val="en-US" w:eastAsia="en-US" w:bidi="ar-SA"/>
      </w:rPr>
    </w:lvl>
    <w:lvl w:ilvl="3" w:tplc="8C5E8E40">
      <w:numFmt w:val="bullet"/>
      <w:lvlText w:val="•"/>
      <w:lvlJc w:val="left"/>
      <w:pPr>
        <w:ind w:left="3770" w:hanging="577"/>
      </w:pPr>
      <w:rPr>
        <w:rFonts w:hint="default"/>
        <w:lang w:val="en-US" w:eastAsia="en-US" w:bidi="ar-SA"/>
      </w:rPr>
    </w:lvl>
    <w:lvl w:ilvl="4" w:tplc="D8D4BFDA">
      <w:numFmt w:val="bullet"/>
      <w:lvlText w:val="•"/>
      <w:lvlJc w:val="left"/>
      <w:pPr>
        <w:ind w:left="4600" w:hanging="577"/>
      </w:pPr>
      <w:rPr>
        <w:rFonts w:hint="default"/>
        <w:lang w:val="en-US" w:eastAsia="en-US" w:bidi="ar-SA"/>
      </w:rPr>
    </w:lvl>
    <w:lvl w:ilvl="5" w:tplc="8520905C">
      <w:numFmt w:val="bullet"/>
      <w:lvlText w:val="•"/>
      <w:lvlJc w:val="left"/>
      <w:pPr>
        <w:ind w:left="5430" w:hanging="577"/>
      </w:pPr>
      <w:rPr>
        <w:rFonts w:hint="default"/>
        <w:lang w:val="en-US" w:eastAsia="en-US" w:bidi="ar-SA"/>
      </w:rPr>
    </w:lvl>
    <w:lvl w:ilvl="6" w:tplc="BC3E12D4">
      <w:numFmt w:val="bullet"/>
      <w:lvlText w:val="•"/>
      <w:lvlJc w:val="left"/>
      <w:pPr>
        <w:ind w:left="6260" w:hanging="577"/>
      </w:pPr>
      <w:rPr>
        <w:rFonts w:hint="default"/>
        <w:lang w:val="en-US" w:eastAsia="en-US" w:bidi="ar-SA"/>
      </w:rPr>
    </w:lvl>
    <w:lvl w:ilvl="7" w:tplc="9EA48594">
      <w:numFmt w:val="bullet"/>
      <w:lvlText w:val="•"/>
      <w:lvlJc w:val="left"/>
      <w:pPr>
        <w:ind w:left="7090" w:hanging="577"/>
      </w:pPr>
      <w:rPr>
        <w:rFonts w:hint="default"/>
        <w:lang w:val="en-US" w:eastAsia="en-US" w:bidi="ar-SA"/>
      </w:rPr>
    </w:lvl>
    <w:lvl w:ilvl="8" w:tplc="F65CCC74">
      <w:numFmt w:val="bullet"/>
      <w:lvlText w:val="•"/>
      <w:lvlJc w:val="left"/>
      <w:pPr>
        <w:ind w:left="7920" w:hanging="577"/>
      </w:pPr>
      <w:rPr>
        <w:rFonts w:hint="default"/>
        <w:lang w:val="en-US" w:eastAsia="en-US" w:bidi="ar-SA"/>
      </w:rPr>
    </w:lvl>
  </w:abstractNum>
  <w:abstractNum w:abstractNumId="170" w15:restartNumberingAfterBreak="0">
    <w:nsid w:val="5FE34C86"/>
    <w:multiLevelType w:val="hybridMultilevel"/>
    <w:tmpl w:val="346ED7CA"/>
    <w:lvl w:ilvl="0" w:tplc="5604520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1" w15:restartNumberingAfterBreak="0">
    <w:nsid w:val="60363EAA"/>
    <w:multiLevelType w:val="hybridMultilevel"/>
    <w:tmpl w:val="9A04F8B6"/>
    <w:lvl w:ilvl="0" w:tplc="D58CEDFA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 w15:restartNumberingAfterBreak="0">
    <w:nsid w:val="61333EE2"/>
    <w:multiLevelType w:val="multilevel"/>
    <w:tmpl w:val="6066A142"/>
    <w:lvl w:ilvl="0">
      <w:start w:val="3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2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2945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51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157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6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68" w:hanging="576"/>
      </w:pPr>
      <w:rPr>
        <w:rFonts w:hint="default"/>
        <w:lang w:val="en-US" w:eastAsia="en-US" w:bidi="ar-SA"/>
      </w:rPr>
    </w:lvl>
  </w:abstractNum>
  <w:abstractNum w:abstractNumId="173" w15:restartNumberingAfterBreak="0">
    <w:nsid w:val="61362D38"/>
    <w:multiLevelType w:val="hybridMultilevel"/>
    <w:tmpl w:val="E6E0D32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4" w15:restartNumberingAfterBreak="0">
    <w:nsid w:val="61BF3A3D"/>
    <w:multiLevelType w:val="hybridMultilevel"/>
    <w:tmpl w:val="02F02FD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5" w15:restartNumberingAfterBreak="0">
    <w:nsid w:val="61D733B7"/>
    <w:multiLevelType w:val="multilevel"/>
    <w:tmpl w:val="60A618B2"/>
    <w:lvl w:ilvl="0">
      <w:start w:val="2"/>
      <w:numFmt w:val="decimal"/>
      <w:lvlText w:val="%1"/>
      <w:lvlJc w:val="left"/>
      <w:pPr>
        <w:ind w:left="645" w:hanging="524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45" w:hanging="524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4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start w:val="1"/>
      <w:numFmt w:val="decimal"/>
      <w:lvlText w:val="(%6)"/>
      <w:lvlJc w:val="left"/>
      <w:pPr>
        <w:ind w:left="2730" w:hanging="34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6">
      <w:numFmt w:val="bullet"/>
      <w:lvlText w:val="•"/>
      <w:lvlJc w:val="left"/>
      <w:pPr>
        <w:ind w:left="5020" w:hanging="34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160" w:hanging="34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00" w:hanging="346"/>
      </w:pPr>
      <w:rPr>
        <w:rFonts w:hint="default"/>
        <w:lang w:val="en-US" w:eastAsia="en-US" w:bidi="ar-SA"/>
      </w:rPr>
    </w:lvl>
  </w:abstractNum>
  <w:abstractNum w:abstractNumId="176" w15:restartNumberingAfterBreak="0">
    <w:nsid w:val="62232664"/>
    <w:multiLevelType w:val="multilevel"/>
    <w:tmpl w:val="09D2F6D4"/>
    <w:lvl w:ilvl="0">
      <w:start w:val="1"/>
      <w:numFmt w:val="decimal"/>
      <w:lvlText w:val="%1"/>
      <w:lvlJc w:val="left"/>
      <w:pPr>
        <w:ind w:left="101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101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632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2009" w:hanging="39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2200" w:hanging="39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430" w:hanging="39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60" w:hanging="39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890" w:hanging="39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20" w:hanging="399"/>
      </w:pPr>
      <w:rPr>
        <w:rFonts w:hint="default"/>
        <w:lang w:val="en-US" w:eastAsia="en-US" w:bidi="ar-SA"/>
      </w:rPr>
    </w:lvl>
  </w:abstractNum>
  <w:abstractNum w:abstractNumId="177" w15:restartNumberingAfterBreak="0">
    <w:nsid w:val="62481E9F"/>
    <w:multiLevelType w:val="multilevel"/>
    <w:tmpl w:val="C7BE7552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2" w:hanging="612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92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452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84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516" w:hanging="576"/>
      </w:pPr>
      <w:rPr>
        <w:rFonts w:hint="default"/>
        <w:lang w:val="en-US" w:eastAsia="en-US" w:bidi="ar-SA"/>
      </w:rPr>
    </w:lvl>
  </w:abstractNum>
  <w:abstractNum w:abstractNumId="178" w15:restartNumberingAfterBreak="0">
    <w:nsid w:val="62DA0EB1"/>
    <w:multiLevelType w:val="hybridMultilevel"/>
    <w:tmpl w:val="783AE3FE"/>
    <w:lvl w:ilvl="0" w:tplc="85DAA1B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9" w15:restartNumberingAfterBreak="0">
    <w:nsid w:val="634F0B15"/>
    <w:multiLevelType w:val="hybridMultilevel"/>
    <w:tmpl w:val="AF44461E"/>
    <w:lvl w:ilvl="0" w:tplc="22FA5B1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5420D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F80018C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0" w15:restartNumberingAfterBreak="0">
    <w:nsid w:val="63A73F35"/>
    <w:multiLevelType w:val="hybridMultilevel"/>
    <w:tmpl w:val="3024655E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5">
      <w:start w:val="1"/>
      <w:numFmt w:val="upperLetter"/>
      <w:lvlText w:val="%3."/>
      <w:lvlJc w:val="left"/>
      <w:pPr>
        <w:tabs>
          <w:tab w:val="num" w:pos="3060"/>
        </w:tabs>
        <w:ind w:left="3060" w:hanging="36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1" w15:restartNumberingAfterBreak="0">
    <w:nsid w:val="645B4235"/>
    <w:multiLevelType w:val="multilevel"/>
    <w:tmpl w:val="FCC82ECE"/>
    <w:styleLink w:val="CurrentList10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182" w15:restartNumberingAfterBreak="0">
    <w:nsid w:val="648D3616"/>
    <w:multiLevelType w:val="hybridMultilevel"/>
    <w:tmpl w:val="40BA7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657A475D"/>
    <w:multiLevelType w:val="multilevel"/>
    <w:tmpl w:val="EEA0F028"/>
    <w:lvl w:ilvl="0">
      <w:start w:val="1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1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465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88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11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34" w:hanging="576"/>
      </w:pPr>
      <w:rPr>
        <w:rFonts w:hint="default"/>
        <w:lang w:val="en-US" w:eastAsia="en-US" w:bidi="ar-SA"/>
      </w:rPr>
    </w:lvl>
  </w:abstractNum>
  <w:abstractNum w:abstractNumId="184" w15:restartNumberingAfterBreak="0">
    <w:nsid w:val="65C503AD"/>
    <w:multiLevelType w:val="hybridMultilevel"/>
    <w:tmpl w:val="8410D51E"/>
    <w:lvl w:ilvl="0" w:tplc="8F24EFB2">
      <w:start w:val="1"/>
      <w:numFmt w:val="decimal"/>
      <w:lvlText w:val="%1."/>
      <w:lvlJc w:val="left"/>
      <w:pPr>
        <w:ind w:left="184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034E49C4">
      <w:start w:val="1"/>
      <w:numFmt w:val="lowerLetter"/>
      <w:lvlText w:val="%2."/>
      <w:lvlJc w:val="left"/>
      <w:pPr>
        <w:ind w:left="2424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686217BC">
      <w:numFmt w:val="bullet"/>
      <w:lvlText w:val="•"/>
      <w:lvlJc w:val="left"/>
      <w:pPr>
        <w:ind w:left="3215" w:hanging="576"/>
      </w:pPr>
      <w:rPr>
        <w:rFonts w:hint="default"/>
        <w:lang w:val="en-US" w:eastAsia="en-US" w:bidi="ar-SA"/>
      </w:rPr>
    </w:lvl>
    <w:lvl w:ilvl="3" w:tplc="FACAC724">
      <w:numFmt w:val="bullet"/>
      <w:lvlText w:val="•"/>
      <w:lvlJc w:val="left"/>
      <w:pPr>
        <w:ind w:left="4011" w:hanging="576"/>
      </w:pPr>
      <w:rPr>
        <w:rFonts w:hint="default"/>
        <w:lang w:val="en-US" w:eastAsia="en-US" w:bidi="ar-SA"/>
      </w:rPr>
    </w:lvl>
    <w:lvl w:ilvl="4" w:tplc="2E7A627A">
      <w:numFmt w:val="bullet"/>
      <w:lvlText w:val="•"/>
      <w:lvlJc w:val="left"/>
      <w:pPr>
        <w:ind w:left="4806" w:hanging="576"/>
      </w:pPr>
      <w:rPr>
        <w:rFonts w:hint="default"/>
        <w:lang w:val="en-US" w:eastAsia="en-US" w:bidi="ar-SA"/>
      </w:rPr>
    </w:lvl>
    <w:lvl w:ilvl="5" w:tplc="4F5CECCA">
      <w:numFmt w:val="bullet"/>
      <w:lvlText w:val="•"/>
      <w:lvlJc w:val="left"/>
      <w:pPr>
        <w:ind w:left="5602" w:hanging="576"/>
      </w:pPr>
      <w:rPr>
        <w:rFonts w:hint="default"/>
        <w:lang w:val="en-US" w:eastAsia="en-US" w:bidi="ar-SA"/>
      </w:rPr>
    </w:lvl>
    <w:lvl w:ilvl="6" w:tplc="9F48F766">
      <w:numFmt w:val="bullet"/>
      <w:lvlText w:val="•"/>
      <w:lvlJc w:val="left"/>
      <w:pPr>
        <w:ind w:left="6397" w:hanging="576"/>
      </w:pPr>
      <w:rPr>
        <w:rFonts w:hint="default"/>
        <w:lang w:val="en-US" w:eastAsia="en-US" w:bidi="ar-SA"/>
      </w:rPr>
    </w:lvl>
    <w:lvl w:ilvl="7" w:tplc="C9544C50">
      <w:numFmt w:val="bullet"/>
      <w:lvlText w:val="•"/>
      <w:lvlJc w:val="left"/>
      <w:pPr>
        <w:ind w:left="7193" w:hanging="576"/>
      </w:pPr>
      <w:rPr>
        <w:rFonts w:hint="default"/>
        <w:lang w:val="en-US" w:eastAsia="en-US" w:bidi="ar-SA"/>
      </w:rPr>
    </w:lvl>
    <w:lvl w:ilvl="8" w:tplc="ECF04452">
      <w:numFmt w:val="bullet"/>
      <w:lvlText w:val="•"/>
      <w:lvlJc w:val="left"/>
      <w:pPr>
        <w:ind w:left="7988" w:hanging="576"/>
      </w:pPr>
      <w:rPr>
        <w:rFonts w:hint="default"/>
        <w:lang w:val="en-US" w:eastAsia="en-US" w:bidi="ar-SA"/>
      </w:rPr>
    </w:lvl>
  </w:abstractNum>
  <w:abstractNum w:abstractNumId="185" w15:restartNumberingAfterBreak="0">
    <w:nsid w:val="65C61E4F"/>
    <w:multiLevelType w:val="hybridMultilevel"/>
    <w:tmpl w:val="0DFA712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65D27298"/>
    <w:multiLevelType w:val="multilevel"/>
    <w:tmpl w:val="1FA8DAE4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7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82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775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710" w:hanging="576"/>
      </w:pPr>
      <w:rPr>
        <w:rFonts w:hint="default"/>
        <w:lang w:val="en-US" w:eastAsia="en-US" w:bidi="ar-SA"/>
      </w:rPr>
    </w:lvl>
  </w:abstractNum>
  <w:abstractNum w:abstractNumId="187" w15:restartNumberingAfterBreak="0">
    <w:nsid w:val="65DC67FE"/>
    <w:multiLevelType w:val="hybridMultilevel"/>
    <w:tmpl w:val="A1EEAFC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65EB2503"/>
    <w:multiLevelType w:val="hybridMultilevel"/>
    <w:tmpl w:val="14AC727A"/>
    <w:lvl w:ilvl="0" w:tplc="4B3A3DE2">
      <w:start w:val="1"/>
      <w:numFmt w:val="decimal"/>
      <w:lvlText w:val="%1)"/>
      <w:lvlJc w:val="left"/>
      <w:pPr>
        <w:ind w:left="3359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70585E4E">
      <w:start w:val="1"/>
      <w:numFmt w:val="lowerLetter"/>
      <w:lvlText w:val="(%2)"/>
      <w:lvlJc w:val="left"/>
      <w:pPr>
        <w:ind w:left="39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3C32AF1E">
      <w:numFmt w:val="bullet"/>
      <w:lvlText w:val="•"/>
      <w:lvlJc w:val="left"/>
      <w:pPr>
        <w:ind w:left="4566" w:hanging="577"/>
      </w:pPr>
      <w:rPr>
        <w:rFonts w:hint="default"/>
        <w:lang w:val="en-US" w:eastAsia="en-US" w:bidi="ar-SA"/>
      </w:rPr>
    </w:lvl>
    <w:lvl w:ilvl="3" w:tplc="ABB0FE04">
      <w:numFmt w:val="bullet"/>
      <w:lvlText w:val="•"/>
      <w:lvlJc w:val="left"/>
      <w:pPr>
        <w:ind w:left="5193" w:hanging="577"/>
      </w:pPr>
      <w:rPr>
        <w:rFonts w:hint="default"/>
        <w:lang w:val="en-US" w:eastAsia="en-US" w:bidi="ar-SA"/>
      </w:rPr>
    </w:lvl>
    <w:lvl w:ilvl="4" w:tplc="9D682DD6">
      <w:numFmt w:val="bullet"/>
      <w:lvlText w:val="•"/>
      <w:lvlJc w:val="left"/>
      <w:pPr>
        <w:ind w:left="5820" w:hanging="577"/>
      </w:pPr>
      <w:rPr>
        <w:rFonts w:hint="default"/>
        <w:lang w:val="en-US" w:eastAsia="en-US" w:bidi="ar-SA"/>
      </w:rPr>
    </w:lvl>
    <w:lvl w:ilvl="5" w:tplc="C9764B20">
      <w:numFmt w:val="bullet"/>
      <w:lvlText w:val="•"/>
      <w:lvlJc w:val="left"/>
      <w:pPr>
        <w:ind w:left="6446" w:hanging="577"/>
      </w:pPr>
      <w:rPr>
        <w:rFonts w:hint="default"/>
        <w:lang w:val="en-US" w:eastAsia="en-US" w:bidi="ar-SA"/>
      </w:rPr>
    </w:lvl>
    <w:lvl w:ilvl="6" w:tplc="5BC63FCA">
      <w:numFmt w:val="bullet"/>
      <w:lvlText w:val="•"/>
      <w:lvlJc w:val="left"/>
      <w:pPr>
        <w:ind w:left="7073" w:hanging="577"/>
      </w:pPr>
      <w:rPr>
        <w:rFonts w:hint="default"/>
        <w:lang w:val="en-US" w:eastAsia="en-US" w:bidi="ar-SA"/>
      </w:rPr>
    </w:lvl>
    <w:lvl w:ilvl="7" w:tplc="8A3CABCE">
      <w:numFmt w:val="bullet"/>
      <w:lvlText w:val="•"/>
      <w:lvlJc w:val="left"/>
      <w:pPr>
        <w:ind w:left="7700" w:hanging="577"/>
      </w:pPr>
      <w:rPr>
        <w:rFonts w:hint="default"/>
        <w:lang w:val="en-US" w:eastAsia="en-US" w:bidi="ar-SA"/>
      </w:rPr>
    </w:lvl>
    <w:lvl w:ilvl="8" w:tplc="7F3C99FA">
      <w:numFmt w:val="bullet"/>
      <w:lvlText w:val="•"/>
      <w:lvlJc w:val="left"/>
      <w:pPr>
        <w:ind w:left="8326" w:hanging="577"/>
      </w:pPr>
      <w:rPr>
        <w:rFonts w:hint="default"/>
        <w:lang w:val="en-US" w:eastAsia="en-US" w:bidi="ar-SA"/>
      </w:rPr>
    </w:lvl>
  </w:abstractNum>
  <w:abstractNum w:abstractNumId="189" w15:restartNumberingAfterBreak="0">
    <w:nsid w:val="661C0D14"/>
    <w:multiLevelType w:val="hybridMultilevel"/>
    <w:tmpl w:val="BB00909C"/>
    <w:lvl w:ilvl="0" w:tplc="2232463C">
      <w:start w:val="5"/>
      <w:numFmt w:val="upperLetter"/>
      <w:lvlText w:val="%1."/>
      <w:lvlJc w:val="left"/>
      <w:pPr>
        <w:ind w:left="1273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C324E224">
      <w:start w:val="1"/>
      <w:numFmt w:val="decimal"/>
      <w:lvlText w:val="%2."/>
      <w:lvlJc w:val="left"/>
      <w:pPr>
        <w:ind w:left="1849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3A3699BC">
      <w:numFmt w:val="bullet"/>
      <w:lvlText w:val="•"/>
      <w:lvlJc w:val="left"/>
      <w:pPr>
        <w:ind w:left="2700" w:hanging="576"/>
      </w:pPr>
      <w:rPr>
        <w:rFonts w:hint="default"/>
        <w:lang w:val="en-US" w:eastAsia="en-US" w:bidi="ar-SA"/>
      </w:rPr>
    </w:lvl>
    <w:lvl w:ilvl="3" w:tplc="6F0ED656">
      <w:numFmt w:val="bullet"/>
      <w:lvlText w:val="•"/>
      <w:lvlJc w:val="left"/>
      <w:pPr>
        <w:ind w:left="3560" w:hanging="576"/>
      </w:pPr>
      <w:rPr>
        <w:rFonts w:hint="default"/>
        <w:lang w:val="en-US" w:eastAsia="en-US" w:bidi="ar-SA"/>
      </w:rPr>
    </w:lvl>
    <w:lvl w:ilvl="4" w:tplc="5B54F862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5" w:tplc="67406834">
      <w:numFmt w:val="bullet"/>
      <w:lvlText w:val="•"/>
      <w:lvlJc w:val="left"/>
      <w:pPr>
        <w:ind w:left="5280" w:hanging="576"/>
      </w:pPr>
      <w:rPr>
        <w:rFonts w:hint="default"/>
        <w:lang w:val="en-US" w:eastAsia="en-US" w:bidi="ar-SA"/>
      </w:rPr>
    </w:lvl>
    <w:lvl w:ilvl="6" w:tplc="ECAE58D4">
      <w:numFmt w:val="bullet"/>
      <w:lvlText w:val="•"/>
      <w:lvlJc w:val="left"/>
      <w:pPr>
        <w:ind w:left="6140" w:hanging="576"/>
      </w:pPr>
      <w:rPr>
        <w:rFonts w:hint="default"/>
        <w:lang w:val="en-US" w:eastAsia="en-US" w:bidi="ar-SA"/>
      </w:rPr>
    </w:lvl>
    <w:lvl w:ilvl="7" w:tplc="40CAF32A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  <w:lvl w:ilvl="8" w:tplc="4FBEC3D4">
      <w:numFmt w:val="bullet"/>
      <w:lvlText w:val="•"/>
      <w:lvlJc w:val="left"/>
      <w:pPr>
        <w:ind w:left="7860" w:hanging="576"/>
      </w:pPr>
      <w:rPr>
        <w:rFonts w:hint="default"/>
        <w:lang w:val="en-US" w:eastAsia="en-US" w:bidi="ar-SA"/>
      </w:rPr>
    </w:lvl>
  </w:abstractNum>
  <w:abstractNum w:abstractNumId="190" w15:restartNumberingAfterBreak="0">
    <w:nsid w:val="66621ADB"/>
    <w:multiLevelType w:val="multilevel"/>
    <w:tmpl w:val="0936A4B8"/>
    <w:lvl w:ilvl="0">
      <w:start w:val="1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1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465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88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11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34" w:hanging="576"/>
      </w:pPr>
      <w:rPr>
        <w:rFonts w:hint="default"/>
        <w:lang w:val="en-US" w:eastAsia="en-US" w:bidi="ar-SA"/>
      </w:rPr>
    </w:lvl>
  </w:abstractNum>
  <w:abstractNum w:abstractNumId="191" w15:restartNumberingAfterBreak="0">
    <w:nsid w:val="69763095"/>
    <w:multiLevelType w:val="hybridMultilevel"/>
    <w:tmpl w:val="E2F8CB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69FF2841"/>
    <w:multiLevelType w:val="multilevel"/>
    <w:tmpl w:val="5114DAA2"/>
    <w:styleLink w:val="CurrentList1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 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304" w:hanging="576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2880" w:hanging="576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193" w15:restartNumberingAfterBreak="0">
    <w:nsid w:val="6A0B0713"/>
    <w:multiLevelType w:val="multilevel"/>
    <w:tmpl w:val="CAE8ABBE"/>
    <w:styleLink w:val="CurrentList5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304" w:hanging="576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288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194" w15:restartNumberingAfterBreak="0">
    <w:nsid w:val="6A8D7520"/>
    <w:multiLevelType w:val="hybridMultilevel"/>
    <w:tmpl w:val="64B04DE0"/>
    <w:lvl w:ilvl="0" w:tplc="0F184980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6AB145CA"/>
    <w:multiLevelType w:val="hybridMultilevel"/>
    <w:tmpl w:val="18221CB2"/>
    <w:lvl w:ilvl="0" w:tplc="1A6279AC">
      <w:start w:val="14"/>
      <w:numFmt w:val="upperLetter"/>
      <w:lvlText w:val="%1."/>
      <w:lvlJc w:val="left"/>
      <w:pPr>
        <w:ind w:left="1272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80EFF66">
      <w:numFmt w:val="bullet"/>
      <w:lvlText w:val="•"/>
      <w:lvlJc w:val="left"/>
      <w:pPr>
        <w:ind w:left="2110" w:hanging="577"/>
      </w:pPr>
      <w:rPr>
        <w:rFonts w:hint="default"/>
        <w:lang w:val="en-US" w:eastAsia="en-US" w:bidi="ar-SA"/>
      </w:rPr>
    </w:lvl>
    <w:lvl w:ilvl="2" w:tplc="9732F072">
      <w:numFmt w:val="bullet"/>
      <w:lvlText w:val="•"/>
      <w:lvlJc w:val="left"/>
      <w:pPr>
        <w:ind w:left="2940" w:hanging="577"/>
      </w:pPr>
      <w:rPr>
        <w:rFonts w:hint="default"/>
        <w:lang w:val="en-US" w:eastAsia="en-US" w:bidi="ar-SA"/>
      </w:rPr>
    </w:lvl>
    <w:lvl w:ilvl="3" w:tplc="E82C8A22">
      <w:numFmt w:val="bullet"/>
      <w:lvlText w:val="•"/>
      <w:lvlJc w:val="left"/>
      <w:pPr>
        <w:ind w:left="3770" w:hanging="577"/>
      </w:pPr>
      <w:rPr>
        <w:rFonts w:hint="default"/>
        <w:lang w:val="en-US" w:eastAsia="en-US" w:bidi="ar-SA"/>
      </w:rPr>
    </w:lvl>
    <w:lvl w:ilvl="4" w:tplc="E25EE23A">
      <w:numFmt w:val="bullet"/>
      <w:lvlText w:val="•"/>
      <w:lvlJc w:val="left"/>
      <w:pPr>
        <w:ind w:left="4600" w:hanging="577"/>
      </w:pPr>
      <w:rPr>
        <w:rFonts w:hint="default"/>
        <w:lang w:val="en-US" w:eastAsia="en-US" w:bidi="ar-SA"/>
      </w:rPr>
    </w:lvl>
    <w:lvl w:ilvl="5" w:tplc="5480125A">
      <w:numFmt w:val="bullet"/>
      <w:lvlText w:val="•"/>
      <w:lvlJc w:val="left"/>
      <w:pPr>
        <w:ind w:left="5430" w:hanging="577"/>
      </w:pPr>
      <w:rPr>
        <w:rFonts w:hint="default"/>
        <w:lang w:val="en-US" w:eastAsia="en-US" w:bidi="ar-SA"/>
      </w:rPr>
    </w:lvl>
    <w:lvl w:ilvl="6" w:tplc="731A161E">
      <w:numFmt w:val="bullet"/>
      <w:lvlText w:val="•"/>
      <w:lvlJc w:val="left"/>
      <w:pPr>
        <w:ind w:left="6260" w:hanging="577"/>
      </w:pPr>
      <w:rPr>
        <w:rFonts w:hint="default"/>
        <w:lang w:val="en-US" w:eastAsia="en-US" w:bidi="ar-SA"/>
      </w:rPr>
    </w:lvl>
    <w:lvl w:ilvl="7" w:tplc="E77C46EA">
      <w:numFmt w:val="bullet"/>
      <w:lvlText w:val="•"/>
      <w:lvlJc w:val="left"/>
      <w:pPr>
        <w:ind w:left="7090" w:hanging="577"/>
      </w:pPr>
      <w:rPr>
        <w:rFonts w:hint="default"/>
        <w:lang w:val="en-US" w:eastAsia="en-US" w:bidi="ar-SA"/>
      </w:rPr>
    </w:lvl>
    <w:lvl w:ilvl="8" w:tplc="DB0E5658">
      <w:numFmt w:val="bullet"/>
      <w:lvlText w:val="•"/>
      <w:lvlJc w:val="left"/>
      <w:pPr>
        <w:ind w:left="7920" w:hanging="577"/>
      </w:pPr>
      <w:rPr>
        <w:rFonts w:hint="default"/>
        <w:lang w:val="en-US" w:eastAsia="en-US" w:bidi="ar-SA"/>
      </w:rPr>
    </w:lvl>
  </w:abstractNum>
  <w:abstractNum w:abstractNumId="196" w15:restartNumberingAfterBreak="0">
    <w:nsid w:val="6B834611"/>
    <w:multiLevelType w:val="multilevel"/>
    <w:tmpl w:val="7908928E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7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82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775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710" w:hanging="576"/>
      </w:pPr>
      <w:rPr>
        <w:rFonts w:hint="default"/>
        <w:lang w:val="en-US" w:eastAsia="en-US" w:bidi="ar-SA"/>
      </w:rPr>
    </w:lvl>
  </w:abstractNum>
  <w:abstractNum w:abstractNumId="197" w15:restartNumberingAfterBreak="0">
    <w:nsid w:val="6B847B1B"/>
    <w:multiLevelType w:val="hybridMultilevel"/>
    <w:tmpl w:val="395E371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8" w15:restartNumberingAfterBreak="0">
    <w:nsid w:val="6BCD62D3"/>
    <w:multiLevelType w:val="multilevel"/>
    <w:tmpl w:val="1682BD44"/>
    <w:lvl w:ilvl="0">
      <w:start w:val="1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77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13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710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</w:abstractNum>
  <w:abstractNum w:abstractNumId="199" w15:restartNumberingAfterBreak="0">
    <w:nsid w:val="6BDA6BE8"/>
    <w:multiLevelType w:val="multilevel"/>
    <w:tmpl w:val="BB5416E0"/>
    <w:lvl w:ilvl="0">
      <w:start w:val="1"/>
      <w:numFmt w:val="decimal"/>
      <w:pStyle w:val="ARCATPart"/>
      <w:suff w:val="nothing"/>
      <w:lvlText w:val="PART  %1  "/>
      <w:lvlJc w:val="left"/>
      <w:pPr>
        <w:ind w:left="0" w:firstLine="0"/>
      </w:pPr>
      <w:rPr>
        <w:rFonts w:hint="default"/>
        <w:b/>
        <w:bCs/>
      </w:rPr>
    </w:lvl>
    <w:lvl w:ilvl="1">
      <w:start w:val="1"/>
      <w:numFmt w:val="decimal"/>
      <w:pStyle w:val="ARCATArticle"/>
      <w:isLgl/>
      <w:lvlText w:val="%1.%2"/>
      <w:lvlJc w:val="left"/>
      <w:pPr>
        <w:ind w:left="720" w:hanging="720"/>
      </w:pPr>
      <w:rPr>
        <w:rFonts w:hint="default"/>
        <w:b/>
        <w:bCs w:val="0"/>
        <w:color w:val="000000" w:themeColor="text1"/>
      </w:rPr>
    </w:lvl>
    <w:lvl w:ilvl="2">
      <w:start w:val="1"/>
      <w:numFmt w:val="upperLetter"/>
      <w:pStyle w:val="ARCATParagraph"/>
      <w:lvlText w:val="%3. "/>
      <w:lvlJc w:val="left"/>
      <w:pPr>
        <w:ind w:left="1170" w:hanging="360"/>
      </w:pPr>
      <w:rPr>
        <w:rFonts w:hint="default"/>
        <w:b w:val="0"/>
        <w:bCs/>
        <w:color w:val="000000" w:themeColor="text1"/>
      </w:rPr>
    </w:lvl>
    <w:lvl w:ilvl="3">
      <w:start w:val="1"/>
      <w:numFmt w:val="decimal"/>
      <w:pStyle w:val="ARCATSubPara"/>
      <w:lvlText w:val="%4. "/>
      <w:lvlJc w:val="left"/>
      <w:pPr>
        <w:ind w:left="1800" w:hanging="360"/>
      </w:pPr>
      <w:rPr>
        <w:rFonts w:hint="default"/>
        <w:b w:val="0"/>
        <w:bCs/>
        <w:color w:val="000000" w:themeColor="text1"/>
      </w:rPr>
    </w:lvl>
    <w:lvl w:ilvl="4">
      <w:start w:val="1"/>
      <w:numFmt w:val="lowerLetter"/>
      <w:pStyle w:val="ARCATSubSub1"/>
      <w:lvlText w:val="%5. "/>
      <w:lvlJc w:val="left"/>
      <w:pPr>
        <w:ind w:left="2520" w:hanging="360"/>
      </w:pPr>
      <w:rPr>
        <w:rFonts w:hint="default"/>
        <w:b w:val="0"/>
        <w:bCs/>
        <w:color w:val="000000" w:themeColor="text1"/>
      </w:rPr>
    </w:lvl>
    <w:lvl w:ilvl="5">
      <w:start w:val="1"/>
      <w:numFmt w:val="decimal"/>
      <w:pStyle w:val="ARCATSubSub2"/>
      <w:lvlText w:val="%6) "/>
      <w:lvlJc w:val="left"/>
      <w:pPr>
        <w:ind w:left="3240" w:hanging="360"/>
      </w:pPr>
      <w:rPr>
        <w:rFonts w:ascii="Arial" w:hAnsi="Arial" w:cs="Arial" w:hint="default"/>
      </w:rPr>
    </w:lvl>
    <w:lvl w:ilvl="6">
      <w:start w:val="1"/>
      <w:numFmt w:val="lowerLetter"/>
      <w:pStyle w:val="ARCATSubSub3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lowerLetter"/>
      <w:pStyle w:val="ARCATSubSub4"/>
      <w:lvlText w:val="%8) "/>
      <w:lvlJc w:val="left"/>
      <w:pPr>
        <w:ind w:left="3960" w:hanging="360"/>
      </w:pPr>
      <w:rPr>
        <w:rFonts w:ascii="Arial" w:hAnsi="Arial" w:cs="Arial" w:hint="default"/>
      </w:rPr>
    </w:lvl>
    <w:lvl w:ilvl="8">
      <w:start w:val="1"/>
      <w:numFmt w:val="lowerLetter"/>
      <w:pStyle w:val="ARCATSubSub5"/>
      <w:lvlText w:val="%9) "/>
      <w:lvlJc w:val="left"/>
      <w:pPr>
        <w:ind w:left="4608" w:hanging="576"/>
      </w:pPr>
      <w:rPr>
        <w:rFonts w:hint="default"/>
      </w:rPr>
    </w:lvl>
  </w:abstractNum>
  <w:abstractNum w:abstractNumId="200" w15:restartNumberingAfterBreak="0">
    <w:nsid w:val="6C1C4B8A"/>
    <w:multiLevelType w:val="hybridMultilevel"/>
    <w:tmpl w:val="4FF870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6CF36DA8"/>
    <w:multiLevelType w:val="hybridMultilevel"/>
    <w:tmpl w:val="3D844356"/>
    <w:lvl w:ilvl="0" w:tplc="CC9C26F4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2" w15:restartNumberingAfterBreak="0">
    <w:nsid w:val="6DFD4104"/>
    <w:multiLevelType w:val="hybridMultilevel"/>
    <w:tmpl w:val="DE10A7C8"/>
    <w:lvl w:ilvl="0" w:tplc="51C68BB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3" w15:restartNumberingAfterBreak="0">
    <w:nsid w:val="6E417F2E"/>
    <w:multiLevelType w:val="hybridMultilevel"/>
    <w:tmpl w:val="CAD4AA06"/>
    <w:lvl w:ilvl="0" w:tplc="D8387AD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eastAsia="Times" w:hAnsi="Arial" w:cs="Arial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4" w15:restartNumberingAfterBreak="0">
    <w:nsid w:val="6F5C78F7"/>
    <w:multiLevelType w:val="hybridMultilevel"/>
    <w:tmpl w:val="ED962552"/>
    <w:lvl w:ilvl="0" w:tplc="23DC3600">
      <w:start w:val="1"/>
      <w:numFmt w:val="decimal"/>
      <w:lvlText w:val="%1."/>
      <w:lvlJc w:val="left"/>
      <w:pPr>
        <w:ind w:left="1270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F29CFC48">
      <w:start w:val="1"/>
      <w:numFmt w:val="lowerLetter"/>
      <w:lvlText w:val="%2."/>
      <w:lvlJc w:val="left"/>
      <w:pPr>
        <w:ind w:left="184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04E8BC28">
      <w:numFmt w:val="bullet"/>
      <w:lvlText w:val="•"/>
      <w:lvlJc w:val="left"/>
      <w:pPr>
        <w:ind w:left="2700" w:hanging="576"/>
      </w:pPr>
      <w:rPr>
        <w:rFonts w:hint="default"/>
        <w:lang w:val="en-US" w:eastAsia="en-US" w:bidi="ar-SA"/>
      </w:rPr>
    </w:lvl>
    <w:lvl w:ilvl="3" w:tplc="BF604268">
      <w:numFmt w:val="bullet"/>
      <w:lvlText w:val="•"/>
      <w:lvlJc w:val="left"/>
      <w:pPr>
        <w:ind w:left="3560" w:hanging="576"/>
      </w:pPr>
      <w:rPr>
        <w:rFonts w:hint="default"/>
        <w:lang w:val="en-US" w:eastAsia="en-US" w:bidi="ar-SA"/>
      </w:rPr>
    </w:lvl>
    <w:lvl w:ilvl="4" w:tplc="DAF811FA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5" w:tplc="158639E6">
      <w:numFmt w:val="bullet"/>
      <w:lvlText w:val="•"/>
      <w:lvlJc w:val="left"/>
      <w:pPr>
        <w:ind w:left="5280" w:hanging="576"/>
      </w:pPr>
      <w:rPr>
        <w:rFonts w:hint="default"/>
        <w:lang w:val="en-US" w:eastAsia="en-US" w:bidi="ar-SA"/>
      </w:rPr>
    </w:lvl>
    <w:lvl w:ilvl="6" w:tplc="74DC8024">
      <w:numFmt w:val="bullet"/>
      <w:lvlText w:val="•"/>
      <w:lvlJc w:val="left"/>
      <w:pPr>
        <w:ind w:left="6140" w:hanging="576"/>
      </w:pPr>
      <w:rPr>
        <w:rFonts w:hint="default"/>
        <w:lang w:val="en-US" w:eastAsia="en-US" w:bidi="ar-SA"/>
      </w:rPr>
    </w:lvl>
    <w:lvl w:ilvl="7" w:tplc="5532EC20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  <w:lvl w:ilvl="8" w:tplc="50D6962E">
      <w:numFmt w:val="bullet"/>
      <w:lvlText w:val="•"/>
      <w:lvlJc w:val="left"/>
      <w:pPr>
        <w:ind w:left="7860" w:hanging="576"/>
      </w:pPr>
      <w:rPr>
        <w:rFonts w:hint="default"/>
        <w:lang w:val="en-US" w:eastAsia="en-US" w:bidi="ar-SA"/>
      </w:rPr>
    </w:lvl>
  </w:abstractNum>
  <w:abstractNum w:abstractNumId="205" w15:restartNumberingAfterBreak="0">
    <w:nsid w:val="7049771F"/>
    <w:multiLevelType w:val="multilevel"/>
    <w:tmpl w:val="551471A2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2945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51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157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6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68" w:hanging="576"/>
      </w:pPr>
      <w:rPr>
        <w:rFonts w:hint="default"/>
        <w:lang w:val="en-US" w:eastAsia="en-US" w:bidi="ar-SA"/>
      </w:rPr>
    </w:lvl>
  </w:abstractNum>
  <w:abstractNum w:abstractNumId="206" w15:restartNumberingAfterBreak="0">
    <w:nsid w:val="70A37460"/>
    <w:multiLevelType w:val="hybridMultilevel"/>
    <w:tmpl w:val="2782289A"/>
    <w:lvl w:ilvl="0" w:tplc="F5E4B9F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 w15:restartNumberingAfterBreak="0">
    <w:nsid w:val="715F135D"/>
    <w:multiLevelType w:val="multilevel"/>
    <w:tmpl w:val="434AFC9A"/>
    <w:styleLink w:val="CurrentList24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  <w:bCs w:val="0"/>
        <w:color w:val="000000" w:themeColor="text1"/>
      </w:rPr>
    </w:lvl>
    <w:lvl w:ilvl="2">
      <w:start w:val="1"/>
      <w:numFmt w:val="upperLetter"/>
      <w:lvlText w:val="%3. "/>
      <w:lvlJc w:val="left"/>
      <w:pPr>
        <w:ind w:left="1170" w:hanging="360"/>
      </w:pPr>
      <w:rPr>
        <w:rFonts w:hint="default"/>
        <w:b w:val="0"/>
        <w:bCs/>
        <w:color w:val="000000" w:themeColor="text1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  <w:b w:val="0"/>
        <w:bCs/>
        <w:color w:val="000000" w:themeColor="text1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  <w:b w:val="0"/>
        <w:bCs/>
        <w:color w:val="000000" w:themeColor="text1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lowerLetter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208" w15:restartNumberingAfterBreak="0">
    <w:nsid w:val="736E0CA6"/>
    <w:multiLevelType w:val="hybridMultilevel"/>
    <w:tmpl w:val="F99A120C"/>
    <w:lvl w:ilvl="0" w:tplc="3E4C6C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C10B3CA">
      <w:start w:val="5"/>
      <w:numFmt w:val="upp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9" w15:restartNumberingAfterBreak="0">
    <w:nsid w:val="738C10A4"/>
    <w:multiLevelType w:val="hybridMultilevel"/>
    <w:tmpl w:val="31306844"/>
    <w:lvl w:ilvl="0" w:tplc="72A0E9D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0" w15:restartNumberingAfterBreak="0">
    <w:nsid w:val="743C62CB"/>
    <w:multiLevelType w:val="multilevel"/>
    <w:tmpl w:val="AFB08E26"/>
    <w:lvl w:ilvl="0">
      <w:start w:val="2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612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2423" w:hanging="1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096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193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90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86" w:hanging="576"/>
      </w:pPr>
      <w:rPr>
        <w:rFonts w:hint="default"/>
        <w:lang w:val="en-US" w:eastAsia="en-US" w:bidi="ar-SA"/>
      </w:rPr>
    </w:lvl>
  </w:abstractNum>
  <w:abstractNum w:abstractNumId="211" w15:restartNumberingAfterBreak="0">
    <w:nsid w:val="75981283"/>
    <w:multiLevelType w:val="hybridMultilevel"/>
    <w:tmpl w:val="DF94C2E6"/>
    <w:lvl w:ilvl="0" w:tplc="93A81D4C">
      <w:start w:val="14"/>
      <w:numFmt w:val="upperLetter"/>
      <w:lvlText w:val="%1."/>
      <w:lvlJc w:val="left"/>
      <w:pPr>
        <w:ind w:left="1272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F6A1940">
      <w:numFmt w:val="bullet"/>
      <w:lvlText w:val="•"/>
      <w:lvlJc w:val="left"/>
      <w:pPr>
        <w:ind w:left="2110" w:hanging="577"/>
      </w:pPr>
      <w:rPr>
        <w:rFonts w:hint="default"/>
        <w:lang w:val="en-US" w:eastAsia="en-US" w:bidi="ar-SA"/>
      </w:rPr>
    </w:lvl>
    <w:lvl w:ilvl="2" w:tplc="067E57C6">
      <w:numFmt w:val="bullet"/>
      <w:lvlText w:val="•"/>
      <w:lvlJc w:val="left"/>
      <w:pPr>
        <w:ind w:left="2940" w:hanging="577"/>
      </w:pPr>
      <w:rPr>
        <w:rFonts w:hint="default"/>
        <w:lang w:val="en-US" w:eastAsia="en-US" w:bidi="ar-SA"/>
      </w:rPr>
    </w:lvl>
    <w:lvl w:ilvl="3" w:tplc="DD5EFA28">
      <w:numFmt w:val="bullet"/>
      <w:lvlText w:val="•"/>
      <w:lvlJc w:val="left"/>
      <w:pPr>
        <w:ind w:left="3770" w:hanging="577"/>
      </w:pPr>
      <w:rPr>
        <w:rFonts w:hint="default"/>
        <w:lang w:val="en-US" w:eastAsia="en-US" w:bidi="ar-SA"/>
      </w:rPr>
    </w:lvl>
    <w:lvl w:ilvl="4" w:tplc="74AEA1A2">
      <w:numFmt w:val="bullet"/>
      <w:lvlText w:val="•"/>
      <w:lvlJc w:val="left"/>
      <w:pPr>
        <w:ind w:left="4600" w:hanging="577"/>
      </w:pPr>
      <w:rPr>
        <w:rFonts w:hint="default"/>
        <w:lang w:val="en-US" w:eastAsia="en-US" w:bidi="ar-SA"/>
      </w:rPr>
    </w:lvl>
    <w:lvl w:ilvl="5" w:tplc="4BBC03C8">
      <w:numFmt w:val="bullet"/>
      <w:lvlText w:val="•"/>
      <w:lvlJc w:val="left"/>
      <w:pPr>
        <w:ind w:left="5430" w:hanging="577"/>
      </w:pPr>
      <w:rPr>
        <w:rFonts w:hint="default"/>
        <w:lang w:val="en-US" w:eastAsia="en-US" w:bidi="ar-SA"/>
      </w:rPr>
    </w:lvl>
    <w:lvl w:ilvl="6" w:tplc="8390AF28">
      <w:numFmt w:val="bullet"/>
      <w:lvlText w:val="•"/>
      <w:lvlJc w:val="left"/>
      <w:pPr>
        <w:ind w:left="6260" w:hanging="577"/>
      </w:pPr>
      <w:rPr>
        <w:rFonts w:hint="default"/>
        <w:lang w:val="en-US" w:eastAsia="en-US" w:bidi="ar-SA"/>
      </w:rPr>
    </w:lvl>
    <w:lvl w:ilvl="7" w:tplc="3244D7BA">
      <w:numFmt w:val="bullet"/>
      <w:lvlText w:val="•"/>
      <w:lvlJc w:val="left"/>
      <w:pPr>
        <w:ind w:left="7090" w:hanging="577"/>
      </w:pPr>
      <w:rPr>
        <w:rFonts w:hint="default"/>
        <w:lang w:val="en-US" w:eastAsia="en-US" w:bidi="ar-SA"/>
      </w:rPr>
    </w:lvl>
    <w:lvl w:ilvl="8" w:tplc="8974A2AE">
      <w:numFmt w:val="bullet"/>
      <w:lvlText w:val="•"/>
      <w:lvlJc w:val="left"/>
      <w:pPr>
        <w:ind w:left="7920" w:hanging="577"/>
      </w:pPr>
      <w:rPr>
        <w:rFonts w:hint="default"/>
        <w:lang w:val="en-US" w:eastAsia="en-US" w:bidi="ar-SA"/>
      </w:rPr>
    </w:lvl>
  </w:abstractNum>
  <w:abstractNum w:abstractNumId="212" w15:restartNumberingAfterBreak="0">
    <w:nsid w:val="7663778C"/>
    <w:multiLevelType w:val="multilevel"/>
    <w:tmpl w:val="848C5A58"/>
    <w:styleLink w:val="CurrentList22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213" w15:restartNumberingAfterBreak="0">
    <w:nsid w:val="76ED21A5"/>
    <w:multiLevelType w:val="hybridMultilevel"/>
    <w:tmpl w:val="23FE235A"/>
    <w:lvl w:ilvl="0" w:tplc="37226F02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4" w15:restartNumberingAfterBreak="0">
    <w:nsid w:val="78175BFA"/>
    <w:multiLevelType w:val="hybridMultilevel"/>
    <w:tmpl w:val="BFEA09AA"/>
    <w:lvl w:ilvl="0" w:tplc="FF82E236">
      <w:start w:val="1"/>
      <w:numFmt w:val="decimal"/>
      <w:lvlText w:val="%1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BF20E8B8">
      <w:start w:val="1"/>
      <w:numFmt w:val="lowerLetter"/>
      <w:lvlText w:val="%2."/>
      <w:lvlJc w:val="left"/>
      <w:pPr>
        <w:ind w:left="2424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6DA27C82">
      <w:numFmt w:val="bullet"/>
      <w:lvlText w:val="•"/>
      <w:lvlJc w:val="left"/>
      <w:pPr>
        <w:ind w:left="3215" w:hanging="576"/>
      </w:pPr>
      <w:rPr>
        <w:rFonts w:hint="default"/>
        <w:lang w:val="en-US" w:eastAsia="en-US" w:bidi="ar-SA"/>
      </w:rPr>
    </w:lvl>
    <w:lvl w:ilvl="3" w:tplc="1B26D2A8">
      <w:numFmt w:val="bullet"/>
      <w:lvlText w:val="•"/>
      <w:lvlJc w:val="left"/>
      <w:pPr>
        <w:ind w:left="4011" w:hanging="576"/>
      </w:pPr>
      <w:rPr>
        <w:rFonts w:hint="default"/>
        <w:lang w:val="en-US" w:eastAsia="en-US" w:bidi="ar-SA"/>
      </w:rPr>
    </w:lvl>
    <w:lvl w:ilvl="4" w:tplc="04440E00">
      <w:numFmt w:val="bullet"/>
      <w:lvlText w:val="•"/>
      <w:lvlJc w:val="left"/>
      <w:pPr>
        <w:ind w:left="4806" w:hanging="576"/>
      </w:pPr>
      <w:rPr>
        <w:rFonts w:hint="default"/>
        <w:lang w:val="en-US" w:eastAsia="en-US" w:bidi="ar-SA"/>
      </w:rPr>
    </w:lvl>
    <w:lvl w:ilvl="5" w:tplc="8A44EA00">
      <w:numFmt w:val="bullet"/>
      <w:lvlText w:val="•"/>
      <w:lvlJc w:val="left"/>
      <w:pPr>
        <w:ind w:left="5602" w:hanging="576"/>
      </w:pPr>
      <w:rPr>
        <w:rFonts w:hint="default"/>
        <w:lang w:val="en-US" w:eastAsia="en-US" w:bidi="ar-SA"/>
      </w:rPr>
    </w:lvl>
    <w:lvl w:ilvl="6" w:tplc="C994EEF6">
      <w:numFmt w:val="bullet"/>
      <w:lvlText w:val="•"/>
      <w:lvlJc w:val="left"/>
      <w:pPr>
        <w:ind w:left="6397" w:hanging="576"/>
      </w:pPr>
      <w:rPr>
        <w:rFonts w:hint="default"/>
        <w:lang w:val="en-US" w:eastAsia="en-US" w:bidi="ar-SA"/>
      </w:rPr>
    </w:lvl>
    <w:lvl w:ilvl="7" w:tplc="F0186420">
      <w:numFmt w:val="bullet"/>
      <w:lvlText w:val="•"/>
      <w:lvlJc w:val="left"/>
      <w:pPr>
        <w:ind w:left="7193" w:hanging="576"/>
      </w:pPr>
      <w:rPr>
        <w:rFonts w:hint="default"/>
        <w:lang w:val="en-US" w:eastAsia="en-US" w:bidi="ar-SA"/>
      </w:rPr>
    </w:lvl>
    <w:lvl w:ilvl="8" w:tplc="B84E0494">
      <w:numFmt w:val="bullet"/>
      <w:lvlText w:val="•"/>
      <w:lvlJc w:val="left"/>
      <w:pPr>
        <w:ind w:left="7988" w:hanging="576"/>
      </w:pPr>
      <w:rPr>
        <w:rFonts w:hint="default"/>
        <w:lang w:val="en-US" w:eastAsia="en-US" w:bidi="ar-SA"/>
      </w:rPr>
    </w:lvl>
  </w:abstractNum>
  <w:abstractNum w:abstractNumId="215" w15:restartNumberingAfterBreak="0">
    <w:nsid w:val="786A59FE"/>
    <w:multiLevelType w:val="hybridMultilevel"/>
    <w:tmpl w:val="1E121618"/>
    <w:lvl w:ilvl="0" w:tplc="B04261F8">
      <w:start w:val="3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60ACE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6" w15:restartNumberingAfterBreak="0">
    <w:nsid w:val="787871F3"/>
    <w:multiLevelType w:val="hybridMultilevel"/>
    <w:tmpl w:val="B3F0937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78E11637"/>
    <w:multiLevelType w:val="hybridMultilevel"/>
    <w:tmpl w:val="7442899C"/>
    <w:lvl w:ilvl="0" w:tplc="1E62E1F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26A26C">
      <w:start w:val="2"/>
      <w:numFmt w:val="upperLetter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8" w15:restartNumberingAfterBreak="0">
    <w:nsid w:val="791604C4"/>
    <w:multiLevelType w:val="hybridMultilevel"/>
    <w:tmpl w:val="41360C3E"/>
    <w:lvl w:ilvl="0" w:tplc="F460A502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53A873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9" w15:restartNumberingAfterBreak="0">
    <w:nsid w:val="796E4DB7"/>
    <w:multiLevelType w:val="hybridMultilevel"/>
    <w:tmpl w:val="5A748C4A"/>
    <w:lvl w:ilvl="0" w:tplc="8BD6360E">
      <w:start w:val="5"/>
      <w:numFmt w:val="upperLetter"/>
      <w:lvlText w:val="%1."/>
      <w:lvlJc w:val="left"/>
      <w:pPr>
        <w:ind w:left="1273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2DCEB9F2">
      <w:start w:val="1"/>
      <w:numFmt w:val="decimal"/>
      <w:lvlText w:val="%2."/>
      <w:lvlJc w:val="left"/>
      <w:pPr>
        <w:ind w:left="1849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311A16D0">
      <w:numFmt w:val="bullet"/>
      <w:lvlText w:val="•"/>
      <w:lvlJc w:val="left"/>
      <w:pPr>
        <w:ind w:left="2700" w:hanging="576"/>
      </w:pPr>
      <w:rPr>
        <w:rFonts w:hint="default"/>
        <w:lang w:val="en-US" w:eastAsia="en-US" w:bidi="ar-SA"/>
      </w:rPr>
    </w:lvl>
    <w:lvl w:ilvl="3" w:tplc="74B0ED7A">
      <w:numFmt w:val="bullet"/>
      <w:lvlText w:val="•"/>
      <w:lvlJc w:val="left"/>
      <w:pPr>
        <w:ind w:left="3560" w:hanging="576"/>
      </w:pPr>
      <w:rPr>
        <w:rFonts w:hint="default"/>
        <w:lang w:val="en-US" w:eastAsia="en-US" w:bidi="ar-SA"/>
      </w:rPr>
    </w:lvl>
    <w:lvl w:ilvl="4" w:tplc="21B0A068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5" w:tplc="5712E556">
      <w:numFmt w:val="bullet"/>
      <w:lvlText w:val="•"/>
      <w:lvlJc w:val="left"/>
      <w:pPr>
        <w:ind w:left="5280" w:hanging="576"/>
      </w:pPr>
      <w:rPr>
        <w:rFonts w:hint="default"/>
        <w:lang w:val="en-US" w:eastAsia="en-US" w:bidi="ar-SA"/>
      </w:rPr>
    </w:lvl>
    <w:lvl w:ilvl="6" w:tplc="C7B8719C">
      <w:numFmt w:val="bullet"/>
      <w:lvlText w:val="•"/>
      <w:lvlJc w:val="left"/>
      <w:pPr>
        <w:ind w:left="6140" w:hanging="576"/>
      </w:pPr>
      <w:rPr>
        <w:rFonts w:hint="default"/>
        <w:lang w:val="en-US" w:eastAsia="en-US" w:bidi="ar-SA"/>
      </w:rPr>
    </w:lvl>
    <w:lvl w:ilvl="7" w:tplc="0BFE838E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  <w:lvl w:ilvl="8" w:tplc="3FC4ADC6">
      <w:numFmt w:val="bullet"/>
      <w:lvlText w:val="•"/>
      <w:lvlJc w:val="left"/>
      <w:pPr>
        <w:ind w:left="7860" w:hanging="576"/>
      </w:pPr>
      <w:rPr>
        <w:rFonts w:hint="default"/>
        <w:lang w:val="en-US" w:eastAsia="en-US" w:bidi="ar-SA"/>
      </w:rPr>
    </w:lvl>
  </w:abstractNum>
  <w:abstractNum w:abstractNumId="220" w15:restartNumberingAfterBreak="0">
    <w:nsid w:val="7A7370EC"/>
    <w:multiLevelType w:val="multilevel"/>
    <w:tmpl w:val="0409001D"/>
    <w:styleLink w:val="CurrentList1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1" w15:restartNumberingAfterBreak="0">
    <w:nsid w:val="7A7D61CF"/>
    <w:multiLevelType w:val="hybridMultilevel"/>
    <w:tmpl w:val="6A223242"/>
    <w:lvl w:ilvl="0" w:tplc="66ECEC2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2" w15:restartNumberingAfterBreak="0">
    <w:nsid w:val="7B0F4ABB"/>
    <w:multiLevelType w:val="multilevel"/>
    <w:tmpl w:val="7A522646"/>
    <w:lvl w:ilvl="0">
      <w:start w:val="1"/>
      <w:numFmt w:val="decimal"/>
      <w:lvlText w:val="%1."/>
      <w:lvlJc w:val="left"/>
      <w:pPr>
        <w:ind w:left="184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2807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775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742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710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677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645" w:hanging="577"/>
      </w:pPr>
      <w:rPr>
        <w:rFonts w:hint="default"/>
        <w:lang w:val="en-US" w:eastAsia="en-US" w:bidi="ar-SA"/>
      </w:rPr>
    </w:lvl>
  </w:abstractNum>
  <w:abstractNum w:abstractNumId="223" w15:restartNumberingAfterBreak="0">
    <w:nsid w:val="7CD07D5A"/>
    <w:multiLevelType w:val="hybridMultilevel"/>
    <w:tmpl w:val="94727E2E"/>
    <w:lvl w:ilvl="0" w:tplc="25FEE416">
      <w:start w:val="19"/>
      <w:numFmt w:val="upperLetter"/>
      <w:lvlText w:val="%1."/>
      <w:lvlJc w:val="left"/>
      <w:pPr>
        <w:ind w:left="1271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DFAC7DEA">
      <w:numFmt w:val="bullet"/>
      <w:lvlText w:val="•"/>
      <w:lvlJc w:val="left"/>
      <w:pPr>
        <w:ind w:left="2110" w:hanging="577"/>
      </w:pPr>
      <w:rPr>
        <w:rFonts w:hint="default"/>
        <w:lang w:val="en-US" w:eastAsia="en-US" w:bidi="ar-SA"/>
      </w:rPr>
    </w:lvl>
    <w:lvl w:ilvl="2" w:tplc="DF9882C8">
      <w:numFmt w:val="bullet"/>
      <w:lvlText w:val="•"/>
      <w:lvlJc w:val="left"/>
      <w:pPr>
        <w:ind w:left="2940" w:hanging="577"/>
      </w:pPr>
      <w:rPr>
        <w:rFonts w:hint="default"/>
        <w:lang w:val="en-US" w:eastAsia="en-US" w:bidi="ar-SA"/>
      </w:rPr>
    </w:lvl>
    <w:lvl w:ilvl="3" w:tplc="BB7E522A">
      <w:numFmt w:val="bullet"/>
      <w:lvlText w:val="•"/>
      <w:lvlJc w:val="left"/>
      <w:pPr>
        <w:ind w:left="3770" w:hanging="577"/>
      </w:pPr>
      <w:rPr>
        <w:rFonts w:hint="default"/>
        <w:lang w:val="en-US" w:eastAsia="en-US" w:bidi="ar-SA"/>
      </w:rPr>
    </w:lvl>
    <w:lvl w:ilvl="4" w:tplc="A1F2605A">
      <w:numFmt w:val="bullet"/>
      <w:lvlText w:val="•"/>
      <w:lvlJc w:val="left"/>
      <w:pPr>
        <w:ind w:left="4600" w:hanging="577"/>
      </w:pPr>
      <w:rPr>
        <w:rFonts w:hint="default"/>
        <w:lang w:val="en-US" w:eastAsia="en-US" w:bidi="ar-SA"/>
      </w:rPr>
    </w:lvl>
    <w:lvl w:ilvl="5" w:tplc="F58818C4">
      <w:numFmt w:val="bullet"/>
      <w:lvlText w:val="•"/>
      <w:lvlJc w:val="left"/>
      <w:pPr>
        <w:ind w:left="5430" w:hanging="577"/>
      </w:pPr>
      <w:rPr>
        <w:rFonts w:hint="default"/>
        <w:lang w:val="en-US" w:eastAsia="en-US" w:bidi="ar-SA"/>
      </w:rPr>
    </w:lvl>
    <w:lvl w:ilvl="6" w:tplc="7B3E590A">
      <w:numFmt w:val="bullet"/>
      <w:lvlText w:val="•"/>
      <w:lvlJc w:val="left"/>
      <w:pPr>
        <w:ind w:left="6260" w:hanging="577"/>
      </w:pPr>
      <w:rPr>
        <w:rFonts w:hint="default"/>
        <w:lang w:val="en-US" w:eastAsia="en-US" w:bidi="ar-SA"/>
      </w:rPr>
    </w:lvl>
    <w:lvl w:ilvl="7" w:tplc="70AAA840">
      <w:numFmt w:val="bullet"/>
      <w:lvlText w:val="•"/>
      <w:lvlJc w:val="left"/>
      <w:pPr>
        <w:ind w:left="7090" w:hanging="577"/>
      </w:pPr>
      <w:rPr>
        <w:rFonts w:hint="default"/>
        <w:lang w:val="en-US" w:eastAsia="en-US" w:bidi="ar-SA"/>
      </w:rPr>
    </w:lvl>
    <w:lvl w:ilvl="8" w:tplc="2F60C9E6">
      <w:numFmt w:val="bullet"/>
      <w:lvlText w:val="•"/>
      <w:lvlJc w:val="left"/>
      <w:pPr>
        <w:ind w:left="7920" w:hanging="577"/>
      </w:pPr>
      <w:rPr>
        <w:rFonts w:hint="default"/>
        <w:lang w:val="en-US" w:eastAsia="en-US" w:bidi="ar-SA"/>
      </w:rPr>
    </w:lvl>
  </w:abstractNum>
  <w:abstractNum w:abstractNumId="224" w15:restartNumberingAfterBreak="0">
    <w:nsid w:val="7D113BA7"/>
    <w:multiLevelType w:val="hybridMultilevel"/>
    <w:tmpl w:val="ECD8A74E"/>
    <w:lvl w:ilvl="0" w:tplc="8414748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5" w15:restartNumberingAfterBreak="0">
    <w:nsid w:val="7D7C581A"/>
    <w:multiLevelType w:val="hybridMultilevel"/>
    <w:tmpl w:val="64E07F66"/>
    <w:lvl w:ilvl="0" w:tplc="DAC66AC8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6" w15:restartNumberingAfterBreak="0">
    <w:nsid w:val="7EC64B47"/>
    <w:multiLevelType w:val="hybridMultilevel"/>
    <w:tmpl w:val="69927CC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7F497135"/>
    <w:multiLevelType w:val="multilevel"/>
    <w:tmpl w:val="AFACDFCC"/>
    <w:lvl w:ilvl="0">
      <w:start w:val="3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93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20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46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7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26" w:hanging="577"/>
      </w:pPr>
      <w:rPr>
        <w:rFonts w:hint="default"/>
        <w:lang w:val="en-US" w:eastAsia="en-US" w:bidi="ar-SA"/>
      </w:rPr>
    </w:lvl>
  </w:abstractNum>
  <w:abstractNum w:abstractNumId="228" w15:restartNumberingAfterBreak="0">
    <w:nsid w:val="7FFC394E"/>
    <w:multiLevelType w:val="hybridMultilevel"/>
    <w:tmpl w:val="304AF68A"/>
    <w:lvl w:ilvl="0" w:tplc="A71431D2">
      <w:start w:val="1"/>
      <w:numFmt w:val="decimal"/>
      <w:lvlText w:val="%1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BF2479CE">
      <w:start w:val="1"/>
      <w:numFmt w:val="lowerLetter"/>
      <w:lvlText w:val="%2."/>
      <w:lvlJc w:val="left"/>
      <w:pPr>
        <w:ind w:left="2422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73748C72">
      <w:numFmt w:val="bullet"/>
      <w:lvlText w:val="•"/>
      <w:lvlJc w:val="left"/>
      <w:pPr>
        <w:ind w:left="3215" w:hanging="576"/>
      </w:pPr>
      <w:rPr>
        <w:rFonts w:hint="default"/>
        <w:lang w:val="en-US" w:eastAsia="en-US" w:bidi="ar-SA"/>
      </w:rPr>
    </w:lvl>
    <w:lvl w:ilvl="3" w:tplc="951492EA">
      <w:numFmt w:val="bullet"/>
      <w:lvlText w:val="•"/>
      <w:lvlJc w:val="left"/>
      <w:pPr>
        <w:ind w:left="4011" w:hanging="576"/>
      </w:pPr>
      <w:rPr>
        <w:rFonts w:hint="default"/>
        <w:lang w:val="en-US" w:eastAsia="en-US" w:bidi="ar-SA"/>
      </w:rPr>
    </w:lvl>
    <w:lvl w:ilvl="4" w:tplc="8BFCB7E8">
      <w:numFmt w:val="bullet"/>
      <w:lvlText w:val="•"/>
      <w:lvlJc w:val="left"/>
      <w:pPr>
        <w:ind w:left="4806" w:hanging="576"/>
      </w:pPr>
      <w:rPr>
        <w:rFonts w:hint="default"/>
        <w:lang w:val="en-US" w:eastAsia="en-US" w:bidi="ar-SA"/>
      </w:rPr>
    </w:lvl>
    <w:lvl w:ilvl="5" w:tplc="F8E02DC8">
      <w:numFmt w:val="bullet"/>
      <w:lvlText w:val="•"/>
      <w:lvlJc w:val="left"/>
      <w:pPr>
        <w:ind w:left="5602" w:hanging="576"/>
      </w:pPr>
      <w:rPr>
        <w:rFonts w:hint="default"/>
        <w:lang w:val="en-US" w:eastAsia="en-US" w:bidi="ar-SA"/>
      </w:rPr>
    </w:lvl>
    <w:lvl w:ilvl="6" w:tplc="D466087C">
      <w:numFmt w:val="bullet"/>
      <w:lvlText w:val="•"/>
      <w:lvlJc w:val="left"/>
      <w:pPr>
        <w:ind w:left="6397" w:hanging="576"/>
      </w:pPr>
      <w:rPr>
        <w:rFonts w:hint="default"/>
        <w:lang w:val="en-US" w:eastAsia="en-US" w:bidi="ar-SA"/>
      </w:rPr>
    </w:lvl>
    <w:lvl w:ilvl="7" w:tplc="E1227458">
      <w:numFmt w:val="bullet"/>
      <w:lvlText w:val="•"/>
      <w:lvlJc w:val="left"/>
      <w:pPr>
        <w:ind w:left="7193" w:hanging="576"/>
      </w:pPr>
      <w:rPr>
        <w:rFonts w:hint="default"/>
        <w:lang w:val="en-US" w:eastAsia="en-US" w:bidi="ar-SA"/>
      </w:rPr>
    </w:lvl>
    <w:lvl w:ilvl="8" w:tplc="C70A6C60">
      <w:numFmt w:val="bullet"/>
      <w:lvlText w:val="•"/>
      <w:lvlJc w:val="left"/>
      <w:pPr>
        <w:ind w:left="7988" w:hanging="576"/>
      </w:pPr>
      <w:rPr>
        <w:rFonts w:hint="default"/>
        <w:lang w:val="en-US" w:eastAsia="en-US" w:bidi="ar-SA"/>
      </w:rPr>
    </w:lvl>
  </w:abstractNum>
  <w:num w:numId="1" w16cid:durableId="1868181027">
    <w:abstractNumId w:val="1"/>
  </w:num>
  <w:num w:numId="2" w16cid:durableId="843787082">
    <w:abstractNumId w:val="216"/>
  </w:num>
  <w:num w:numId="3" w16cid:durableId="6541866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0071464">
    <w:abstractNumId w:val="1"/>
  </w:num>
  <w:num w:numId="5" w16cid:durableId="2027364745">
    <w:abstractNumId w:val="1"/>
  </w:num>
  <w:num w:numId="6" w16cid:durableId="814297180">
    <w:abstractNumId w:val="1"/>
  </w:num>
  <w:num w:numId="7" w16cid:durableId="1180924994">
    <w:abstractNumId w:val="1"/>
  </w:num>
  <w:num w:numId="8" w16cid:durableId="742676317">
    <w:abstractNumId w:val="1"/>
  </w:num>
  <w:num w:numId="9" w16cid:durableId="1708875291">
    <w:abstractNumId w:val="1"/>
  </w:num>
  <w:num w:numId="10" w16cid:durableId="1634366125">
    <w:abstractNumId w:val="1"/>
  </w:num>
  <w:num w:numId="11" w16cid:durableId="795100584">
    <w:abstractNumId w:val="1"/>
  </w:num>
  <w:num w:numId="12" w16cid:durableId="600838350">
    <w:abstractNumId w:val="1"/>
  </w:num>
  <w:num w:numId="13" w16cid:durableId="41179837">
    <w:abstractNumId w:val="1"/>
  </w:num>
  <w:num w:numId="14" w16cid:durableId="971328528">
    <w:abstractNumId w:val="1"/>
  </w:num>
  <w:num w:numId="15" w16cid:durableId="1110049233">
    <w:abstractNumId w:val="1"/>
    <w:lvlOverride w:ilvl="0">
      <w:lvl w:ilvl="0">
        <w:start w:val="1"/>
        <w:numFmt w:val="decimal"/>
        <w:suff w:val="nothing"/>
        <w:lvlText w:val="PART  %1  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 "/>
        <w:lvlJc w:val="left"/>
        <w:pPr>
          <w:ind w:left="576" w:hanging="576"/>
        </w:pPr>
        <w:rPr>
          <w:rFonts w:hint="default"/>
        </w:rPr>
      </w:lvl>
    </w:lvlOverride>
    <w:lvlOverride w:ilvl="2">
      <w:lvl w:ilvl="2">
        <w:start w:val="1"/>
        <w:numFmt w:val="upperLetter"/>
        <w:lvlText w:val="%3. 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 "/>
        <w:lvlJc w:val="left"/>
        <w:pPr>
          <w:ind w:left="1728" w:hanging="576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 "/>
        <w:lvlJc w:val="left"/>
        <w:pPr>
          <w:ind w:left="2304" w:hanging="576"/>
        </w:pPr>
        <w:rPr>
          <w:rFonts w:hint="default"/>
        </w:rPr>
      </w:lvl>
    </w:lvlOverride>
    <w:lvlOverride w:ilvl="5">
      <w:lvl w:ilvl="5">
        <w:start w:val="1"/>
        <w:numFmt w:val="decimal"/>
        <w:lvlText w:val="%6) "/>
        <w:lvlJc w:val="left"/>
        <w:pPr>
          <w:ind w:left="2880" w:hanging="576"/>
        </w:pPr>
        <w:rPr>
          <w:rFonts w:hint="default"/>
        </w:rPr>
      </w:lvl>
    </w:lvlOverride>
    <w:lvlOverride w:ilvl="6">
      <w:lvl w:ilvl="6">
        <w:start w:val="1"/>
        <w:numFmt w:val="lowerLetter"/>
        <w:lvlText w:val="%7) "/>
        <w:lvlJc w:val="left"/>
        <w:pPr>
          <w:ind w:left="3456" w:hanging="576"/>
        </w:pPr>
        <w:rPr>
          <w:rFonts w:hint="default"/>
        </w:rPr>
      </w:lvl>
    </w:lvlOverride>
    <w:lvlOverride w:ilvl="7">
      <w:lvl w:ilvl="7">
        <w:start w:val="1"/>
        <w:numFmt w:val="decimal"/>
        <w:lvlText w:val="%8) "/>
        <w:lvlJc w:val="left"/>
        <w:pPr>
          <w:ind w:left="4032" w:hanging="576"/>
        </w:pPr>
        <w:rPr>
          <w:rFonts w:hint="default"/>
        </w:rPr>
      </w:lvl>
    </w:lvlOverride>
    <w:lvlOverride w:ilvl="8">
      <w:lvl w:ilvl="8">
        <w:start w:val="1"/>
        <w:numFmt w:val="lowerLetter"/>
        <w:lvlText w:val="%9) "/>
        <w:lvlJc w:val="left"/>
        <w:pPr>
          <w:ind w:left="4608" w:hanging="576"/>
        </w:pPr>
        <w:rPr>
          <w:rFonts w:hint="default"/>
        </w:rPr>
      </w:lvl>
    </w:lvlOverride>
  </w:num>
  <w:num w:numId="16" w16cid:durableId="388001111">
    <w:abstractNumId w:val="1"/>
    <w:lvlOverride w:ilvl="0">
      <w:lvl w:ilvl="0">
        <w:start w:val="1"/>
        <w:numFmt w:val="decimal"/>
        <w:suff w:val="nothing"/>
        <w:lvlText w:val="PART  %1  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 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upperLetter"/>
        <w:lvlText w:val="%3. "/>
        <w:lvlJc w:val="left"/>
        <w:pPr>
          <w:ind w:left="144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 "/>
        <w:lvlJc w:val="left"/>
        <w:pPr>
          <w:ind w:left="216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 "/>
        <w:lvlJc w:val="left"/>
        <w:pPr>
          <w:ind w:left="2304" w:hanging="576"/>
        </w:pPr>
        <w:rPr>
          <w:rFonts w:hint="default"/>
        </w:rPr>
      </w:lvl>
    </w:lvlOverride>
    <w:lvlOverride w:ilvl="5">
      <w:lvl w:ilvl="5">
        <w:start w:val="1"/>
        <w:numFmt w:val="decimal"/>
        <w:lvlText w:val="%6) "/>
        <w:lvlJc w:val="left"/>
        <w:pPr>
          <w:ind w:left="2880" w:hanging="576"/>
        </w:pPr>
        <w:rPr>
          <w:rFonts w:hint="default"/>
        </w:rPr>
      </w:lvl>
    </w:lvlOverride>
    <w:lvlOverride w:ilvl="6">
      <w:lvl w:ilvl="6">
        <w:start w:val="1"/>
        <w:numFmt w:val="lowerLetter"/>
        <w:lvlText w:val="%7) "/>
        <w:lvlJc w:val="left"/>
        <w:pPr>
          <w:ind w:left="3456" w:hanging="576"/>
        </w:pPr>
        <w:rPr>
          <w:rFonts w:hint="default"/>
        </w:rPr>
      </w:lvl>
    </w:lvlOverride>
    <w:lvlOverride w:ilvl="7">
      <w:lvl w:ilvl="7">
        <w:start w:val="1"/>
        <w:numFmt w:val="decimal"/>
        <w:lvlText w:val="%8) "/>
        <w:lvlJc w:val="left"/>
        <w:pPr>
          <w:ind w:left="4032" w:hanging="576"/>
        </w:pPr>
        <w:rPr>
          <w:rFonts w:hint="default"/>
        </w:rPr>
      </w:lvl>
    </w:lvlOverride>
    <w:lvlOverride w:ilvl="8">
      <w:lvl w:ilvl="8">
        <w:start w:val="1"/>
        <w:numFmt w:val="lowerLetter"/>
        <w:lvlText w:val="%9) "/>
        <w:lvlJc w:val="left"/>
        <w:pPr>
          <w:ind w:left="4608" w:hanging="576"/>
        </w:pPr>
        <w:rPr>
          <w:rFonts w:hint="default"/>
        </w:rPr>
      </w:lvl>
    </w:lvlOverride>
  </w:num>
  <w:num w:numId="17" w16cid:durableId="678776557">
    <w:abstractNumId w:val="1"/>
    <w:lvlOverride w:ilvl="0">
      <w:lvl w:ilvl="0">
        <w:start w:val="1"/>
        <w:numFmt w:val="decimal"/>
        <w:suff w:val="nothing"/>
        <w:lvlText w:val="PART  %1  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 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upperLetter"/>
        <w:lvlText w:val="%3. "/>
        <w:lvlJc w:val="left"/>
        <w:pPr>
          <w:ind w:left="144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 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 "/>
        <w:lvlJc w:val="left"/>
        <w:pPr>
          <w:ind w:left="2304" w:hanging="576"/>
        </w:pPr>
        <w:rPr>
          <w:rFonts w:hint="default"/>
        </w:rPr>
      </w:lvl>
    </w:lvlOverride>
    <w:lvlOverride w:ilvl="5">
      <w:lvl w:ilvl="5">
        <w:start w:val="1"/>
        <w:numFmt w:val="decimal"/>
        <w:lvlText w:val="%6) "/>
        <w:lvlJc w:val="left"/>
        <w:pPr>
          <w:ind w:left="2880" w:hanging="576"/>
        </w:pPr>
        <w:rPr>
          <w:rFonts w:hint="default"/>
        </w:rPr>
      </w:lvl>
    </w:lvlOverride>
    <w:lvlOverride w:ilvl="6">
      <w:lvl w:ilvl="6">
        <w:start w:val="1"/>
        <w:numFmt w:val="lowerLetter"/>
        <w:lvlText w:val="%7) "/>
        <w:lvlJc w:val="left"/>
        <w:pPr>
          <w:ind w:left="3456" w:hanging="576"/>
        </w:pPr>
        <w:rPr>
          <w:rFonts w:hint="default"/>
        </w:rPr>
      </w:lvl>
    </w:lvlOverride>
    <w:lvlOverride w:ilvl="7">
      <w:lvl w:ilvl="7">
        <w:start w:val="1"/>
        <w:numFmt w:val="decimal"/>
        <w:lvlText w:val="%8) "/>
        <w:lvlJc w:val="left"/>
        <w:pPr>
          <w:ind w:left="4032" w:hanging="576"/>
        </w:pPr>
        <w:rPr>
          <w:rFonts w:hint="default"/>
        </w:rPr>
      </w:lvl>
    </w:lvlOverride>
    <w:lvlOverride w:ilvl="8">
      <w:lvl w:ilvl="8">
        <w:start w:val="1"/>
        <w:numFmt w:val="lowerLetter"/>
        <w:lvlText w:val="%9) "/>
        <w:lvlJc w:val="left"/>
        <w:pPr>
          <w:ind w:left="4608" w:hanging="576"/>
        </w:pPr>
        <w:rPr>
          <w:rFonts w:hint="default"/>
        </w:rPr>
      </w:lvl>
    </w:lvlOverride>
  </w:num>
  <w:num w:numId="18" w16cid:durableId="2000184150">
    <w:abstractNumId w:val="1"/>
    <w:lvlOverride w:ilvl="0">
      <w:lvl w:ilvl="0">
        <w:start w:val="1"/>
        <w:numFmt w:val="decimal"/>
        <w:suff w:val="nothing"/>
        <w:lvlText w:val="PART  %1  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 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upperLetter"/>
        <w:lvlText w:val="%3. "/>
        <w:lvlJc w:val="left"/>
        <w:pPr>
          <w:ind w:left="144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 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 "/>
        <w:lvlJc w:val="left"/>
        <w:pPr>
          <w:ind w:left="2304" w:hanging="576"/>
        </w:pPr>
        <w:rPr>
          <w:rFonts w:hint="default"/>
        </w:rPr>
      </w:lvl>
    </w:lvlOverride>
    <w:lvlOverride w:ilvl="5">
      <w:lvl w:ilvl="5">
        <w:start w:val="1"/>
        <w:numFmt w:val="decimal"/>
        <w:lvlText w:val="%6) "/>
        <w:lvlJc w:val="left"/>
        <w:pPr>
          <w:ind w:left="2880" w:hanging="576"/>
        </w:pPr>
        <w:rPr>
          <w:rFonts w:hint="default"/>
        </w:rPr>
      </w:lvl>
    </w:lvlOverride>
    <w:lvlOverride w:ilvl="6">
      <w:lvl w:ilvl="6">
        <w:start w:val="1"/>
        <w:numFmt w:val="lowerLetter"/>
        <w:lvlText w:val="%7) "/>
        <w:lvlJc w:val="left"/>
        <w:pPr>
          <w:ind w:left="3456" w:hanging="576"/>
        </w:pPr>
        <w:rPr>
          <w:rFonts w:hint="default"/>
        </w:rPr>
      </w:lvl>
    </w:lvlOverride>
    <w:lvlOverride w:ilvl="7">
      <w:lvl w:ilvl="7">
        <w:start w:val="1"/>
        <w:numFmt w:val="decimal"/>
        <w:lvlText w:val="%8) "/>
        <w:lvlJc w:val="left"/>
        <w:pPr>
          <w:ind w:left="4032" w:hanging="576"/>
        </w:pPr>
        <w:rPr>
          <w:rFonts w:hint="default"/>
        </w:rPr>
      </w:lvl>
    </w:lvlOverride>
    <w:lvlOverride w:ilvl="8">
      <w:lvl w:ilvl="8">
        <w:start w:val="1"/>
        <w:numFmt w:val="lowerLetter"/>
        <w:lvlText w:val="%9) "/>
        <w:lvlJc w:val="left"/>
        <w:pPr>
          <w:ind w:left="4608" w:hanging="576"/>
        </w:pPr>
        <w:rPr>
          <w:rFonts w:hint="default"/>
        </w:rPr>
      </w:lvl>
    </w:lvlOverride>
  </w:num>
  <w:num w:numId="19" w16cid:durableId="640574139">
    <w:abstractNumId w:val="1"/>
    <w:lvlOverride w:ilvl="0">
      <w:lvl w:ilvl="0">
        <w:start w:val="1"/>
        <w:numFmt w:val="decimal"/>
        <w:suff w:val="nothing"/>
        <w:lvlText w:val="PART  %1  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 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upperLetter"/>
        <w:lvlText w:val="%3. 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 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 "/>
        <w:lvlJc w:val="left"/>
        <w:pPr>
          <w:ind w:left="252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) "/>
        <w:lvlJc w:val="left"/>
        <w:pPr>
          <w:ind w:left="2880" w:hanging="576"/>
        </w:pPr>
        <w:rPr>
          <w:rFonts w:hint="default"/>
        </w:rPr>
      </w:lvl>
    </w:lvlOverride>
    <w:lvlOverride w:ilvl="6">
      <w:lvl w:ilvl="6">
        <w:start w:val="1"/>
        <w:numFmt w:val="lowerLetter"/>
        <w:lvlText w:val="%7) "/>
        <w:lvlJc w:val="left"/>
        <w:pPr>
          <w:ind w:left="3456" w:hanging="576"/>
        </w:pPr>
        <w:rPr>
          <w:rFonts w:hint="default"/>
        </w:rPr>
      </w:lvl>
    </w:lvlOverride>
    <w:lvlOverride w:ilvl="7">
      <w:lvl w:ilvl="7">
        <w:start w:val="1"/>
        <w:numFmt w:val="decimal"/>
        <w:lvlText w:val="%8) "/>
        <w:lvlJc w:val="left"/>
        <w:pPr>
          <w:ind w:left="4032" w:hanging="576"/>
        </w:pPr>
        <w:rPr>
          <w:rFonts w:hint="default"/>
        </w:rPr>
      </w:lvl>
    </w:lvlOverride>
    <w:lvlOverride w:ilvl="8">
      <w:lvl w:ilvl="8">
        <w:start w:val="1"/>
        <w:numFmt w:val="lowerLetter"/>
        <w:lvlText w:val="%9) "/>
        <w:lvlJc w:val="left"/>
        <w:pPr>
          <w:ind w:left="4608" w:hanging="576"/>
        </w:pPr>
        <w:rPr>
          <w:rFonts w:hint="default"/>
        </w:rPr>
      </w:lvl>
    </w:lvlOverride>
  </w:num>
  <w:num w:numId="20" w16cid:durableId="10943211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464910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73786724">
    <w:abstractNumId w:val="1"/>
  </w:num>
  <w:num w:numId="23" w16cid:durableId="1986161848">
    <w:abstractNumId w:val="1"/>
  </w:num>
  <w:num w:numId="24" w16cid:durableId="989947353">
    <w:abstractNumId w:val="1"/>
  </w:num>
  <w:num w:numId="25" w16cid:durableId="1355687167">
    <w:abstractNumId w:val="1"/>
  </w:num>
  <w:num w:numId="26" w16cid:durableId="761491139">
    <w:abstractNumId w:val="1"/>
  </w:num>
  <w:num w:numId="27" w16cid:durableId="207647593">
    <w:abstractNumId w:val="1"/>
  </w:num>
  <w:num w:numId="28" w16cid:durableId="1790663058">
    <w:abstractNumId w:val="1"/>
  </w:num>
  <w:num w:numId="29" w16cid:durableId="1335769255">
    <w:abstractNumId w:val="1"/>
  </w:num>
  <w:num w:numId="30" w16cid:durableId="12457127">
    <w:abstractNumId w:val="192"/>
  </w:num>
  <w:num w:numId="31" w16cid:durableId="1433551188">
    <w:abstractNumId w:val="21"/>
  </w:num>
  <w:num w:numId="32" w16cid:durableId="778336393">
    <w:abstractNumId w:val="43"/>
  </w:num>
  <w:num w:numId="33" w16cid:durableId="2073580253">
    <w:abstractNumId w:val="1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07884267">
    <w:abstractNumId w:val="1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577858502">
    <w:abstractNumId w:val="1"/>
  </w:num>
  <w:num w:numId="36" w16cid:durableId="116292788">
    <w:abstractNumId w:val="1"/>
  </w:num>
  <w:num w:numId="37" w16cid:durableId="60561816">
    <w:abstractNumId w:val="1"/>
  </w:num>
  <w:num w:numId="38" w16cid:durableId="2106145476">
    <w:abstractNumId w:val="1"/>
  </w:num>
  <w:num w:numId="39" w16cid:durableId="233710042">
    <w:abstractNumId w:val="1"/>
  </w:num>
  <w:num w:numId="40" w16cid:durableId="1056513282">
    <w:abstractNumId w:val="44"/>
  </w:num>
  <w:num w:numId="41" w16cid:durableId="634289681">
    <w:abstractNumId w:val="1"/>
  </w:num>
  <w:num w:numId="42" w16cid:durableId="632252569">
    <w:abstractNumId w:val="193"/>
  </w:num>
  <w:num w:numId="43" w16cid:durableId="401146603">
    <w:abstractNumId w:val="1"/>
  </w:num>
  <w:num w:numId="44" w16cid:durableId="1596013653">
    <w:abstractNumId w:val="1"/>
  </w:num>
  <w:num w:numId="45" w16cid:durableId="1779565329">
    <w:abstractNumId w:val="1"/>
  </w:num>
  <w:num w:numId="46" w16cid:durableId="893733288">
    <w:abstractNumId w:val="1"/>
  </w:num>
  <w:num w:numId="47" w16cid:durableId="1674063072">
    <w:abstractNumId w:val="65"/>
  </w:num>
  <w:num w:numId="48" w16cid:durableId="33774610">
    <w:abstractNumId w:val="135"/>
  </w:num>
  <w:num w:numId="49" w16cid:durableId="1389189987">
    <w:abstractNumId w:val="1"/>
    <w:lvlOverride w:ilvl="0">
      <w:lvl w:ilvl="0">
        <w:start w:val="1"/>
        <w:numFmt w:val="decimal"/>
        <w:suff w:val="nothing"/>
        <w:lvlText w:val="PART  %1  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1.%2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upperLetter"/>
        <w:lvlText w:val="%3. "/>
        <w:lvlJc w:val="left"/>
        <w:pPr>
          <w:ind w:left="189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 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 "/>
        <w:lvlJc w:val="left"/>
        <w:pPr>
          <w:ind w:left="252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) "/>
        <w:lvlJc w:val="left"/>
        <w:pPr>
          <w:ind w:left="3240" w:hanging="360"/>
        </w:pPr>
        <w:rPr>
          <w:rFonts w:hint="default"/>
        </w:rPr>
      </w:lvl>
    </w:lvlOverride>
    <w:lvlOverride w:ilvl="6">
      <w:lvl w:ilvl="6">
        <w:start w:val="1"/>
        <w:numFmt w:val="lowerLetter"/>
        <w:lvlText w:val="%7) "/>
        <w:lvlJc w:val="left"/>
        <w:pPr>
          <w:ind w:left="3456" w:hanging="576"/>
        </w:pPr>
        <w:rPr>
          <w:rFonts w:hint="default"/>
        </w:rPr>
      </w:lvl>
    </w:lvlOverride>
    <w:lvlOverride w:ilvl="7">
      <w:lvl w:ilvl="7">
        <w:start w:val="1"/>
        <w:numFmt w:val="decimal"/>
        <w:lvlText w:val="%8) "/>
        <w:lvlJc w:val="left"/>
        <w:pPr>
          <w:ind w:left="4032" w:hanging="576"/>
        </w:pPr>
        <w:rPr>
          <w:rFonts w:hint="default"/>
        </w:rPr>
      </w:lvl>
    </w:lvlOverride>
    <w:lvlOverride w:ilvl="8">
      <w:lvl w:ilvl="8">
        <w:start w:val="1"/>
        <w:numFmt w:val="lowerLetter"/>
        <w:lvlText w:val="%9) "/>
        <w:lvlJc w:val="left"/>
        <w:pPr>
          <w:ind w:left="4608" w:hanging="576"/>
        </w:pPr>
        <w:rPr>
          <w:rFonts w:hint="default"/>
        </w:rPr>
      </w:lvl>
    </w:lvlOverride>
  </w:num>
  <w:num w:numId="50" w16cid:durableId="1233004171">
    <w:abstractNumId w:val="1"/>
    <w:lvlOverride w:ilvl="0">
      <w:lvl w:ilvl="0">
        <w:start w:val="1"/>
        <w:numFmt w:val="decimal"/>
        <w:suff w:val="nothing"/>
        <w:lvlText w:val="PART  %1  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1.%2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upperLetter"/>
        <w:lvlText w:val="%3. "/>
        <w:lvlJc w:val="left"/>
        <w:pPr>
          <w:ind w:left="189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 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 "/>
        <w:lvlJc w:val="left"/>
        <w:pPr>
          <w:ind w:left="252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) "/>
        <w:lvlJc w:val="left"/>
        <w:pPr>
          <w:ind w:left="3240" w:hanging="360"/>
        </w:pPr>
        <w:rPr>
          <w:rFonts w:hint="default"/>
        </w:rPr>
      </w:lvl>
    </w:lvlOverride>
    <w:lvlOverride w:ilvl="6">
      <w:lvl w:ilvl="6">
        <w:start w:val="1"/>
        <w:numFmt w:val="lowerLetter"/>
        <w:lvlText w:val="%7) "/>
        <w:lvlJc w:val="left"/>
        <w:pPr>
          <w:ind w:left="3456" w:hanging="576"/>
        </w:pPr>
        <w:rPr>
          <w:rFonts w:hint="default"/>
        </w:rPr>
      </w:lvl>
    </w:lvlOverride>
    <w:lvlOverride w:ilvl="7">
      <w:lvl w:ilvl="7">
        <w:start w:val="1"/>
        <w:numFmt w:val="decimal"/>
        <w:lvlText w:val="%8) "/>
        <w:lvlJc w:val="left"/>
        <w:pPr>
          <w:ind w:left="4032" w:hanging="576"/>
        </w:pPr>
        <w:rPr>
          <w:rFonts w:hint="default"/>
        </w:rPr>
      </w:lvl>
    </w:lvlOverride>
    <w:lvlOverride w:ilvl="8">
      <w:lvl w:ilvl="8">
        <w:start w:val="1"/>
        <w:numFmt w:val="lowerLetter"/>
        <w:lvlText w:val="%9) "/>
        <w:lvlJc w:val="left"/>
        <w:pPr>
          <w:ind w:left="4608" w:hanging="576"/>
        </w:pPr>
        <w:rPr>
          <w:rFonts w:hint="default"/>
        </w:rPr>
      </w:lvl>
    </w:lvlOverride>
  </w:num>
  <w:num w:numId="51" w16cid:durableId="741562117">
    <w:abstractNumId w:val="1"/>
    <w:lvlOverride w:ilvl="0">
      <w:lvl w:ilvl="0">
        <w:start w:val="1"/>
        <w:numFmt w:val="decimal"/>
        <w:suff w:val="nothing"/>
        <w:lvlText w:val="PART  %1  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2.%2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upperLetter"/>
        <w:lvlText w:val="%3. "/>
        <w:lvlJc w:val="left"/>
        <w:pPr>
          <w:ind w:left="189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 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 "/>
        <w:lvlJc w:val="left"/>
        <w:pPr>
          <w:ind w:left="252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) "/>
        <w:lvlJc w:val="left"/>
        <w:pPr>
          <w:ind w:left="3240" w:hanging="360"/>
        </w:pPr>
        <w:rPr>
          <w:rFonts w:hint="default"/>
        </w:rPr>
      </w:lvl>
    </w:lvlOverride>
    <w:lvlOverride w:ilvl="6">
      <w:lvl w:ilvl="6">
        <w:start w:val="1"/>
        <w:numFmt w:val="lowerLetter"/>
        <w:lvlText w:val="%7) "/>
        <w:lvlJc w:val="left"/>
        <w:pPr>
          <w:ind w:left="3456" w:hanging="576"/>
        </w:pPr>
        <w:rPr>
          <w:rFonts w:hint="default"/>
        </w:rPr>
      </w:lvl>
    </w:lvlOverride>
    <w:lvlOverride w:ilvl="7">
      <w:lvl w:ilvl="7">
        <w:start w:val="1"/>
        <w:numFmt w:val="decimal"/>
        <w:lvlText w:val="%8) "/>
        <w:lvlJc w:val="left"/>
        <w:pPr>
          <w:ind w:left="4032" w:hanging="576"/>
        </w:pPr>
        <w:rPr>
          <w:rFonts w:hint="default"/>
        </w:rPr>
      </w:lvl>
    </w:lvlOverride>
    <w:lvlOverride w:ilvl="8">
      <w:lvl w:ilvl="8">
        <w:start w:val="1"/>
        <w:numFmt w:val="lowerLetter"/>
        <w:lvlText w:val="%9) "/>
        <w:lvlJc w:val="left"/>
        <w:pPr>
          <w:ind w:left="4608" w:hanging="576"/>
        </w:pPr>
        <w:rPr>
          <w:rFonts w:hint="default"/>
        </w:rPr>
      </w:lvl>
    </w:lvlOverride>
  </w:num>
  <w:num w:numId="52" w16cid:durableId="542986302">
    <w:abstractNumId w:val="100"/>
  </w:num>
  <w:num w:numId="53" w16cid:durableId="1869679814">
    <w:abstractNumId w:val="1"/>
    <w:lvlOverride w:ilvl="0">
      <w:lvl w:ilvl="0">
        <w:start w:val="1"/>
        <w:numFmt w:val="decimal"/>
        <w:suff w:val="nothing"/>
        <w:lvlText w:val="PART  %1  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2.%2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upperLetter"/>
        <w:lvlText w:val="%3. "/>
        <w:lvlJc w:val="left"/>
        <w:pPr>
          <w:ind w:left="189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 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 "/>
        <w:lvlJc w:val="left"/>
        <w:pPr>
          <w:ind w:left="252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) "/>
        <w:lvlJc w:val="left"/>
        <w:pPr>
          <w:ind w:left="3240" w:hanging="360"/>
        </w:pPr>
        <w:rPr>
          <w:rFonts w:hint="default"/>
        </w:rPr>
      </w:lvl>
    </w:lvlOverride>
    <w:lvlOverride w:ilvl="6">
      <w:lvl w:ilvl="6">
        <w:start w:val="1"/>
        <w:numFmt w:val="lowerLetter"/>
        <w:lvlText w:val="%7) "/>
        <w:lvlJc w:val="left"/>
        <w:pPr>
          <w:ind w:left="3456" w:hanging="576"/>
        </w:pPr>
        <w:rPr>
          <w:rFonts w:hint="default"/>
        </w:rPr>
      </w:lvl>
    </w:lvlOverride>
    <w:lvlOverride w:ilvl="7">
      <w:lvl w:ilvl="7">
        <w:start w:val="1"/>
        <w:numFmt w:val="decimal"/>
        <w:lvlText w:val="%8) "/>
        <w:lvlJc w:val="left"/>
        <w:pPr>
          <w:ind w:left="4032" w:hanging="576"/>
        </w:pPr>
        <w:rPr>
          <w:rFonts w:hint="default"/>
        </w:rPr>
      </w:lvl>
    </w:lvlOverride>
    <w:lvlOverride w:ilvl="8">
      <w:lvl w:ilvl="8">
        <w:start w:val="1"/>
        <w:numFmt w:val="lowerLetter"/>
        <w:lvlText w:val="%9) "/>
        <w:lvlJc w:val="left"/>
        <w:pPr>
          <w:ind w:left="4608" w:hanging="576"/>
        </w:pPr>
        <w:rPr>
          <w:rFonts w:hint="default"/>
        </w:rPr>
      </w:lvl>
    </w:lvlOverride>
  </w:num>
  <w:num w:numId="54" w16cid:durableId="1602301184">
    <w:abstractNumId w:val="1"/>
  </w:num>
  <w:num w:numId="55" w16cid:durableId="935288653">
    <w:abstractNumId w:val="1"/>
  </w:num>
  <w:num w:numId="56" w16cid:durableId="145902880">
    <w:abstractNumId w:val="54"/>
  </w:num>
  <w:num w:numId="57" w16cid:durableId="1276594598">
    <w:abstractNumId w:val="1"/>
  </w:num>
  <w:num w:numId="58" w16cid:durableId="782918262">
    <w:abstractNumId w:val="181"/>
  </w:num>
  <w:num w:numId="59" w16cid:durableId="2081245746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170364448">
    <w:abstractNumId w:val="82"/>
  </w:num>
  <w:num w:numId="61" w16cid:durableId="30737179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46942643">
    <w:abstractNumId w:val="1"/>
  </w:num>
  <w:num w:numId="63" w16cid:durableId="91435289">
    <w:abstractNumId w:val="1"/>
  </w:num>
  <w:num w:numId="64" w16cid:durableId="33384874">
    <w:abstractNumId w:val="1"/>
  </w:num>
  <w:num w:numId="65" w16cid:durableId="1859346568">
    <w:abstractNumId w:val="1"/>
  </w:num>
  <w:num w:numId="66" w16cid:durableId="1855530111">
    <w:abstractNumId w:val="1"/>
  </w:num>
  <w:num w:numId="67" w16cid:durableId="1509712624">
    <w:abstractNumId w:val="1"/>
  </w:num>
  <w:num w:numId="68" w16cid:durableId="987710105">
    <w:abstractNumId w:val="1"/>
  </w:num>
  <w:num w:numId="69" w16cid:durableId="2145658088">
    <w:abstractNumId w:val="19"/>
  </w:num>
  <w:num w:numId="70" w16cid:durableId="2136025006">
    <w:abstractNumId w:val="85"/>
  </w:num>
  <w:num w:numId="71" w16cid:durableId="335499329">
    <w:abstractNumId w:val="99"/>
  </w:num>
  <w:num w:numId="72" w16cid:durableId="627124071">
    <w:abstractNumId w:val="1"/>
  </w:num>
  <w:num w:numId="73" w16cid:durableId="325020036">
    <w:abstractNumId w:val="47"/>
  </w:num>
  <w:num w:numId="74" w16cid:durableId="1251310702">
    <w:abstractNumId w:val="200"/>
  </w:num>
  <w:num w:numId="75" w16cid:durableId="1836409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1482429010">
    <w:abstractNumId w:val="48"/>
  </w:num>
  <w:num w:numId="77" w16cid:durableId="1833255485">
    <w:abstractNumId w:val="220"/>
  </w:num>
  <w:num w:numId="78" w16cid:durableId="1489055024">
    <w:abstractNumId w:val="15"/>
  </w:num>
  <w:num w:numId="79" w16cid:durableId="1818035254">
    <w:abstractNumId w:val="1"/>
    <w:lvlOverride w:ilvl="0">
      <w:startOverride w:val="1"/>
      <w:lvl w:ilvl="0">
        <w:start w:val="1"/>
        <w:numFmt w:val="decimal"/>
        <w:suff w:val="nothing"/>
        <w:lvlText w:val="PART  %1  "/>
        <w:lvlJc w:val="left"/>
        <w:pPr>
          <w:ind w:left="0" w:firstLine="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lvlText w:val="2.%2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upperLetter"/>
        <w:lvlText w:val="%3. "/>
        <w:lvlJc w:val="left"/>
        <w:pPr>
          <w:ind w:left="189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lvlText w:val="%4. "/>
        <w:lvlJc w:val="left"/>
        <w:pPr>
          <w:ind w:left="180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lvlText w:val="%5. "/>
        <w:lvlJc w:val="left"/>
        <w:pPr>
          <w:ind w:left="252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decimal"/>
        <w:lvlText w:val="%6) "/>
        <w:lvlJc w:val="left"/>
        <w:pPr>
          <w:ind w:left="324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lowerLetter"/>
        <w:lvlText w:val="%7) "/>
        <w:lvlJc w:val="left"/>
        <w:pPr>
          <w:ind w:left="3456" w:hanging="576"/>
        </w:pPr>
        <w:rPr>
          <w:rFonts w:hint="default"/>
        </w:rPr>
      </w:lvl>
    </w:lvlOverride>
    <w:lvlOverride w:ilvl="7">
      <w:startOverride w:val="1"/>
      <w:lvl w:ilvl="7">
        <w:start w:val="1"/>
        <w:numFmt w:val="decimal"/>
        <w:lvlText w:val="%8) "/>
        <w:lvlJc w:val="left"/>
        <w:pPr>
          <w:ind w:left="4032" w:hanging="576"/>
        </w:pPr>
        <w:rPr>
          <w:rFonts w:hint="default"/>
        </w:rPr>
      </w:lvl>
    </w:lvlOverride>
    <w:lvlOverride w:ilvl="8">
      <w:startOverride w:val="1"/>
      <w:lvl w:ilvl="8">
        <w:start w:val="1"/>
        <w:numFmt w:val="lowerLetter"/>
        <w:lvlText w:val="%9) "/>
        <w:lvlJc w:val="left"/>
        <w:pPr>
          <w:ind w:left="4608" w:hanging="576"/>
        </w:pPr>
        <w:rPr>
          <w:rFonts w:hint="default"/>
        </w:rPr>
      </w:lvl>
    </w:lvlOverride>
  </w:num>
  <w:num w:numId="80" w16cid:durableId="1945572706">
    <w:abstractNumId w:val="111"/>
  </w:num>
  <w:num w:numId="81" w16cid:durableId="647243417">
    <w:abstractNumId w:val="168"/>
  </w:num>
  <w:num w:numId="82" w16cid:durableId="2043944657">
    <w:abstractNumId w:val="102"/>
  </w:num>
  <w:num w:numId="83" w16cid:durableId="1153761927">
    <w:abstractNumId w:val="140"/>
  </w:num>
  <w:num w:numId="84" w16cid:durableId="809637559">
    <w:abstractNumId w:val="228"/>
  </w:num>
  <w:num w:numId="85" w16cid:durableId="2115131180">
    <w:abstractNumId w:val="32"/>
  </w:num>
  <w:num w:numId="86" w16cid:durableId="277105552">
    <w:abstractNumId w:val="112"/>
  </w:num>
  <w:num w:numId="87" w16cid:durableId="1903324647">
    <w:abstractNumId w:val="189"/>
  </w:num>
  <w:num w:numId="88" w16cid:durableId="1134906320">
    <w:abstractNumId w:val="2"/>
  </w:num>
  <w:num w:numId="89" w16cid:durableId="530385184">
    <w:abstractNumId w:val="198"/>
  </w:num>
  <w:num w:numId="90" w16cid:durableId="1262295443">
    <w:abstractNumId w:val="121"/>
  </w:num>
  <w:num w:numId="91" w16cid:durableId="575167175">
    <w:abstractNumId w:val="24"/>
  </w:num>
  <w:num w:numId="92" w16cid:durableId="1051879826">
    <w:abstractNumId w:val="151"/>
  </w:num>
  <w:num w:numId="93" w16cid:durableId="1498422526">
    <w:abstractNumId w:val="148"/>
  </w:num>
  <w:num w:numId="94" w16cid:durableId="1095593312">
    <w:abstractNumId w:val="227"/>
  </w:num>
  <w:num w:numId="95" w16cid:durableId="708839510">
    <w:abstractNumId w:val="51"/>
  </w:num>
  <w:num w:numId="96" w16cid:durableId="763380653">
    <w:abstractNumId w:val="211"/>
  </w:num>
  <w:num w:numId="97" w16cid:durableId="868375461">
    <w:abstractNumId w:val="145"/>
  </w:num>
  <w:num w:numId="98" w16cid:durableId="2060854969">
    <w:abstractNumId w:val="132"/>
  </w:num>
  <w:num w:numId="99" w16cid:durableId="338893067">
    <w:abstractNumId w:val="137"/>
  </w:num>
  <w:num w:numId="100" w16cid:durableId="1060442603">
    <w:abstractNumId w:val="59"/>
  </w:num>
  <w:num w:numId="101" w16cid:durableId="1396539264">
    <w:abstractNumId w:val="13"/>
  </w:num>
  <w:num w:numId="102" w16cid:durableId="1252466810">
    <w:abstractNumId w:val="97"/>
  </w:num>
  <w:num w:numId="103" w16cid:durableId="163056760">
    <w:abstractNumId w:val="50"/>
  </w:num>
  <w:num w:numId="104" w16cid:durableId="1079252214">
    <w:abstractNumId w:val="94"/>
  </w:num>
  <w:num w:numId="105" w16cid:durableId="1088381376">
    <w:abstractNumId w:val="214"/>
  </w:num>
  <w:num w:numId="106" w16cid:durableId="463697112">
    <w:abstractNumId w:val="33"/>
  </w:num>
  <w:num w:numId="107" w16cid:durableId="1940982611">
    <w:abstractNumId w:val="169"/>
  </w:num>
  <w:num w:numId="108" w16cid:durableId="1171601102">
    <w:abstractNumId w:val="105"/>
  </w:num>
  <w:num w:numId="109" w16cid:durableId="491986740">
    <w:abstractNumId w:val="69"/>
  </w:num>
  <w:num w:numId="110" w16cid:durableId="440806718">
    <w:abstractNumId w:val="70"/>
  </w:num>
  <w:num w:numId="111" w16cid:durableId="1168329965">
    <w:abstractNumId w:val="120"/>
  </w:num>
  <w:num w:numId="112" w16cid:durableId="850071924">
    <w:abstractNumId w:val="79"/>
  </w:num>
  <w:num w:numId="113" w16cid:durableId="1603076487">
    <w:abstractNumId w:val="186"/>
  </w:num>
  <w:num w:numId="114" w16cid:durableId="1829710738">
    <w:abstractNumId w:val="139"/>
  </w:num>
  <w:num w:numId="115" w16cid:durableId="912201609">
    <w:abstractNumId w:val="29"/>
  </w:num>
  <w:num w:numId="116" w16cid:durableId="1674600454">
    <w:abstractNumId w:val="3"/>
  </w:num>
  <w:num w:numId="117" w16cid:durableId="1315983717">
    <w:abstractNumId w:val="205"/>
  </w:num>
  <w:num w:numId="118" w16cid:durableId="142040741">
    <w:abstractNumId w:val="53"/>
  </w:num>
  <w:num w:numId="119" w16cid:durableId="1719163455">
    <w:abstractNumId w:val="188"/>
  </w:num>
  <w:num w:numId="120" w16cid:durableId="772435894">
    <w:abstractNumId w:val="68"/>
  </w:num>
  <w:num w:numId="121" w16cid:durableId="441926218">
    <w:abstractNumId w:val="136"/>
  </w:num>
  <w:num w:numId="122" w16cid:durableId="1580477088">
    <w:abstractNumId w:val="176"/>
  </w:num>
  <w:num w:numId="123" w16cid:durableId="1320111961">
    <w:abstractNumId w:val="37"/>
  </w:num>
  <w:num w:numId="124" w16cid:durableId="90779397">
    <w:abstractNumId w:val="93"/>
  </w:num>
  <w:num w:numId="125" w16cid:durableId="688337079">
    <w:abstractNumId w:val="63"/>
  </w:num>
  <w:num w:numId="126" w16cid:durableId="1922253178">
    <w:abstractNumId w:val="124"/>
  </w:num>
  <w:num w:numId="127" w16cid:durableId="566693314">
    <w:abstractNumId w:val="16"/>
  </w:num>
  <w:num w:numId="128" w16cid:durableId="1704788419">
    <w:abstractNumId w:val="119"/>
  </w:num>
  <w:num w:numId="129" w16cid:durableId="327902992">
    <w:abstractNumId w:val="190"/>
  </w:num>
  <w:num w:numId="130" w16cid:durableId="14819249">
    <w:abstractNumId w:val="1"/>
    <w:lvlOverride w:ilvl="0">
      <w:startOverride w:val="1"/>
      <w:lvl w:ilvl="0">
        <w:start w:val="1"/>
        <w:numFmt w:val="decimal"/>
        <w:suff w:val="nothing"/>
        <w:lvlText w:val="PART  %1  "/>
        <w:lvlJc w:val="left"/>
        <w:pPr>
          <w:ind w:left="0" w:firstLine="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isLgl/>
        <w:lvlText w:val="%1.%2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upperLetter"/>
        <w:lvlText w:val="%3. "/>
        <w:lvlJc w:val="left"/>
        <w:pPr>
          <w:ind w:left="189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lvlText w:val="%4. "/>
        <w:lvlJc w:val="left"/>
        <w:pPr>
          <w:ind w:left="180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lvlText w:val="%5. "/>
        <w:lvlJc w:val="left"/>
        <w:pPr>
          <w:ind w:left="252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decimal"/>
        <w:lvlText w:val="%6) "/>
        <w:lvlJc w:val="left"/>
        <w:pPr>
          <w:ind w:left="324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lowerLetter"/>
        <w:lvlText w:val="%7) "/>
        <w:lvlJc w:val="left"/>
        <w:pPr>
          <w:ind w:left="3456" w:hanging="576"/>
        </w:pPr>
        <w:rPr>
          <w:rFonts w:hint="default"/>
        </w:rPr>
      </w:lvl>
    </w:lvlOverride>
    <w:lvlOverride w:ilvl="7">
      <w:startOverride w:val="1"/>
      <w:lvl w:ilvl="7">
        <w:start w:val="1"/>
        <w:numFmt w:val="decimal"/>
        <w:lvlText w:val="%8) "/>
        <w:lvlJc w:val="left"/>
        <w:pPr>
          <w:ind w:left="4032" w:hanging="576"/>
        </w:pPr>
        <w:rPr>
          <w:rFonts w:hint="default"/>
        </w:rPr>
      </w:lvl>
    </w:lvlOverride>
    <w:lvlOverride w:ilvl="8">
      <w:startOverride w:val="1"/>
      <w:lvl w:ilvl="8">
        <w:start w:val="1"/>
        <w:numFmt w:val="lowerLetter"/>
        <w:lvlText w:val="%9) "/>
        <w:lvlJc w:val="left"/>
        <w:pPr>
          <w:ind w:left="4608" w:hanging="576"/>
        </w:pPr>
        <w:rPr>
          <w:rFonts w:hint="default"/>
        </w:rPr>
      </w:lvl>
    </w:lvlOverride>
  </w:num>
  <w:num w:numId="131" w16cid:durableId="305595535">
    <w:abstractNumId w:val="67"/>
  </w:num>
  <w:num w:numId="132" w16cid:durableId="1117260525">
    <w:abstractNumId w:val="91"/>
  </w:num>
  <w:num w:numId="133" w16cid:durableId="795872521">
    <w:abstractNumId w:val="80"/>
  </w:num>
  <w:num w:numId="134" w16cid:durableId="2029023940">
    <w:abstractNumId w:val="219"/>
  </w:num>
  <w:num w:numId="135" w16cid:durableId="205219165">
    <w:abstractNumId w:val="49"/>
  </w:num>
  <w:num w:numId="136" w16cid:durableId="2084327783">
    <w:abstractNumId w:val="106"/>
  </w:num>
  <w:num w:numId="137" w16cid:durableId="1655992004">
    <w:abstractNumId w:val="64"/>
  </w:num>
  <w:num w:numId="138" w16cid:durableId="52237566">
    <w:abstractNumId w:val="87"/>
  </w:num>
  <w:num w:numId="139" w16cid:durableId="2088918445">
    <w:abstractNumId w:val="127"/>
  </w:num>
  <w:num w:numId="140" w16cid:durableId="2078046803">
    <w:abstractNumId w:val="115"/>
  </w:num>
  <w:num w:numId="141" w16cid:durableId="266084418">
    <w:abstractNumId w:val="142"/>
  </w:num>
  <w:num w:numId="142" w16cid:durableId="1896116800">
    <w:abstractNumId w:val="114"/>
  </w:num>
  <w:num w:numId="143" w16cid:durableId="1575159337">
    <w:abstractNumId w:val="195"/>
  </w:num>
  <w:num w:numId="144" w16cid:durableId="2019000073">
    <w:abstractNumId w:val="92"/>
  </w:num>
  <w:num w:numId="145" w16cid:durableId="746079221">
    <w:abstractNumId w:val="38"/>
  </w:num>
  <w:num w:numId="146" w16cid:durableId="140969517">
    <w:abstractNumId w:val="184"/>
  </w:num>
  <w:num w:numId="147" w16cid:durableId="830753469">
    <w:abstractNumId w:val="76"/>
  </w:num>
  <w:num w:numId="148" w16cid:durableId="696279129">
    <w:abstractNumId w:val="131"/>
  </w:num>
  <w:num w:numId="149" w16cid:durableId="1848788995">
    <w:abstractNumId w:val="161"/>
  </w:num>
  <w:num w:numId="150" w16cid:durableId="667683262">
    <w:abstractNumId w:val="36"/>
  </w:num>
  <w:num w:numId="151" w16cid:durableId="1490514753">
    <w:abstractNumId w:val="86"/>
  </w:num>
  <w:num w:numId="152" w16cid:durableId="1227452804">
    <w:abstractNumId w:val="40"/>
  </w:num>
  <w:num w:numId="153" w16cid:durableId="995761836">
    <w:abstractNumId w:val="210"/>
  </w:num>
  <w:num w:numId="154" w16cid:durableId="84150755">
    <w:abstractNumId w:val="223"/>
  </w:num>
  <w:num w:numId="155" w16cid:durableId="1236014019">
    <w:abstractNumId w:val="177"/>
  </w:num>
  <w:num w:numId="156" w16cid:durableId="305670802">
    <w:abstractNumId w:val="10"/>
  </w:num>
  <w:num w:numId="157" w16cid:durableId="1165512780">
    <w:abstractNumId w:val="204"/>
  </w:num>
  <w:num w:numId="158" w16cid:durableId="1165631097">
    <w:abstractNumId w:val="166"/>
  </w:num>
  <w:num w:numId="159" w16cid:durableId="1321082420">
    <w:abstractNumId w:val="147"/>
  </w:num>
  <w:num w:numId="160" w16cid:durableId="1457485418">
    <w:abstractNumId w:val="196"/>
  </w:num>
  <w:num w:numId="161" w16cid:durableId="1646468109">
    <w:abstractNumId w:val="222"/>
  </w:num>
  <w:num w:numId="162" w16cid:durableId="513495278">
    <w:abstractNumId w:val="66"/>
  </w:num>
  <w:num w:numId="163" w16cid:durableId="1977956064">
    <w:abstractNumId w:val="71"/>
  </w:num>
  <w:num w:numId="164" w16cid:durableId="116870965">
    <w:abstractNumId w:val="74"/>
  </w:num>
  <w:num w:numId="165" w16cid:durableId="283200059">
    <w:abstractNumId w:val="159"/>
  </w:num>
  <w:num w:numId="166" w16cid:durableId="1989823373">
    <w:abstractNumId w:val="164"/>
  </w:num>
  <w:num w:numId="167" w16cid:durableId="1635134034">
    <w:abstractNumId w:val="160"/>
  </w:num>
  <w:num w:numId="168" w16cid:durableId="120730735">
    <w:abstractNumId w:val="81"/>
  </w:num>
  <w:num w:numId="169" w16cid:durableId="697269869">
    <w:abstractNumId w:val="39"/>
  </w:num>
  <w:num w:numId="170" w16cid:durableId="2062366761">
    <w:abstractNumId w:val="172"/>
  </w:num>
  <w:num w:numId="171" w16cid:durableId="2008054728">
    <w:abstractNumId w:val="89"/>
  </w:num>
  <w:num w:numId="172" w16cid:durableId="1470704283">
    <w:abstractNumId w:val="46"/>
  </w:num>
  <w:num w:numId="173" w16cid:durableId="1391683902">
    <w:abstractNumId w:val="83"/>
  </w:num>
  <w:num w:numId="174" w16cid:durableId="800922768">
    <w:abstractNumId w:val="20"/>
  </w:num>
  <w:num w:numId="175" w16cid:durableId="1564365036">
    <w:abstractNumId w:val="175"/>
  </w:num>
  <w:num w:numId="176" w16cid:durableId="599144792">
    <w:abstractNumId w:val="183"/>
  </w:num>
  <w:num w:numId="177" w16cid:durableId="155919107">
    <w:abstractNumId w:val="212"/>
  </w:num>
  <w:num w:numId="178" w16cid:durableId="1974364652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</w:lvl>
    </w:lvlOverride>
  </w:num>
  <w:num w:numId="179" w16cid:durableId="1538590072">
    <w:abstractNumId w:val="8"/>
  </w:num>
  <w:num w:numId="180" w16cid:durableId="203249911">
    <w:abstractNumId w:val="224"/>
  </w:num>
  <w:num w:numId="181" w16cid:durableId="1378772131">
    <w:abstractNumId w:val="206"/>
  </w:num>
  <w:num w:numId="182" w16cid:durableId="2139258493">
    <w:abstractNumId w:val="217"/>
  </w:num>
  <w:num w:numId="183" w16cid:durableId="1326401548">
    <w:abstractNumId w:val="213"/>
  </w:num>
  <w:num w:numId="184" w16cid:durableId="684333185">
    <w:abstractNumId w:val="118"/>
  </w:num>
  <w:num w:numId="185" w16cid:durableId="852109355">
    <w:abstractNumId w:val="25"/>
  </w:num>
  <w:num w:numId="186" w16cid:durableId="655112484">
    <w:abstractNumId w:val="153"/>
  </w:num>
  <w:num w:numId="187" w16cid:durableId="1479106549">
    <w:abstractNumId w:val="4"/>
  </w:num>
  <w:num w:numId="188" w16cid:durableId="2045789177">
    <w:abstractNumId w:val="96"/>
  </w:num>
  <w:num w:numId="189" w16cid:durableId="1538933085">
    <w:abstractNumId w:val="12"/>
  </w:num>
  <w:num w:numId="190" w16cid:durableId="1523666579">
    <w:abstractNumId w:val="221"/>
  </w:num>
  <w:num w:numId="191" w16cid:durableId="842823675">
    <w:abstractNumId w:val="77"/>
  </w:num>
  <w:num w:numId="192" w16cid:durableId="461273447">
    <w:abstractNumId w:val="14"/>
  </w:num>
  <w:num w:numId="193" w16cid:durableId="605505984">
    <w:abstractNumId w:val="163"/>
  </w:num>
  <w:num w:numId="194" w16cid:durableId="343433647">
    <w:abstractNumId w:val="103"/>
  </w:num>
  <w:num w:numId="195" w16cid:durableId="1071194412">
    <w:abstractNumId w:val="30"/>
  </w:num>
  <w:num w:numId="196" w16cid:durableId="1238636611">
    <w:abstractNumId w:val="108"/>
  </w:num>
  <w:num w:numId="197" w16cid:durableId="1848321952">
    <w:abstractNumId w:val="73"/>
  </w:num>
  <w:num w:numId="198" w16cid:durableId="1350445103">
    <w:abstractNumId w:val="170"/>
  </w:num>
  <w:num w:numId="199" w16cid:durableId="1513497423">
    <w:abstractNumId w:val="27"/>
  </w:num>
  <w:num w:numId="200" w16cid:durableId="1463229876">
    <w:abstractNumId w:val="143"/>
  </w:num>
  <w:num w:numId="201" w16cid:durableId="991831329">
    <w:abstractNumId w:val="138"/>
  </w:num>
  <w:num w:numId="202" w16cid:durableId="262227501">
    <w:abstractNumId w:val="84"/>
  </w:num>
  <w:num w:numId="203" w16cid:durableId="1611280301">
    <w:abstractNumId w:val="28"/>
  </w:num>
  <w:num w:numId="204" w16cid:durableId="869688384">
    <w:abstractNumId w:val="72"/>
  </w:num>
  <w:num w:numId="205" w16cid:durableId="1025054784">
    <w:abstractNumId w:val="117"/>
  </w:num>
  <w:num w:numId="206" w16cid:durableId="215433354">
    <w:abstractNumId w:val="9"/>
  </w:num>
  <w:num w:numId="207" w16cid:durableId="688331524">
    <w:abstractNumId w:val="107"/>
  </w:num>
  <w:num w:numId="208" w16cid:durableId="477188743">
    <w:abstractNumId w:val="178"/>
  </w:num>
  <w:num w:numId="209" w16cid:durableId="1394163576">
    <w:abstractNumId w:val="126"/>
  </w:num>
  <w:num w:numId="210" w16cid:durableId="528835430">
    <w:abstractNumId w:val="155"/>
  </w:num>
  <w:num w:numId="211" w16cid:durableId="395276157">
    <w:abstractNumId w:val="95"/>
  </w:num>
  <w:num w:numId="212" w16cid:durableId="1720322686">
    <w:abstractNumId w:val="225"/>
  </w:num>
  <w:num w:numId="213" w16cid:durableId="769357080">
    <w:abstractNumId w:val="156"/>
  </w:num>
  <w:num w:numId="214" w16cid:durableId="1993097859">
    <w:abstractNumId w:val="171"/>
  </w:num>
  <w:num w:numId="215" w16cid:durableId="1720275354">
    <w:abstractNumId w:val="110"/>
  </w:num>
  <w:num w:numId="216" w16cid:durableId="1087076320">
    <w:abstractNumId w:val="45"/>
  </w:num>
  <w:num w:numId="217" w16cid:durableId="1191338684">
    <w:abstractNumId w:val="202"/>
  </w:num>
  <w:num w:numId="218" w16cid:durableId="581374948">
    <w:abstractNumId w:val="58"/>
  </w:num>
  <w:num w:numId="219" w16cid:durableId="318652815">
    <w:abstractNumId w:val="144"/>
  </w:num>
  <w:num w:numId="220" w16cid:durableId="2143037087">
    <w:abstractNumId w:val="90"/>
  </w:num>
  <w:num w:numId="221" w16cid:durableId="889654016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</w:lvl>
    </w:lvlOverride>
  </w:num>
  <w:num w:numId="222" w16cid:durableId="983582114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</w:lvl>
    </w:lvlOverride>
  </w:num>
  <w:num w:numId="223" w16cid:durableId="204561450">
    <w:abstractNumId w:val="109"/>
  </w:num>
  <w:num w:numId="224" w16cid:durableId="35280909">
    <w:abstractNumId w:val="77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5" w16cid:durableId="647395059">
    <w:abstractNumId w:val="1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6" w16cid:durableId="482895764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</w:lvl>
    </w:lvlOverride>
  </w:num>
  <w:num w:numId="227" w16cid:durableId="2016498975">
    <w:abstractNumId w:val="55"/>
  </w:num>
  <w:num w:numId="228" w16cid:durableId="1721594700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</w:lvl>
    </w:lvlOverride>
  </w:num>
  <w:num w:numId="229" w16cid:durableId="1325008663">
    <w:abstractNumId w:val="162"/>
  </w:num>
  <w:num w:numId="230" w16cid:durableId="1632053884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</w:lvl>
    </w:lvlOverride>
  </w:num>
  <w:num w:numId="231" w16cid:durableId="1883900237">
    <w:abstractNumId w:val="150"/>
  </w:num>
  <w:num w:numId="232" w16cid:durableId="1522276787">
    <w:abstractNumId w:val="146"/>
  </w:num>
  <w:num w:numId="233" w16cid:durableId="2075465181">
    <w:abstractNumId w:val="0"/>
  </w:num>
  <w:num w:numId="234" w16cid:durableId="1855994155">
    <w:abstractNumId w:val="75"/>
  </w:num>
  <w:num w:numId="235" w16cid:durableId="1889342843">
    <w:abstractNumId w:val="208"/>
  </w:num>
  <w:num w:numId="236" w16cid:durableId="1067650999">
    <w:abstractNumId w:val="18"/>
  </w:num>
  <w:num w:numId="237" w16cid:durableId="18940946">
    <w:abstractNumId w:val="62"/>
  </w:num>
  <w:num w:numId="238" w16cid:durableId="1734619774">
    <w:abstractNumId w:val="154"/>
  </w:num>
  <w:num w:numId="239" w16cid:durableId="996571907">
    <w:abstractNumId w:val="180"/>
  </w:num>
  <w:num w:numId="240" w16cid:durableId="4553156">
    <w:abstractNumId w:val="7"/>
  </w:num>
  <w:num w:numId="241" w16cid:durableId="709762797">
    <w:abstractNumId w:val="134"/>
  </w:num>
  <w:num w:numId="242" w16cid:durableId="494223784">
    <w:abstractNumId w:val="203"/>
  </w:num>
  <w:num w:numId="243" w16cid:durableId="301078076">
    <w:abstractNumId w:val="34"/>
  </w:num>
  <w:num w:numId="244" w16cid:durableId="524637548">
    <w:abstractNumId w:val="152"/>
  </w:num>
  <w:num w:numId="245" w16cid:durableId="1233587160">
    <w:abstractNumId w:val="6"/>
  </w:num>
  <w:num w:numId="246" w16cid:durableId="124736190">
    <w:abstractNumId w:val="215"/>
  </w:num>
  <w:num w:numId="247" w16cid:durableId="2010282737">
    <w:abstractNumId w:val="125"/>
  </w:num>
  <w:num w:numId="248" w16cid:durableId="1269242648">
    <w:abstractNumId w:val="128"/>
  </w:num>
  <w:num w:numId="249" w16cid:durableId="520625441">
    <w:abstractNumId w:val="61"/>
  </w:num>
  <w:num w:numId="250" w16cid:durableId="604074867">
    <w:abstractNumId w:val="11"/>
  </w:num>
  <w:num w:numId="251" w16cid:durableId="1435662093">
    <w:abstractNumId w:val="57"/>
  </w:num>
  <w:num w:numId="252" w16cid:durableId="274680603">
    <w:abstractNumId w:val="88"/>
  </w:num>
  <w:num w:numId="253" w16cid:durableId="443425425">
    <w:abstractNumId w:val="179"/>
  </w:num>
  <w:num w:numId="254" w16cid:durableId="1375429376">
    <w:abstractNumId w:val="218"/>
  </w:num>
  <w:num w:numId="255" w16cid:durableId="1078940188">
    <w:abstractNumId w:val="158"/>
  </w:num>
  <w:num w:numId="256" w16cid:durableId="1223248327">
    <w:abstractNumId w:val="165"/>
  </w:num>
  <w:num w:numId="257" w16cid:durableId="294718818">
    <w:abstractNumId w:val="133"/>
  </w:num>
  <w:num w:numId="258" w16cid:durableId="143551558">
    <w:abstractNumId w:val="35"/>
  </w:num>
  <w:num w:numId="259" w16cid:durableId="299699922">
    <w:abstractNumId w:val="56"/>
  </w:num>
  <w:num w:numId="260" w16cid:durableId="1257253220">
    <w:abstractNumId w:val="122"/>
  </w:num>
  <w:num w:numId="261" w16cid:durableId="621881371">
    <w:abstractNumId w:val="201"/>
  </w:num>
  <w:num w:numId="262" w16cid:durableId="1304966402">
    <w:abstractNumId w:val="167"/>
  </w:num>
  <w:num w:numId="263" w16cid:durableId="190578772">
    <w:abstractNumId w:val="185"/>
  </w:num>
  <w:num w:numId="264" w16cid:durableId="1181352815">
    <w:abstractNumId w:val="191"/>
  </w:num>
  <w:num w:numId="265" w16cid:durableId="1995794394">
    <w:abstractNumId w:val="113"/>
  </w:num>
  <w:num w:numId="266" w16cid:durableId="1866090657">
    <w:abstractNumId w:val="149"/>
  </w:num>
  <w:num w:numId="267" w16cid:durableId="87315843">
    <w:abstractNumId w:val="194"/>
  </w:num>
  <w:num w:numId="268" w16cid:durableId="1050542797">
    <w:abstractNumId w:val="17"/>
  </w:num>
  <w:num w:numId="269" w16cid:durableId="487522369">
    <w:abstractNumId w:val="141"/>
  </w:num>
  <w:num w:numId="270" w16cid:durableId="1993175446">
    <w:abstractNumId w:val="101"/>
  </w:num>
  <w:num w:numId="271" w16cid:durableId="1738940255">
    <w:abstractNumId w:val="5"/>
  </w:num>
  <w:num w:numId="272" w16cid:durableId="744762772">
    <w:abstractNumId w:val="226"/>
  </w:num>
  <w:num w:numId="273" w16cid:durableId="1285842156">
    <w:abstractNumId w:val="23"/>
  </w:num>
  <w:num w:numId="274" w16cid:durableId="2072120246">
    <w:abstractNumId w:val="52"/>
  </w:num>
  <w:num w:numId="275" w16cid:durableId="1895922644">
    <w:abstractNumId w:val="173"/>
  </w:num>
  <w:num w:numId="276" w16cid:durableId="1398088984">
    <w:abstractNumId w:val="41"/>
  </w:num>
  <w:num w:numId="277" w16cid:durableId="875577741">
    <w:abstractNumId w:val="187"/>
  </w:num>
  <w:num w:numId="278" w16cid:durableId="294137990">
    <w:abstractNumId w:val="116"/>
  </w:num>
  <w:num w:numId="279" w16cid:durableId="780339842">
    <w:abstractNumId w:val="60"/>
  </w:num>
  <w:num w:numId="280" w16cid:durableId="1586256631">
    <w:abstractNumId w:val="197"/>
  </w:num>
  <w:num w:numId="281" w16cid:durableId="2008096137">
    <w:abstractNumId w:val="98"/>
  </w:num>
  <w:num w:numId="282" w16cid:durableId="465393153">
    <w:abstractNumId w:val="129"/>
  </w:num>
  <w:num w:numId="283" w16cid:durableId="522592938">
    <w:abstractNumId w:val="182"/>
  </w:num>
  <w:num w:numId="284" w16cid:durableId="374819486">
    <w:abstractNumId w:val="157"/>
  </w:num>
  <w:num w:numId="285" w16cid:durableId="1189875223">
    <w:abstractNumId w:val="130"/>
  </w:num>
  <w:num w:numId="286" w16cid:durableId="1118253924">
    <w:abstractNumId w:val="104"/>
  </w:num>
  <w:num w:numId="287" w16cid:durableId="1031760668">
    <w:abstractNumId w:val="78"/>
  </w:num>
  <w:num w:numId="288" w16cid:durableId="1509564033">
    <w:abstractNumId w:val="31"/>
  </w:num>
  <w:num w:numId="289" w16cid:durableId="1780491574">
    <w:abstractNumId w:val="174"/>
  </w:num>
  <w:num w:numId="290" w16cid:durableId="1058240696">
    <w:abstractNumId w:val="22"/>
  </w:num>
  <w:num w:numId="291" w16cid:durableId="2082436745">
    <w:abstractNumId w:val="209"/>
  </w:num>
  <w:num w:numId="292" w16cid:durableId="69278556">
    <w:abstractNumId w:val="1"/>
  </w:num>
  <w:num w:numId="293" w16cid:durableId="293874043">
    <w:abstractNumId w:val="1"/>
  </w:num>
  <w:num w:numId="294" w16cid:durableId="1994798982">
    <w:abstractNumId w:val="1"/>
  </w:num>
  <w:num w:numId="295" w16cid:durableId="2104523879">
    <w:abstractNumId w:val="1"/>
  </w:num>
  <w:num w:numId="296" w16cid:durableId="866869783">
    <w:abstractNumId w:val="1"/>
  </w:num>
  <w:num w:numId="297" w16cid:durableId="1157964275">
    <w:abstractNumId w:val="1"/>
  </w:num>
  <w:num w:numId="298" w16cid:durableId="1880431989">
    <w:abstractNumId w:val="1"/>
  </w:num>
  <w:num w:numId="299" w16cid:durableId="748618668">
    <w:abstractNumId w:val="1"/>
  </w:num>
  <w:num w:numId="300" w16cid:durableId="483205894">
    <w:abstractNumId w:val="1"/>
  </w:num>
  <w:num w:numId="301" w16cid:durableId="560991847">
    <w:abstractNumId w:val="1"/>
  </w:num>
  <w:num w:numId="302" w16cid:durableId="433552837">
    <w:abstractNumId w:val="123"/>
  </w:num>
  <w:num w:numId="303" w16cid:durableId="2030329555">
    <w:abstractNumId w:val="207"/>
  </w:num>
  <w:num w:numId="304" w16cid:durableId="419373100">
    <w:abstractNumId w:val="1"/>
  </w:num>
  <w:num w:numId="305" w16cid:durableId="1568295260">
    <w:abstractNumId w:val="26"/>
  </w:num>
  <w:num w:numId="306" w16cid:durableId="1027408941">
    <w:abstractNumId w:val="199"/>
  </w:num>
  <w:num w:numId="307" w16cid:durableId="2101178068">
    <w:abstractNumId w:val="199"/>
  </w:num>
  <w:num w:numId="308" w16cid:durableId="95058776">
    <w:abstractNumId w:val="199"/>
  </w:num>
  <w:num w:numId="309" w16cid:durableId="822544248">
    <w:abstractNumId w:val="199"/>
  </w:num>
  <w:num w:numId="310" w16cid:durableId="2147239565">
    <w:abstractNumId w:val="199"/>
  </w:num>
  <w:num w:numId="311" w16cid:durableId="1410301569">
    <w:abstractNumId w:val="199"/>
  </w:num>
  <w:num w:numId="312" w16cid:durableId="1225801428">
    <w:abstractNumId w:val="199"/>
  </w:num>
  <w:num w:numId="313" w16cid:durableId="765349829">
    <w:abstractNumId w:val="199"/>
  </w:num>
  <w:num w:numId="314" w16cid:durableId="2123762681">
    <w:abstractNumId w:val="199"/>
  </w:num>
  <w:num w:numId="315" w16cid:durableId="1617059317">
    <w:abstractNumId w:val="199"/>
  </w:num>
  <w:num w:numId="316" w16cid:durableId="1295791848">
    <w:abstractNumId w:val="199"/>
  </w:num>
  <w:num w:numId="317" w16cid:durableId="469202762">
    <w:abstractNumId w:val="199"/>
  </w:num>
  <w:num w:numId="318" w16cid:durableId="984941243">
    <w:abstractNumId w:val="199"/>
  </w:num>
  <w:num w:numId="319" w16cid:durableId="2062778129">
    <w:abstractNumId w:val="199"/>
  </w:num>
  <w:num w:numId="320" w16cid:durableId="1381130713">
    <w:abstractNumId w:val="199"/>
  </w:num>
  <w:num w:numId="321" w16cid:durableId="859974595">
    <w:abstractNumId w:val="199"/>
  </w:num>
  <w:num w:numId="322" w16cid:durableId="1647666339">
    <w:abstractNumId w:val="199"/>
  </w:num>
  <w:num w:numId="323" w16cid:durableId="267810668">
    <w:abstractNumId w:val="199"/>
  </w:num>
  <w:num w:numId="324" w16cid:durableId="1815681701">
    <w:abstractNumId w:val="199"/>
  </w:num>
  <w:num w:numId="325" w16cid:durableId="889074447">
    <w:abstractNumId w:val="199"/>
  </w:num>
  <w:num w:numId="326" w16cid:durableId="1659575375">
    <w:abstractNumId w:val="199"/>
  </w:num>
  <w:num w:numId="327" w16cid:durableId="336425167">
    <w:abstractNumId w:val="199"/>
  </w:num>
  <w:num w:numId="328" w16cid:durableId="816071311">
    <w:abstractNumId w:val="199"/>
  </w:num>
  <w:num w:numId="329" w16cid:durableId="462188783">
    <w:abstractNumId w:val="199"/>
  </w:num>
  <w:num w:numId="330" w16cid:durableId="980812230">
    <w:abstractNumId w:val="199"/>
  </w:num>
  <w:num w:numId="331" w16cid:durableId="452209076">
    <w:abstractNumId w:val="199"/>
  </w:num>
  <w:num w:numId="332" w16cid:durableId="1364593843">
    <w:abstractNumId w:val="199"/>
  </w:num>
  <w:num w:numId="333" w16cid:durableId="1672295682">
    <w:abstractNumId w:val="199"/>
  </w:num>
  <w:num w:numId="334" w16cid:durableId="1846165121">
    <w:abstractNumId w:val="199"/>
  </w:num>
  <w:num w:numId="335" w16cid:durableId="809789694">
    <w:abstractNumId w:val="199"/>
  </w:num>
  <w:num w:numId="336" w16cid:durableId="654408007">
    <w:abstractNumId w:val="42"/>
  </w:num>
  <w:num w:numId="337" w16cid:durableId="379092314">
    <w:abstractNumId w:val="199"/>
  </w:num>
  <w:num w:numId="338" w16cid:durableId="791676808">
    <w:abstractNumId w:val="199"/>
  </w:num>
  <w:num w:numId="339" w16cid:durableId="1974558010">
    <w:abstractNumId w:val="199"/>
  </w:num>
  <w:num w:numId="340" w16cid:durableId="1256208504">
    <w:abstractNumId w:val="199"/>
  </w:num>
  <w:num w:numId="341" w16cid:durableId="1544051948">
    <w:abstractNumId w:val="199"/>
  </w:num>
  <w:num w:numId="342" w16cid:durableId="134105623">
    <w:abstractNumId w:val="199"/>
  </w:num>
  <w:num w:numId="343" w16cid:durableId="162552388">
    <w:abstractNumId w:val="199"/>
  </w:num>
  <w:num w:numId="344" w16cid:durableId="1396927283">
    <w:abstractNumId w:val="199"/>
  </w:num>
  <w:num w:numId="345" w16cid:durableId="99566424">
    <w:abstractNumId w:val="19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5EA2"/>
    <w:rsid w:val="00017D3F"/>
    <w:rsid w:val="00031BF4"/>
    <w:rsid w:val="00037164"/>
    <w:rsid w:val="00082169"/>
    <w:rsid w:val="000B4D1F"/>
    <w:rsid w:val="000C6378"/>
    <w:rsid w:val="000C7BAC"/>
    <w:rsid w:val="000F53A0"/>
    <w:rsid w:val="0010639E"/>
    <w:rsid w:val="00125A38"/>
    <w:rsid w:val="001334A7"/>
    <w:rsid w:val="00144D1C"/>
    <w:rsid w:val="0018742C"/>
    <w:rsid w:val="00193812"/>
    <w:rsid w:val="001C0065"/>
    <w:rsid w:val="001F314B"/>
    <w:rsid w:val="00214559"/>
    <w:rsid w:val="00215B0A"/>
    <w:rsid w:val="00224DA5"/>
    <w:rsid w:val="00242FA9"/>
    <w:rsid w:val="00275BF8"/>
    <w:rsid w:val="00292547"/>
    <w:rsid w:val="00295034"/>
    <w:rsid w:val="002A53AF"/>
    <w:rsid w:val="00303AF9"/>
    <w:rsid w:val="00332DE6"/>
    <w:rsid w:val="00361960"/>
    <w:rsid w:val="003B5295"/>
    <w:rsid w:val="003D2D3A"/>
    <w:rsid w:val="003D5E02"/>
    <w:rsid w:val="003E66A3"/>
    <w:rsid w:val="003F5393"/>
    <w:rsid w:val="0041080E"/>
    <w:rsid w:val="00433B51"/>
    <w:rsid w:val="00437A8F"/>
    <w:rsid w:val="00442F88"/>
    <w:rsid w:val="00470758"/>
    <w:rsid w:val="00491F15"/>
    <w:rsid w:val="004A4B6E"/>
    <w:rsid w:val="004D3A42"/>
    <w:rsid w:val="0050490C"/>
    <w:rsid w:val="005272F8"/>
    <w:rsid w:val="005277CE"/>
    <w:rsid w:val="00582406"/>
    <w:rsid w:val="005A4C0A"/>
    <w:rsid w:val="005C0799"/>
    <w:rsid w:val="006070C9"/>
    <w:rsid w:val="00622A37"/>
    <w:rsid w:val="00643BA1"/>
    <w:rsid w:val="006449EB"/>
    <w:rsid w:val="00653E43"/>
    <w:rsid w:val="00662BE7"/>
    <w:rsid w:val="006A1655"/>
    <w:rsid w:val="006D1A9D"/>
    <w:rsid w:val="006E7EAC"/>
    <w:rsid w:val="0070716D"/>
    <w:rsid w:val="00721530"/>
    <w:rsid w:val="00745A5E"/>
    <w:rsid w:val="00771D3C"/>
    <w:rsid w:val="007A5493"/>
    <w:rsid w:val="007A66A9"/>
    <w:rsid w:val="007D417E"/>
    <w:rsid w:val="007E24EC"/>
    <w:rsid w:val="007F0323"/>
    <w:rsid w:val="00815292"/>
    <w:rsid w:val="00816397"/>
    <w:rsid w:val="00817D56"/>
    <w:rsid w:val="00824A84"/>
    <w:rsid w:val="008272A3"/>
    <w:rsid w:val="008354E1"/>
    <w:rsid w:val="008376FC"/>
    <w:rsid w:val="00854FC8"/>
    <w:rsid w:val="00884605"/>
    <w:rsid w:val="0089229F"/>
    <w:rsid w:val="0089629E"/>
    <w:rsid w:val="00896B58"/>
    <w:rsid w:val="008A5076"/>
    <w:rsid w:val="008B3FED"/>
    <w:rsid w:val="008D0944"/>
    <w:rsid w:val="008E22C3"/>
    <w:rsid w:val="008E556B"/>
    <w:rsid w:val="008E5666"/>
    <w:rsid w:val="008E5AAA"/>
    <w:rsid w:val="008F67A2"/>
    <w:rsid w:val="008F6D03"/>
    <w:rsid w:val="008F7428"/>
    <w:rsid w:val="0091544D"/>
    <w:rsid w:val="0091553A"/>
    <w:rsid w:val="00923ADC"/>
    <w:rsid w:val="00951880"/>
    <w:rsid w:val="00952F07"/>
    <w:rsid w:val="009531F4"/>
    <w:rsid w:val="00993AF2"/>
    <w:rsid w:val="009C4477"/>
    <w:rsid w:val="009C7F83"/>
    <w:rsid w:val="00A02694"/>
    <w:rsid w:val="00A35D52"/>
    <w:rsid w:val="00A65913"/>
    <w:rsid w:val="00A81C95"/>
    <w:rsid w:val="00A854FB"/>
    <w:rsid w:val="00AA078C"/>
    <w:rsid w:val="00AC3554"/>
    <w:rsid w:val="00AF1E83"/>
    <w:rsid w:val="00B27035"/>
    <w:rsid w:val="00B70DC5"/>
    <w:rsid w:val="00B7173D"/>
    <w:rsid w:val="00BD76CB"/>
    <w:rsid w:val="00BF0B40"/>
    <w:rsid w:val="00C00747"/>
    <w:rsid w:val="00C11FD4"/>
    <w:rsid w:val="00C15293"/>
    <w:rsid w:val="00C20AE7"/>
    <w:rsid w:val="00C23A47"/>
    <w:rsid w:val="00C24D25"/>
    <w:rsid w:val="00C4146F"/>
    <w:rsid w:val="00C57C81"/>
    <w:rsid w:val="00C64B06"/>
    <w:rsid w:val="00C73655"/>
    <w:rsid w:val="00C80804"/>
    <w:rsid w:val="00CA5EA2"/>
    <w:rsid w:val="00CA7405"/>
    <w:rsid w:val="00CC6822"/>
    <w:rsid w:val="00CD05F4"/>
    <w:rsid w:val="00CD608F"/>
    <w:rsid w:val="00CD713D"/>
    <w:rsid w:val="00CF7812"/>
    <w:rsid w:val="00D27732"/>
    <w:rsid w:val="00D27C6D"/>
    <w:rsid w:val="00D331C8"/>
    <w:rsid w:val="00D34233"/>
    <w:rsid w:val="00D56C29"/>
    <w:rsid w:val="00D7696E"/>
    <w:rsid w:val="00D85684"/>
    <w:rsid w:val="00DB1BDD"/>
    <w:rsid w:val="00DD01D2"/>
    <w:rsid w:val="00DD30E4"/>
    <w:rsid w:val="00DD50ED"/>
    <w:rsid w:val="00DE6CA7"/>
    <w:rsid w:val="00DF3900"/>
    <w:rsid w:val="00DF4564"/>
    <w:rsid w:val="00E117A3"/>
    <w:rsid w:val="00E130EE"/>
    <w:rsid w:val="00E40E7E"/>
    <w:rsid w:val="00E70C9B"/>
    <w:rsid w:val="00E75747"/>
    <w:rsid w:val="00E902BB"/>
    <w:rsid w:val="00E944AB"/>
    <w:rsid w:val="00EB2F4F"/>
    <w:rsid w:val="00ED2165"/>
    <w:rsid w:val="00EE788A"/>
    <w:rsid w:val="00EF30D2"/>
    <w:rsid w:val="00F14F02"/>
    <w:rsid w:val="00F27CCA"/>
    <w:rsid w:val="00F31F94"/>
    <w:rsid w:val="00F44F57"/>
    <w:rsid w:val="00F5751F"/>
    <w:rsid w:val="00F8409D"/>
    <w:rsid w:val="00F97317"/>
    <w:rsid w:val="00FB41DE"/>
    <w:rsid w:val="00FC63AA"/>
    <w:rsid w:val="00FD1AF7"/>
    <w:rsid w:val="00FF3A80"/>
    <w:rsid w:val="ABFFA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268B12"/>
  <w15:docId w15:val="{4074AE8C-F8B8-CE4B-A91F-4B44FF70E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/>
        <w:ind w:left="576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5EA2"/>
    <w:pPr>
      <w:widowControl w:val="0"/>
      <w:autoSpaceDE w:val="0"/>
      <w:autoSpaceDN w:val="0"/>
      <w:adjustRightInd w:val="0"/>
      <w:spacing w:before="0" w:beforeAutospacing="0"/>
      <w:ind w:left="0"/>
    </w:pPr>
    <w:rPr>
      <w:rFonts w:ascii="Arial" w:eastAsia="Times New Roman" w:hAnsi="Arial" w:cs="Times New Roman"/>
      <w:sz w:val="20"/>
      <w:szCs w:val="24"/>
    </w:rPr>
  </w:style>
  <w:style w:type="paragraph" w:styleId="Heading1">
    <w:name w:val="heading 1"/>
    <w:basedOn w:val="Normal"/>
    <w:link w:val="Heading1Char"/>
    <w:uiPriority w:val="9"/>
    <w:qFormat/>
    <w:rsid w:val="00E70C9B"/>
    <w:pPr>
      <w:spacing w:before="228"/>
      <w:ind w:left="590" w:right="571"/>
      <w:jc w:val="center"/>
      <w:outlineLvl w:val="0"/>
    </w:pPr>
    <w:rPr>
      <w:rFonts w:ascii="72 Black" w:eastAsia="72 Black" w:hAnsi="72 Black" w:cs="72 Black"/>
      <w:b/>
      <w:bCs/>
      <w:sz w:val="36"/>
      <w:szCs w:val="36"/>
    </w:rPr>
  </w:style>
  <w:style w:type="paragraph" w:styleId="Heading2">
    <w:name w:val="heading 2"/>
    <w:basedOn w:val="Normal"/>
    <w:link w:val="Heading2Char"/>
    <w:uiPriority w:val="9"/>
    <w:unhideWhenUsed/>
    <w:qFormat/>
    <w:rsid w:val="00E70C9B"/>
    <w:pPr>
      <w:ind w:left="656" w:hanging="537"/>
      <w:outlineLvl w:val="1"/>
    </w:pPr>
    <w:rPr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CATTitle">
    <w:name w:val="ARCAT Title"/>
    <w:uiPriority w:val="99"/>
    <w:rsid w:val="ABFFABF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RCATNormal">
    <w:name w:val="ARCAT Normal"/>
    <w:rsid w:val="ABFFABF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RCATnote">
    <w:name w:val="ARCAT note"/>
    <w:uiPriority w:val="99"/>
    <w:rsid w:val="005277CE"/>
    <w:pPr>
      <w:widowControl w:val="0"/>
      <w:pBdr>
        <w:top w:val="dotted" w:sz="4" w:space="1" w:color="FF0000"/>
        <w:left w:val="dotted" w:sz="4" w:space="4" w:color="FF0000"/>
        <w:bottom w:val="dotted" w:sz="4" w:space="1" w:color="FF0000"/>
        <w:right w:val="dotted" w:sz="4" w:space="4" w:color="FF0000"/>
      </w:pBdr>
      <w:autoSpaceDE w:val="0"/>
      <w:autoSpaceDN w:val="0"/>
      <w:adjustRightInd w:val="0"/>
      <w:spacing w:before="0" w:beforeAutospacing="0"/>
    </w:pPr>
    <w:rPr>
      <w:rFonts w:ascii="Arial" w:eastAsia="Times New Roman" w:hAnsi="Arial" w:cs="Arial"/>
      <w:b/>
      <w:vanish/>
      <w:color w:val="FF0000"/>
      <w:sz w:val="20"/>
      <w:szCs w:val="20"/>
    </w:rPr>
  </w:style>
  <w:style w:type="paragraph" w:customStyle="1" w:styleId="ARCATPart">
    <w:name w:val="ARCAT Part"/>
    <w:uiPriority w:val="99"/>
    <w:rsid w:val="006E7EAC"/>
    <w:pPr>
      <w:widowControl w:val="0"/>
      <w:numPr>
        <w:numId w:val="306"/>
      </w:numPr>
      <w:autoSpaceDE w:val="0"/>
      <w:autoSpaceDN w:val="0"/>
      <w:adjustRightInd w:val="0"/>
      <w:spacing w:before="240" w:beforeAutospacing="0" w:after="12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RCATArticle">
    <w:name w:val="ARCAT Article"/>
    <w:uiPriority w:val="99"/>
    <w:rsid w:val="00C57C81"/>
    <w:pPr>
      <w:keepNext/>
      <w:widowControl w:val="0"/>
      <w:numPr>
        <w:ilvl w:val="1"/>
        <w:numId w:val="306"/>
      </w:numPr>
      <w:autoSpaceDE w:val="0"/>
      <w:autoSpaceDN w:val="0"/>
      <w:adjustRightInd w:val="0"/>
      <w:spacing w:before="200" w:beforeAutospacing="0" w:after="120"/>
    </w:pPr>
    <w:rPr>
      <w:rFonts w:ascii="Arial" w:eastAsia="Times New Roman" w:hAnsi="Arial" w:cs="Arial"/>
      <w:b/>
      <w:caps/>
      <w:sz w:val="20"/>
      <w:szCs w:val="20"/>
    </w:rPr>
  </w:style>
  <w:style w:type="paragraph" w:customStyle="1" w:styleId="ARCATParagraph">
    <w:name w:val="ARCAT Paragraph"/>
    <w:rsid w:val="005277CE"/>
    <w:pPr>
      <w:widowControl w:val="0"/>
      <w:numPr>
        <w:ilvl w:val="2"/>
        <w:numId w:val="306"/>
      </w:numPr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</w:rPr>
  </w:style>
  <w:style w:type="paragraph" w:customStyle="1" w:styleId="ARCATSubPara">
    <w:name w:val="ARCAT SubPara"/>
    <w:rsid w:val="005277CE"/>
    <w:pPr>
      <w:widowControl w:val="0"/>
      <w:numPr>
        <w:ilvl w:val="3"/>
        <w:numId w:val="306"/>
      </w:num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RCATSubSub1">
    <w:name w:val="ARCAT SubSub1"/>
    <w:rsid w:val="005277CE"/>
    <w:pPr>
      <w:widowControl w:val="0"/>
      <w:numPr>
        <w:ilvl w:val="4"/>
        <w:numId w:val="306"/>
      </w:num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RCATSubSub2">
    <w:name w:val="ARCAT SubSub2"/>
    <w:uiPriority w:val="99"/>
    <w:rsid w:val="005277CE"/>
    <w:pPr>
      <w:widowControl w:val="0"/>
      <w:numPr>
        <w:ilvl w:val="5"/>
        <w:numId w:val="306"/>
      </w:num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RCATSubSub3">
    <w:name w:val="ARCAT SubSub3"/>
    <w:uiPriority w:val="99"/>
    <w:rsid w:val="005277CE"/>
    <w:pPr>
      <w:widowControl w:val="0"/>
      <w:numPr>
        <w:ilvl w:val="6"/>
        <w:numId w:val="306"/>
      </w:num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RCATSubSub4">
    <w:name w:val="ARCAT SubSub4"/>
    <w:uiPriority w:val="99"/>
    <w:rsid w:val="005277CE"/>
    <w:pPr>
      <w:widowControl w:val="0"/>
      <w:numPr>
        <w:ilvl w:val="7"/>
        <w:numId w:val="306"/>
      </w:num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RCATSubSub5">
    <w:name w:val="ARCAT SubSub5"/>
    <w:uiPriority w:val="99"/>
    <w:rsid w:val="005277CE"/>
    <w:pPr>
      <w:widowControl w:val="0"/>
      <w:numPr>
        <w:ilvl w:val="8"/>
        <w:numId w:val="306"/>
      </w:num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RCATheader">
    <w:name w:val="ARCAT header"/>
    <w:uiPriority w:val="99"/>
    <w:rsid w:val="ABFFABF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RCATfooter">
    <w:name w:val="ARCAT footer"/>
    <w:uiPriority w:val="99"/>
    <w:rsid w:val="ABFFABFF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ARCATEndOfSection">
    <w:name w:val="ARCAT EndOfSection"/>
    <w:rsid w:val="ABFFABFF"/>
    <w:pPr>
      <w:tabs>
        <w:tab w:val="center" w:pos="4320"/>
      </w:tabs>
      <w:suppressAutoHyphens/>
      <w:autoSpaceDE w:val="0"/>
      <w:autoSpaceDN w:val="0"/>
      <w:adjustRightInd w:val="0"/>
      <w:spacing w:before="240"/>
      <w:jc w:val="center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ABFFAB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ABFFABF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2773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272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72A3"/>
    <w:rPr>
      <w:rFonts w:ascii="Arial" w:eastAsia="Times New Roman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2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72A3"/>
    <w:rPr>
      <w:rFonts w:ascii="Arial" w:eastAsia="Times New Roman" w:hAnsi="Arial" w:cs="Arial"/>
      <w:sz w:val="20"/>
      <w:szCs w:val="20"/>
    </w:rPr>
  </w:style>
  <w:style w:type="paragraph" w:styleId="NoSpacing">
    <w:name w:val="No Spacing"/>
    <w:autoRedefine/>
    <w:uiPriority w:val="1"/>
    <w:qFormat/>
    <w:rsid w:val="00E70C9B"/>
    <w:pPr>
      <w:spacing w:before="0" w:beforeAutospacing="0"/>
      <w:ind w:left="0"/>
    </w:pPr>
    <w:rPr>
      <w:rFonts w:ascii="Arial" w:eastAsia="Times New Roman" w:hAnsi="Arial" w:cs="Arial"/>
      <w:b/>
      <w:bCs/>
      <w:sz w:val="20"/>
      <w:szCs w:val="20"/>
    </w:rPr>
  </w:style>
  <w:style w:type="numbering" w:customStyle="1" w:styleId="CurrentList1">
    <w:name w:val="Current List1"/>
    <w:uiPriority w:val="99"/>
    <w:rsid w:val="00AC3554"/>
    <w:pPr>
      <w:numPr>
        <w:numId w:val="30"/>
      </w:numPr>
    </w:pPr>
  </w:style>
  <w:style w:type="numbering" w:customStyle="1" w:styleId="CurrentList2">
    <w:name w:val="Current List2"/>
    <w:uiPriority w:val="99"/>
    <w:rsid w:val="00AC3554"/>
    <w:pPr>
      <w:numPr>
        <w:numId w:val="31"/>
      </w:numPr>
    </w:pPr>
  </w:style>
  <w:style w:type="numbering" w:customStyle="1" w:styleId="CurrentList3">
    <w:name w:val="Current List3"/>
    <w:uiPriority w:val="99"/>
    <w:rsid w:val="00AC3554"/>
    <w:pPr>
      <w:numPr>
        <w:numId w:val="32"/>
      </w:numPr>
    </w:pPr>
  </w:style>
  <w:style w:type="numbering" w:customStyle="1" w:styleId="CurrentList4">
    <w:name w:val="Current List4"/>
    <w:uiPriority w:val="99"/>
    <w:rsid w:val="005277CE"/>
    <w:pPr>
      <w:numPr>
        <w:numId w:val="40"/>
      </w:numPr>
    </w:pPr>
  </w:style>
  <w:style w:type="numbering" w:customStyle="1" w:styleId="CurrentList5">
    <w:name w:val="Current List5"/>
    <w:uiPriority w:val="99"/>
    <w:rsid w:val="005277CE"/>
    <w:pPr>
      <w:numPr>
        <w:numId w:val="42"/>
      </w:numPr>
    </w:pPr>
  </w:style>
  <w:style w:type="numbering" w:customStyle="1" w:styleId="CurrentList6">
    <w:name w:val="Current List6"/>
    <w:uiPriority w:val="99"/>
    <w:rsid w:val="005277CE"/>
    <w:pPr>
      <w:numPr>
        <w:numId w:val="47"/>
      </w:numPr>
    </w:pPr>
  </w:style>
  <w:style w:type="numbering" w:customStyle="1" w:styleId="CurrentList7">
    <w:name w:val="Current List7"/>
    <w:uiPriority w:val="99"/>
    <w:rsid w:val="005277CE"/>
    <w:pPr>
      <w:numPr>
        <w:numId w:val="48"/>
      </w:numPr>
    </w:pPr>
  </w:style>
  <w:style w:type="numbering" w:customStyle="1" w:styleId="CurrentList8">
    <w:name w:val="Current List8"/>
    <w:uiPriority w:val="99"/>
    <w:rsid w:val="000C7BAC"/>
    <w:pPr>
      <w:numPr>
        <w:numId w:val="52"/>
      </w:numPr>
    </w:pPr>
  </w:style>
  <w:style w:type="numbering" w:customStyle="1" w:styleId="CurrentList9">
    <w:name w:val="Current List9"/>
    <w:uiPriority w:val="99"/>
    <w:rsid w:val="000C7BAC"/>
    <w:pPr>
      <w:numPr>
        <w:numId w:val="56"/>
      </w:numPr>
    </w:pPr>
  </w:style>
  <w:style w:type="numbering" w:customStyle="1" w:styleId="CurrentList10">
    <w:name w:val="Current List10"/>
    <w:uiPriority w:val="99"/>
    <w:rsid w:val="000C7BAC"/>
    <w:pPr>
      <w:numPr>
        <w:numId w:val="58"/>
      </w:numPr>
    </w:pPr>
  </w:style>
  <w:style w:type="numbering" w:customStyle="1" w:styleId="CurrentList11">
    <w:name w:val="Current List11"/>
    <w:uiPriority w:val="99"/>
    <w:rsid w:val="000C7BAC"/>
    <w:pPr>
      <w:numPr>
        <w:numId w:val="60"/>
      </w:numPr>
    </w:pPr>
  </w:style>
  <w:style w:type="numbering" w:customStyle="1" w:styleId="CurrentList12">
    <w:name w:val="Current List12"/>
    <w:uiPriority w:val="99"/>
    <w:rsid w:val="00A854FB"/>
    <w:pPr>
      <w:numPr>
        <w:numId w:val="69"/>
      </w:numPr>
    </w:pPr>
  </w:style>
  <w:style w:type="numbering" w:customStyle="1" w:styleId="CurrentList13">
    <w:name w:val="Current List13"/>
    <w:uiPriority w:val="99"/>
    <w:rsid w:val="00A854FB"/>
    <w:pPr>
      <w:numPr>
        <w:numId w:val="70"/>
      </w:numPr>
    </w:pPr>
  </w:style>
  <w:style w:type="numbering" w:customStyle="1" w:styleId="CurrentList14">
    <w:name w:val="Current List14"/>
    <w:uiPriority w:val="99"/>
    <w:rsid w:val="007E24EC"/>
    <w:pPr>
      <w:numPr>
        <w:numId w:val="71"/>
      </w:numPr>
    </w:pPr>
  </w:style>
  <w:style w:type="numbering" w:customStyle="1" w:styleId="CurrentList15">
    <w:name w:val="Current List15"/>
    <w:uiPriority w:val="99"/>
    <w:rsid w:val="00E117A3"/>
    <w:pPr>
      <w:numPr>
        <w:numId w:val="73"/>
      </w:numPr>
    </w:pPr>
  </w:style>
  <w:style w:type="paragraph" w:styleId="ListParagraph">
    <w:name w:val="List Paragraph"/>
    <w:basedOn w:val="Normal"/>
    <w:uiPriority w:val="34"/>
    <w:qFormat/>
    <w:rsid w:val="00E117A3"/>
    <w:pPr>
      <w:ind w:left="720"/>
      <w:contextualSpacing/>
    </w:pPr>
  </w:style>
  <w:style w:type="numbering" w:customStyle="1" w:styleId="CurrentList16">
    <w:name w:val="Current List16"/>
    <w:uiPriority w:val="99"/>
    <w:rsid w:val="00E117A3"/>
    <w:pPr>
      <w:numPr>
        <w:numId w:val="77"/>
      </w:numPr>
    </w:pPr>
  </w:style>
  <w:style w:type="numbering" w:customStyle="1" w:styleId="CurrentList17">
    <w:name w:val="Current List17"/>
    <w:uiPriority w:val="99"/>
    <w:rsid w:val="00E117A3"/>
    <w:pPr>
      <w:numPr>
        <w:numId w:val="78"/>
      </w:numPr>
    </w:pPr>
  </w:style>
  <w:style w:type="numbering" w:customStyle="1" w:styleId="CurrentList18">
    <w:name w:val="Current List18"/>
    <w:uiPriority w:val="99"/>
    <w:rsid w:val="00E117A3"/>
    <w:pPr>
      <w:numPr>
        <w:numId w:val="80"/>
      </w:numPr>
    </w:pPr>
  </w:style>
  <w:style w:type="numbering" w:customStyle="1" w:styleId="CurrentList19">
    <w:name w:val="Current List19"/>
    <w:uiPriority w:val="99"/>
    <w:rsid w:val="00E117A3"/>
    <w:pPr>
      <w:numPr>
        <w:numId w:val="81"/>
      </w:numPr>
    </w:pPr>
  </w:style>
  <w:style w:type="numbering" w:customStyle="1" w:styleId="CurrentList20">
    <w:name w:val="Current List20"/>
    <w:uiPriority w:val="99"/>
    <w:rsid w:val="00E117A3"/>
    <w:pPr>
      <w:numPr>
        <w:numId w:val="82"/>
      </w:numPr>
    </w:pPr>
  </w:style>
  <w:style w:type="numbering" w:customStyle="1" w:styleId="CurrentList21">
    <w:name w:val="Current List21"/>
    <w:uiPriority w:val="99"/>
    <w:rsid w:val="00E117A3"/>
    <w:pPr>
      <w:numPr>
        <w:numId w:val="83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E70C9B"/>
    <w:rPr>
      <w:rFonts w:ascii="72 Black" w:eastAsia="72 Black" w:hAnsi="72 Black" w:cs="72 Black"/>
      <w:b/>
      <w:bC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E70C9B"/>
    <w:rPr>
      <w:rFonts w:ascii="Arial" w:eastAsia="Arial" w:hAnsi="Arial" w:cs="Arial"/>
      <w:b/>
      <w:bCs/>
      <w:sz w:val="20"/>
      <w:szCs w:val="20"/>
    </w:rPr>
  </w:style>
  <w:style w:type="paragraph" w:customStyle="1" w:styleId="SpecsBase">
    <w:name w:val="SpecsBase"/>
    <w:rsid w:val="00E70C9B"/>
    <w:pPr>
      <w:suppressAutoHyphens/>
      <w:spacing w:before="0" w:beforeAutospacing="0" w:after="36"/>
      <w:ind w:left="0"/>
    </w:pPr>
    <w:rPr>
      <w:rFonts w:ascii="Times" w:eastAsia="Times" w:hAnsi="Times" w:cs="Times New Roman"/>
      <w:noProof/>
      <w:szCs w:val="20"/>
    </w:rPr>
  </w:style>
  <w:style w:type="paragraph" w:styleId="BodyText">
    <w:name w:val="Body Text"/>
    <w:basedOn w:val="Normal"/>
    <w:link w:val="BodyTextChar"/>
    <w:uiPriority w:val="1"/>
    <w:qFormat/>
    <w:rsid w:val="00DE6CA7"/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DE6CA7"/>
    <w:rPr>
      <w:rFonts w:ascii="Arial" w:eastAsia="Arial" w:hAnsi="Arial" w:cs="Arial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DE6CA7"/>
  </w:style>
  <w:style w:type="numbering" w:customStyle="1" w:styleId="CurrentList22">
    <w:name w:val="Current List22"/>
    <w:uiPriority w:val="99"/>
    <w:rsid w:val="00817D56"/>
    <w:pPr>
      <w:numPr>
        <w:numId w:val="177"/>
      </w:numPr>
    </w:pPr>
  </w:style>
  <w:style w:type="paragraph" w:customStyle="1" w:styleId="Level1">
    <w:name w:val="Level 1"/>
    <w:basedOn w:val="Normal"/>
    <w:rsid w:val="00CA5EA2"/>
    <w:pPr>
      <w:tabs>
        <w:tab w:val="num" w:pos="1080"/>
      </w:tabs>
      <w:ind w:left="540" w:hanging="540"/>
      <w:outlineLvl w:val="0"/>
    </w:pPr>
  </w:style>
  <w:style w:type="paragraph" w:customStyle="1" w:styleId="Level2">
    <w:name w:val="Level 2"/>
    <w:basedOn w:val="Normal"/>
    <w:rsid w:val="00CA5EA2"/>
    <w:pPr>
      <w:tabs>
        <w:tab w:val="num" w:pos="1440"/>
      </w:tabs>
      <w:ind w:left="1080" w:hanging="540"/>
      <w:outlineLvl w:val="1"/>
    </w:pPr>
  </w:style>
  <w:style w:type="paragraph" w:customStyle="1" w:styleId="Level3">
    <w:name w:val="Level 3"/>
    <w:basedOn w:val="Normal"/>
    <w:rsid w:val="00CA5EA2"/>
    <w:pPr>
      <w:tabs>
        <w:tab w:val="num" w:pos="2160"/>
      </w:tabs>
      <w:ind w:left="1620" w:hanging="540"/>
      <w:outlineLvl w:val="2"/>
    </w:pPr>
  </w:style>
  <w:style w:type="paragraph" w:customStyle="1" w:styleId="Level4">
    <w:name w:val="Level 4"/>
    <w:basedOn w:val="Normal"/>
    <w:rsid w:val="00CA5EA2"/>
    <w:pPr>
      <w:tabs>
        <w:tab w:val="num" w:pos="2880"/>
      </w:tabs>
      <w:ind w:left="2070" w:hanging="450"/>
      <w:outlineLvl w:val="3"/>
    </w:pPr>
  </w:style>
  <w:style w:type="paragraph" w:customStyle="1" w:styleId="Level5">
    <w:name w:val="Level 5"/>
    <w:basedOn w:val="Normal"/>
    <w:rsid w:val="00CA5EA2"/>
    <w:pPr>
      <w:tabs>
        <w:tab w:val="num" w:pos="3600"/>
      </w:tabs>
      <w:ind w:left="2520" w:hanging="450"/>
      <w:outlineLvl w:val="4"/>
    </w:pPr>
  </w:style>
  <w:style w:type="paragraph" w:customStyle="1" w:styleId="Specs1">
    <w:name w:val="Specs1"/>
    <w:basedOn w:val="Normal"/>
    <w:rsid w:val="00CA5EA2"/>
    <w:pPr>
      <w:widowControl/>
      <w:autoSpaceDE/>
      <w:autoSpaceDN/>
      <w:adjustRightInd/>
      <w:spacing w:after="36"/>
      <w:ind w:left="1440" w:hanging="360"/>
    </w:pPr>
    <w:rPr>
      <w:rFonts w:ascii="Times" w:eastAsia="Times" w:hAnsi="Times"/>
      <w:sz w:val="22"/>
      <w:szCs w:val="20"/>
    </w:rPr>
  </w:style>
  <w:style w:type="paragraph" w:customStyle="1" w:styleId="PRT">
    <w:name w:val="PRT"/>
    <w:basedOn w:val="Normal"/>
    <w:next w:val="ART"/>
    <w:rsid w:val="0070716D"/>
    <w:pPr>
      <w:keepNext/>
      <w:widowControl/>
      <w:suppressAutoHyphens/>
      <w:autoSpaceDE/>
      <w:autoSpaceDN/>
      <w:adjustRightInd/>
      <w:spacing w:before="480"/>
      <w:jc w:val="both"/>
      <w:outlineLvl w:val="0"/>
    </w:pPr>
    <w:rPr>
      <w:rFonts w:ascii="Times New Roman" w:hAnsi="Times New Roman"/>
      <w:sz w:val="22"/>
      <w:szCs w:val="20"/>
    </w:rPr>
  </w:style>
  <w:style w:type="paragraph" w:customStyle="1" w:styleId="SUT">
    <w:name w:val="SUT"/>
    <w:basedOn w:val="Normal"/>
    <w:next w:val="PR1"/>
    <w:rsid w:val="0070716D"/>
    <w:pPr>
      <w:widowControl/>
      <w:suppressAutoHyphens/>
      <w:autoSpaceDE/>
      <w:autoSpaceDN/>
      <w:adjustRightInd/>
      <w:spacing w:before="240"/>
      <w:jc w:val="both"/>
      <w:outlineLvl w:val="0"/>
    </w:pPr>
    <w:rPr>
      <w:rFonts w:ascii="Times New Roman" w:hAnsi="Times New Roman"/>
      <w:sz w:val="22"/>
      <w:szCs w:val="20"/>
    </w:rPr>
  </w:style>
  <w:style w:type="paragraph" w:customStyle="1" w:styleId="DST">
    <w:name w:val="DST"/>
    <w:basedOn w:val="Normal"/>
    <w:next w:val="PR1"/>
    <w:rsid w:val="0070716D"/>
    <w:pPr>
      <w:widowControl/>
      <w:suppressAutoHyphens/>
      <w:autoSpaceDE/>
      <w:autoSpaceDN/>
      <w:adjustRightInd/>
      <w:spacing w:before="240"/>
      <w:jc w:val="both"/>
      <w:outlineLvl w:val="0"/>
    </w:pPr>
    <w:rPr>
      <w:rFonts w:ascii="Times New Roman" w:hAnsi="Times New Roman"/>
      <w:sz w:val="22"/>
      <w:szCs w:val="20"/>
    </w:rPr>
  </w:style>
  <w:style w:type="paragraph" w:customStyle="1" w:styleId="ART">
    <w:name w:val="ART"/>
    <w:basedOn w:val="Normal"/>
    <w:next w:val="PR1"/>
    <w:rsid w:val="0070716D"/>
    <w:pPr>
      <w:keepNext/>
      <w:widowControl/>
      <w:tabs>
        <w:tab w:val="left" w:pos="864"/>
      </w:tabs>
      <w:suppressAutoHyphens/>
      <w:autoSpaceDE/>
      <w:autoSpaceDN/>
      <w:adjustRightInd/>
      <w:spacing w:before="480"/>
      <w:ind w:left="864" w:hanging="864"/>
      <w:jc w:val="both"/>
      <w:outlineLvl w:val="1"/>
    </w:pPr>
    <w:rPr>
      <w:rFonts w:ascii="Times New Roman" w:hAnsi="Times New Roman"/>
      <w:sz w:val="22"/>
      <w:szCs w:val="20"/>
    </w:rPr>
  </w:style>
  <w:style w:type="paragraph" w:customStyle="1" w:styleId="PR1">
    <w:name w:val="PR1"/>
    <w:basedOn w:val="Normal"/>
    <w:rsid w:val="0070716D"/>
    <w:pPr>
      <w:widowControl/>
      <w:tabs>
        <w:tab w:val="left" w:pos="864"/>
      </w:tabs>
      <w:suppressAutoHyphens/>
      <w:autoSpaceDE/>
      <w:autoSpaceDN/>
      <w:adjustRightInd/>
      <w:spacing w:before="240"/>
      <w:ind w:left="864" w:hanging="576"/>
      <w:jc w:val="both"/>
      <w:outlineLvl w:val="2"/>
    </w:pPr>
    <w:rPr>
      <w:rFonts w:ascii="Times New Roman" w:hAnsi="Times New Roman"/>
      <w:sz w:val="22"/>
      <w:szCs w:val="20"/>
    </w:rPr>
  </w:style>
  <w:style w:type="paragraph" w:customStyle="1" w:styleId="PR2">
    <w:name w:val="PR2"/>
    <w:basedOn w:val="Normal"/>
    <w:rsid w:val="0070716D"/>
    <w:pPr>
      <w:widowControl/>
      <w:tabs>
        <w:tab w:val="left" w:pos="1440"/>
      </w:tabs>
      <w:suppressAutoHyphens/>
      <w:autoSpaceDE/>
      <w:autoSpaceDN/>
      <w:adjustRightInd/>
      <w:ind w:left="1440" w:hanging="576"/>
      <w:jc w:val="both"/>
      <w:outlineLvl w:val="3"/>
    </w:pPr>
    <w:rPr>
      <w:rFonts w:ascii="Times New Roman" w:hAnsi="Times New Roman"/>
      <w:sz w:val="22"/>
      <w:szCs w:val="20"/>
    </w:rPr>
  </w:style>
  <w:style w:type="paragraph" w:customStyle="1" w:styleId="PR3">
    <w:name w:val="PR3"/>
    <w:basedOn w:val="Normal"/>
    <w:rsid w:val="0070716D"/>
    <w:pPr>
      <w:widowControl/>
      <w:tabs>
        <w:tab w:val="left" w:pos="2016"/>
      </w:tabs>
      <w:suppressAutoHyphens/>
      <w:autoSpaceDE/>
      <w:autoSpaceDN/>
      <w:adjustRightInd/>
      <w:ind w:left="2016" w:hanging="576"/>
      <w:jc w:val="both"/>
      <w:outlineLvl w:val="4"/>
    </w:pPr>
    <w:rPr>
      <w:rFonts w:ascii="Times New Roman" w:hAnsi="Times New Roman"/>
      <w:sz w:val="22"/>
      <w:szCs w:val="20"/>
    </w:rPr>
  </w:style>
  <w:style w:type="paragraph" w:customStyle="1" w:styleId="PR4">
    <w:name w:val="PR4"/>
    <w:basedOn w:val="Normal"/>
    <w:rsid w:val="0070716D"/>
    <w:pPr>
      <w:widowControl/>
      <w:tabs>
        <w:tab w:val="left" w:pos="2592"/>
      </w:tabs>
      <w:suppressAutoHyphens/>
      <w:autoSpaceDE/>
      <w:autoSpaceDN/>
      <w:adjustRightInd/>
      <w:ind w:left="2592" w:hanging="576"/>
      <w:jc w:val="both"/>
      <w:outlineLvl w:val="5"/>
    </w:pPr>
    <w:rPr>
      <w:rFonts w:ascii="Times New Roman" w:hAnsi="Times New Roman"/>
      <w:sz w:val="22"/>
      <w:szCs w:val="20"/>
    </w:rPr>
  </w:style>
  <w:style w:type="paragraph" w:customStyle="1" w:styleId="PR5">
    <w:name w:val="PR5"/>
    <w:basedOn w:val="Normal"/>
    <w:rsid w:val="0070716D"/>
    <w:pPr>
      <w:widowControl/>
      <w:tabs>
        <w:tab w:val="left" w:pos="3168"/>
      </w:tabs>
      <w:suppressAutoHyphens/>
      <w:autoSpaceDE/>
      <w:autoSpaceDN/>
      <w:adjustRightInd/>
      <w:ind w:left="3168" w:hanging="576"/>
      <w:jc w:val="both"/>
      <w:outlineLvl w:val="6"/>
    </w:pPr>
    <w:rPr>
      <w:rFonts w:ascii="Times New Roman" w:hAnsi="Times New Roman"/>
      <w:sz w:val="22"/>
      <w:szCs w:val="20"/>
    </w:rPr>
  </w:style>
  <w:style w:type="character" w:customStyle="1" w:styleId="SI">
    <w:name w:val="SI"/>
    <w:basedOn w:val="DefaultParagraphFont"/>
    <w:rsid w:val="0070716D"/>
    <w:rPr>
      <w:color w:val="008080"/>
    </w:rPr>
  </w:style>
  <w:style w:type="character" w:customStyle="1" w:styleId="IP">
    <w:name w:val="IP"/>
    <w:basedOn w:val="DefaultParagraphFont"/>
    <w:rsid w:val="0070716D"/>
    <w:rPr>
      <w:color w:val="FF0000"/>
    </w:rPr>
  </w:style>
  <w:style w:type="paragraph" w:customStyle="1" w:styleId="Default">
    <w:name w:val="Default"/>
    <w:rsid w:val="000B4D1F"/>
    <w:pPr>
      <w:widowControl w:val="0"/>
      <w:autoSpaceDE w:val="0"/>
      <w:autoSpaceDN w:val="0"/>
      <w:adjustRightInd w:val="0"/>
      <w:spacing w:before="0" w:beforeAutospacing="0"/>
      <w:ind w:left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M1">
    <w:name w:val="CM1"/>
    <w:basedOn w:val="Default"/>
    <w:next w:val="Default"/>
    <w:rsid w:val="000B4D1F"/>
    <w:rPr>
      <w:color w:val="auto"/>
    </w:rPr>
  </w:style>
  <w:style w:type="paragraph" w:customStyle="1" w:styleId="CM21">
    <w:name w:val="CM21"/>
    <w:basedOn w:val="Default"/>
    <w:next w:val="Default"/>
    <w:rsid w:val="000B4D1F"/>
    <w:pPr>
      <w:spacing w:after="113"/>
    </w:pPr>
    <w:rPr>
      <w:color w:val="auto"/>
    </w:rPr>
  </w:style>
  <w:style w:type="paragraph" w:customStyle="1" w:styleId="CM22">
    <w:name w:val="CM22"/>
    <w:basedOn w:val="Default"/>
    <w:next w:val="Default"/>
    <w:rsid w:val="000B4D1F"/>
    <w:pPr>
      <w:spacing w:after="825"/>
    </w:pPr>
    <w:rPr>
      <w:color w:val="auto"/>
    </w:rPr>
  </w:style>
  <w:style w:type="paragraph" w:customStyle="1" w:styleId="CM4">
    <w:name w:val="CM4"/>
    <w:basedOn w:val="Default"/>
    <w:next w:val="Default"/>
    <w:rsid w:val="000B4D1F"/>
    <w:pPr>
      <w:spacing w:line="240" w:lineRule="atLeast"/>
    </w:pPr>
    <w:rPr>
      <w:color w:val="auto"/>
    </w:rPr>
  </w:style>
  <w:style w:type="paragraph" w:customStyle="1" w:styleId="CM6">
    <w:name w:val="CM6"/>
    <w:basedOn w:val="Default"/>
    <w:next w:val="Default"/>
    <w:rsid w:val="000B4D1F"/>
    <w:pPr>
      <w:spacing w:line="240" w:lineRule="atLeast"/>
    </w:pPr>
    <w:rPr>
      <w:color w:val="auto"/>
    </w:rPr>
  </w:style>
  <w:style w:type="paragraph" w:customStyle="1" w:styleId="CM9">
    <w:name w:val="CM9"/>
    <w:basedOn w:val="Default"/>
    <w:next w:val="Default"/>
    <w:rsid w:val="000B4D1F"/>
    <w:pPr>
      <w:spacing w:line="240" w:lineRule="atLeast"/>
    </w:pPr>
    <w:rPr>
      <w:color w:val="auto"/>
    </w:rPr>
  </w:style>
  <w:style w:type="paragraph" w:customStyle="1" w:styleId="CM24">
    <w:name w:val="CM24"/>
    <w:basedOn w:val="Default"/>
    <w:next w:val="Default"/>
    <w:rsid w:val="000B4D1F"/>
    <w:pPr>
      <w:spacing w:after="243"/>
    </w:pPr>
    <w:rPr>
      <w:color w:val="auto"/>
    </w:rPr>
  </w:style>
  <w:style w:type="paragraph" w:customStyle="1" w:styleId="CM15">
    <w:name w:val="CM15"/>
    <w:basedOn w:val="Default"/>
    <w:next w:val="Default"/>
    <w:rsid w:val="000B4D1F"/>
    <w:pPr>
      <w:spacing w:line="240" w:lineRule="atLeast"/>
    </w:pPr>
    <w:rPr>
      <w:color w:val="auto"/>
    </w:rPr>
  </w:style>
  <w:style w:type="paragraph" w:customStyle="1" w:styleId="SpecsA">
    <w:name w:val="SpecsA"/>
    <w:basedOn w:val="Normal"/>
    <w:rsid w:val="000B4D1F"/>
    <w:pPr>
      <w:widowControl/>
      <w:suppressAutoHyphens/>
      <w:autoSpaceDE/>
      <w:autoSpaceDN/>
      <w:adjustRightInd/>
      <w:spacing w:after="40"/>
      <w:ind w:left="1080" w:hanging="360"/>
    </w:pPr>
    <w:rPr>
      <w:rFonts w:ascii="Times" w:eastAsia="Times" w:hAnsi="Times"/>
      <w:sz w:val="22"/>
      <w:szCs w:val="20"/>
    </w:rPr>
  </w:style>
  <w:style w:type="paragraph" w:customStyle="1" w:styleId="BasicParagraph">
    <w:name w:val="[Basic Paragraph]"/>
    <w:basedOn w:val="Normal"/>
    <w:uiPriority w:val="99"/>
    <w:rsid w:val="00643BA1"/>
    <w:pPr>
      <w:widowControl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</w:rPr>
  </w:style>
  <w:style w:type="numbering" w:customStyle="1" w:styleId="CurrentList23">
    <w:name w:val="Current List23"/>
    <w:uiPriority w:val="99"/>
    <w:rsid w:val="00D7696E"/>
    <w:pPr>
      <w:numPr>
        <w:numId w:val="302"/>
      </w:numPr>
    </w:pPr>
  </w:style>
  <w:style w:type="numbering" w:customStyle="1" w:styleId="CurrentList24">
    <w:name w:val="Current List24"/>
    <w:uiPriority w:val="99"/>
    <w:rsid w:val="00D7696E"/>
    <w:pPr>
      <w:numPr>
        <w:numId w:val="303"/>
      </w:numPr>
    </w:pPr>
  </w:style>
  <w:style w:type="numbering" w:customStyle="1" w:styleId="CurrentList25">
    <w:name w:val="Current List25"/>
    <w:uiPriority w:val="99"/>
    <w:rsid w:val="00D7696E"/>
    <w:pPr>
      <w:numPr>
        <w:numId w:val="305"/>
      </w:numPr>
    </w:pPr>
  </w:style>
  <w:style w:type="numbering" w:customStyle="1" w:styleId="CurrentList26">
    <w:name w:val="Current List26"/>
    <w:uiPriority w:val="99"/>
    <w:rsid w:val="00D56C29"/>
    <w:pPr>
      <w:numPr>
        <w:numId w:val="336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491F1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A507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trong">
    <w:name w:val="Strong"/>
    <w:basedOn w:val="DefaultParagraphFont"/>
    <w:uiPriority w:val="22"/>
    <w:qFormat/>
    <w:rsid w:val="008A5076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8F742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c-clad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ericklinger/Library/Group%20Containers/UBF8T346G9.Office/User%20Content.localized/Templates.localized/PAC-CLAD%203-Part%20Spec%20Template%20Revised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PAC-CLAD 3-Part Spec Template Revised v2.dotx</Template>
  <TotalTime>120</TotalTime>
  <Pages>9</Pages>
  <Words>3037</Words>
  <Characters>17315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Arcat</Company>
  <LinksUpToDate>false</LinksUpToDate>
  <CharactersWithSpaces>20312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 Klinger</dc:creator>
  <cp:lastModifiedBy>Randy Ford</cp:lastModifiedBy>
  <cp:revision>7</cp:revision>
  <dcterms:created xsi:type="dcterms:W3CDTF">2026-03-09T17:11:00Z</dcterms:created>
  <dcterms:modified xsi:type="dcterms:W3CDTF">2026-03-10T17:15:00Z</dcterms:modified>
</cp:coreProperties>
</file>