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7DEB1EE8" w14:textId="59A83F24" w:rsidR="00643BA1" w:rsidRPr="00B5474B" w:rsidRDefault="009B0220" w:rsidP="00643BA1">
      <w:pPr>
        <w:rPr>
          <w:rFonts w:cs="Arial"/>
          <w:b/>
          <w:sz w:val="36"/>
          <w:szCs w:val="36"/>
        </w:rPr>
      </w:pPr>
      <w:r>
        <w:rPr>
          <w:rFonts w:cs="Arial"/>
          <w:b/>
          <w:sz w:val="36"/>
          <w:szCs w:val="36"/>
        </w:rPr>
        <w:t>Exposed Fastener Panels</w:t>
      </w:r>
    </w:p>
    <w:p w14:paraId="31CC07B3" w14:textId="77777777" w:rsidR="00CA5EA2" w:rsidRDefault="00CA5EA2" w:rsidP="00CA5EA2">
      <w:pPr>
        <w:spacing w:line="230" w:lineRule="exact"/>
        <w:ind w:right="571"/>
        <w:rPr>
          <w:bCs/>
        </w:rPr>
      </w:pPr>
    </w:p>
    <w:p w14:paraId="7B502F9F" w14:textId="6F3C7897" w:rsidR="00CA5EA2" w:rsidRPr="003E17C1" w:rsidRDefault="00643BA1" w:rsidP="00CA5EA2">
      <w:pPr>
        <w:spacing w:line="230" w:lineRule="exact"/>
        <w:ind w:right="571"/>
        <w:rPr>
          <w:bCs/>
        </w:rPr>
      </w:pPr>
      <w:proofErr w:type="gramStart"/>
      <w:r>
        <w:rPr>
          <w:bCs/>
        </w:rPr>
        <w:t xml:space="preserve">October </w:t>
      </w:r>
      <w:r w:rsidR="00CA5EA2" w:rsidRPr="003E17C1">
        <w:rPr>
          <w:bCs/>
          <w:spacing w:val="-9"/>
        </w:rPr>
        <w:t xml:space="preserve"> </w:t>
      </w:r>
      <w:r w:rsidR="00CA5EA2" w:rsidRPr="003E17C1">
        <w:rPr>
          <w:bCs/>
          <w:spacing w:val="-4"/>
        </w:rPr>
        <w:t>2024</w:t>
      </w:r>
      <w:proofErr w:type="gramEnd"/>
    </w:p>
    <w:p w14:paraId="66127CF7" w14:textId="25873469" w:rsidR="00DF3900" w:rsidRPr="006233A9" w:rsidRDefault="00CA5EA2" w:rsidP="00943427">
      <w:pPr>
        <w:pStyle w:val="Heading2"/>
        <w:spacing w:before="231" w:line="276" w:lineRule="auto"/>
        <w:ind w:left="0" w:firstLine="0"/>
      </w:pPr>
      <w:r w:rsidRPr="003E17C1">
        <w:rPr>
          <w:b w:val="0"/>
          <w:bCs w:val="0"/>
        </w:rPr>
        <w:t xml:space="preserve">SECTION </w:t>
      </w:r>
      <w:r w:rsidR="009B0220" w:rsidRPr="009B0220">
        <w:rPr>
          <w:b w:val="0"/>
          <w:bCs w:val="0"/>
        </w:rPr>
        <w:t>07410</w:t>
      </w:r>
      <w:r w:rsidR="009B0220">
        <w:rPr>
          <w:b w:val="0"/>
          <w:bCs w:val="0"/>
        </w:rPr>
        <w:t xml:space="preserve"> </w:t>
      </w:r>
      <w:r w:rsidRPr="003E17C1">
        <w:rPr>
          <w:b w:val="0"/>
          <w:bCs w:val="0"/>
        </w:rPr>
        <w:t xml:space="preserve">- </w:t>
      </w:r>
      <w:r w:rsidR="009B0220" w:rsidRPr="009B0220">
        <w:rPr>
          <w:b w:val="0"/>
          <w:bCs w:val="0"/>
        </w:rPr>
        <w:t>FACTORY MANUFACTURED PREFORMED ROOF/ WALL PANELS</w:t>
      </w:r>
    </w:p>
    <w:p w14:paraId="1DCB2135" w14:textId="3142693F" w:rsidR="00943427" w:rsidRDefault="00943427" w:rsidP="00943427">
      <w:pPr>
        <w:pStyle w:val="ARCATPart"/>
      </w:pPr>
      <w:r>
        <w:t>– GENERAL</w:t>
      </w:r>
    </w:p>
    <w:p w14:paraId="7C4D8671" w14:textId="2868B7EE" w:rsidR="00943427" w:rsidRPr="00943427" w:rsidRDefault="00943427" w:rsidP="00943427">
      <w:pPr>
        <w:pStyle w:val="ARCATArticle"/>
      </w:pPr>
      <w:r>
        <w:t>DESCRIPTION OF WORK</w:t>
      </w:r>
    </w:p>
    <w:p w14:paraId="452B8F34" w14:textId="77777777" w:rsidR="00943427" w:rsidRDefault="00943427" w:rsidP="00943427">
      <w:pPr>
        <w:pStyle w:val="ARCATParagraph"/>
      </w:pPr>
      <w:r>
        <w:t xml:space="preserve">This section covers the pre-finished, </w:t>
      </w:r>
      <w:proofErr w:type="gramStart"/>
      <w:r>
        <w:t>pre-fabricated</w:t>
      </w:r>
      <w:proofErr w:type="gramEnd"/>
      <w:r>
        <w:t xml:space="preserve"> exposed fastener metal roof and wall system. All metal trim, accessories, fasteners, insulation and sealants indicated on the drawings as part of this section.</w:t>
      </w:r>
    </w:p>
    <w:p w14:paraId="3321A093" w14:textId="77777777" w:rsidR="00943427" w:rsidRDefault="00943427" w:rsidP="00943427">
      <w:pPr>
        <w:pStyle w:val="ARCATParagraph"/>
      </w:pPr>
      <w:r>
        <w:t>Drawings and general provisions of the Contract, including general and Supplementary Conditions and Division 01 Specifications, apply to this section.</w:t>
      </w:r>
    </w:p>
    <w:p w14:paraId="2C19E359" w14:textId="77777777" w:rsidR="00943427" w:rsidRDefault="00943427" w:rsidP="00943427">
      <w:pPr>
        <w:pStyle w:val="ARCATParagraph"/>
      </w:pPr>
      <w:r>
        <w:t>Related Work Specified Elsewhere</w:t>
      </w:r>
    </w:p>
    <w:p w14:paraId="6CAD422D" w14:textId="5D766833" w:rsidR="00943427" w:rsidRPr="00943427" w:rsidRDefault="00943427" w:rsidP="00943427">
      <w:pPr>
        <w:pStyle w:val="ARCATSubPara"/>
      </w:pPr>
      <w:r>
        <w:t xml:space="preserve">Roof Deck structural steel, flat roof systems, perimeter edge systems. Roof hatches, firestopping not included in this section. </w:t>
      </w:r>
    </w:p>
    <w:p w14:paraId="5A1F9829" w14:textId="129D6FA9" w:rsidR="00943427" w:rsidRPr="00943427" w:rsidRDefault="00943427" w:rsidP="00943427">
      <w:pPr>
        <w:pStyle w:val="ARCATArticle"/>
      </w:pPr>
      <w:r>
        <w:t>SUMMARY</w:t>
      </w:r>
    </w:p>
    <w:p w14:paraId="091D3B9C" w14:textId="77777777" w:rsidR="00943427" w:rsidRDefault="00943427" w:rsidP="00943427">
      <w:pPr>
        <w:pStyle w:val="ARCATParagraph"/>
      </w:pPr>
      <w:r>
        <w:t xml:space="preserve">Section Includes </w:t>
      </w:r>
    </w:p>
    <w:p w14:paraId="11523561" w14:textId="77BF475C" w:rsidR="00943427" w:rsidRPr="00943427" w:rsidRDefault="00943427" w:rsidP="00943427">
      <w:pPr>
        <w:pStyle w:val="ARCATSubPara"/>
      </w:pPr>
      <w:r>
        <w:t xml:space="preserve">Factory </w:t>
      </w:r>
      <w:proofErr w:type="gramStart"/>
      <w:r>
        <w:t>formed  exposed</w:t>
      </w:r>
      <w:proofErr w:type="gramEnd"/>
      <w:r>
        <w:t xml:space="preserve"> fastener metal roof and wall panels</w:t>
      </w:r>
    </w:p>
    <w:p w14:paraId="19D68A74" w14:textId="77777777" w:rsidR="00943427" w:rsidRDefault="00943427" w:rsidP="00943427">
      <w:pPr>
        <w:pStyle w:val="ARCATParagraph"/>
      </w:pPr>
      <w:r>
        <w:t>Related work specified elsewhere. (Note: select from the below or add appropriate sections)</w:t>
      </w:r>
    </w:p>
    <w:p w14:paraId="568A512A" w14:textId="77777777" w:rsidR="00943427" w:rsidRPr="00A922DA" w:rsidRDefault="00943427" w:rsidP="00943427">
      <w:pPr>
        <w:pStyle w:val="ARCATSubPara"/>
      </w:pPr>
      <w:r w:rsidRPr="00A922DA">
        <w:t>Section 05100 - Structural Steel</w:t>
      </w:r>
    </w:p>
    <w:p w14:paraId="1358ADF9" w14:textId="77777777" w:rsidR="00943427" w:rsidRPr="00A922DA" w:rsidRDefault="00943427" w:rsidP="00943427">
      <w:pPr>
        <w:pStyle w:val="ARCATSubPara"/>
      </w:pPr>
      <w:r w:rsidRPr="00A922DA">
        <w:t>Section 05200 or 05400 - Steel Joists</w:t>
      </w:r>
    </w:p>
    <w:p w14:paraId="263496D5" w14:textId="0F1B51D8" w:rsidR="00943427" w:rsidRPr="00943427" w:rsidRDefault="00943427" w:rsidP="00943427">
      <w:pPr>
        <w:pStyle w:val="ARCATSubPara"/>
      </w:pPr>
      <w:r w:rsidRPr="00A922DA">
        <w:t>Section 07600 - Flashing and Sheet Metal</w:t>
      </w:r>
    </w:p>
    <w:p w14:paraId="57C49960" w14:textId="6C9C93CF" w:rsidR="00943427" w:rsidRPr="00943427" w:rsidRDefault="00943427" w:rsidP="00943427">
      <w:pPr>
        <w:pStyle w:val="ARCATArticle"/>
      </w:pPr>
      <w:r>
        <w:t>DEFINITIONS</w:t>
      </w:r>
    </w:p>
    <w:p w14:paraId="2C3CCB59" w14:textId="77777777" w:rsidR="00943427" w:rsidRDefault="00943427" w:rsidP="00943427">
      <w:pPr>
        <w:pStyle w:val="ARCATParagraph"/>
      </w:pPr>
      <w:r w:rsidRPr="001C3801">
        <w:t>Metal Roof</w:t>
      </w:r>
      <w:r>
        <w:t>/Wall</w:t>
      </w:r>
      <w:r w:rsidRPr="001C3801">
        <w:t xml:space="preserve"> Panel Assembly</w:t>
      </w:r>
      <w:r>
        <w:rPr>
          <w:b/>
        </w:rPr>
        <w:t xml:space="preserve">: </w:t>
      </w:r>
      <w:r>
        <w:t>Metal roof/ panels, attachment system components, miscellaneous metal framing, thermal, and accessories necessary for a complete weathertight roofing system.</w:t>
      </w:r>
    </w:p>
    <w:p w14:paraId="3351D625" w14:textId="77777777" w:rsidR="00943427" w:rsidRDefault="00943427" w:rsidP="00943427">
      <w:pPr>
        <w:pStyle w:val="ARCATParagraph"/>
      </w:pPr>
      <w:r>
        <w:t>References:</w:t>
      </w:r>
    </w:p>
    <w:p w14:paraId="659127D9" w14:textId="77777777" w:rsidR="00943427" w:rsidRDefault="00943427" w:rsidP="00943427">
      <w:pPr>
        <w:pStyle w:val="ARCATSubPara"/>
      </w:pPr>
      <w:r>
        <w:t>American Society for Testing and Materials (ASTM)</w:t>
      </w:r>
    </w:p>
    <w:p w14:paraId="0CB2AAF1" w14:textId="77777777" w:rsidR="00943427" w:rsidRDefault="00943427" w:rsidP="00943427">
      <w:pPr>
        <w:pStyle w:val="ARCATSubSub1"/>
      </w:pPr>
      <w:r>
        <w:t>ASTM A 792: Steel Sheet, Aluminum-Zinc Alloy Coated by the Hot Dip Process</w:t>
      </w:r>
    </w:p>
    <w:p w14:paraId="3D54A3BC" w14:textId="77777777" w:rsidR="00943427" w:rsidRDefault="00943427" w:rsidP="00943427">
      <w:pPr>
        <w:pStyle w:val="ARCATSubSub1"/>
      </w:pPr>
      <w:r>
        <w:t>ASTM B 209: Aluminum and Aluminum Alloy Sheet and Plate</w:t>
      </w:r>
    </w:p>
    <w:p w14:paraId="731A485F" w14:textId="77777777" w:rsidR="00943427" w:rsidRDefault="00943427" w:rsidP="00943427">
      <w:pPr>
        <w:pStyle w:val="ARCATSubPara"/>
      </w:pPr>
      <w:r>
        <w:t>Sheet Metal and Air Conditioning Contractors National Association (SMACNA)</w:t>
      </w:r>
    </w:p>
    <w:p w14:paraId="525765FD" w14:textId="77777777" w:rsidR="00943427" w:rsidRDefault="00943427" w:rsidP="00943427">
      <w:pPr>
        <w:pStyle w:val="ARCATSubSub1"/>
      </w:pPr>
      <w:r>
        <w:t>SMACNA Architectural Sheet Metal Manual, 1993 edition</w:t>
      </w:r>
    </w:p>
    <w:p w14:paraId="7DF06FF3" w14:textId="77777777" w:rsidR="00943427" w:rsidRDefault="00943427" w:rsidP="00943427">
      <w:pPr>
        <w:pStyle w:val="ARCATSubPara"/>
      </w:pPr>
      <w:r>
        <w:t>American Iron and Steel Institute (AISI)</w:t>
      </w:r>
    </w:p>
    <w:p w14:paraId="0C03C3B4" w14:textId="77777777" w:rsidR="00943427" w:rsidRDefault="00943427" w:rsidP="00943427">
      <w:pPr>
        <w:pStyle w:val="ARCATSubSub1"/>
      </w:pPr>
      <w:r>
        <w:t>AISI Cold Formed Steel Design Manual</w:t>
      </w:r>
    </w:p>
    <w:p w14:paraId="07777EA0" w14:textId="77777777" w:rsidR="00943427" w:rsidRDefault="00943427" w:rsidP="00943427">
      <w:pPr>
        <w:pStyle w:val="ARCATSubPara"/>
      </w:pPr>
      <w:r>
        <w:t>Aluminum Association</w:t>
      </w:r>
    </w:p>
    <w:p w14:paraId="0E417660" w14:textId="77777777" w:rsidR="00943427" w:rsidRDefault="00943427" w:rsidP="00943427">
      <w:pPr>
        <w:pStyle w:val="ARCATSubSub1"/>
      </w:pPr>
      <w:r>
        <w:t>Aluminum Design Manual</w:t>
      </w:r>
    </w:p>
    <w:p w14:paraId="006707D6" w14:textId="77777777" w:rsidR="00943427" w:rsidRDefault="00943427" w:rsidP="00943427">
      <w:pPr>
        <w:pStyle w:val="ARCATSubPara"/>
      </w:pPr>
      <w:r>
        <w:t>Metal Construction Association</w:t>
      </w:r>
    </w:p>
    <w:p w14:paraId="0BA450BF" w14:textId="77777777" w:rsidR="00943427" w:rsidRDefault="00943427" w:rsidP="00943427">
      <w:pPr>
        <w:pStyle w:val="ARCATSubSub1"/>
      </w:pPr>
      <w:r>
        <w:t>Preformed metal Wall Guidelines</w:t>
      </w:r>
    </w:p>
    <w:p w14:paraId="39BA651D" w14:textId="77777777" w:rsidR="00943427" w:rsidRDefault="00943427" w:rsidP="00943427">
      <w:pPr>
        <w:pStyle w:val="ARCATSubPara"/>
      </w:pPr>
      <w:r>
        <w:t>Code References</w:t>
      </w:r>
    </w:p>
    <w:p w14:paraId="3EC5D474" w14:textId="77777777" w:rsidR="00943427" w:rsidRDefault="00943427" w:rsidP="00943427">
      <w:pPr>
        <w:pStyle w:val="ARCATSubSub1"/>
      </w:pPr>
      <w:r>
        <w:t>ASCE, Minimum Loads for Buildings and Other Structures</w:t>
      </w:r>
    </w:p>
    <w:p w14:paraId="46744945" w14:textId="77777777" w:rsidR="00943427" w:rsidRDefault="00943427" w:rsidP="00943427">
      <w:pPr>
        <w:pStyle w:val="ARCATSubSub1"/>
      </w:pPr>
      <w:r>
        <w:t>BOCA National Building Codes</w:t>
      </w:r>
    </w:p>
    <w:p w14:paraId="762BC1D1" w14:textId="77777777" w:rsidR="00943427" w:rsidRDefault="00943427" w:rsidP="00943427">
      <w:pPr>
        <w:pStyle w:val="ARCATSubSub1"/>
      </w:pPr>
      <w:r>
        <w:t>UBC Uniform Building Code</w:t>
      </w:r>
    </w:p>
    <w:p w14:paraId="21466CB9" w14:textId="65871A48" w:rsidR="00943427" w:rsidRPr="00943427" w:rsidRDefault="00943427" w:rsidP="00943427">
      <w:pPr>
        <w:pStyle w:val="ARCATSubSub1"/>
      </w:pPr>
      <w:r>
        <w:t>SBC Standard Building Code</w:t>
      </w:r>
    </w:p>
    <w:p w14:paraId="2D6056AB" w14:textId="607F28A2" w:rsidR="00943427" w:rsidRPr="00943427" w:rsidRDefault="00943427" w:rsidP="00943427">
      <w:pPr>
        <w:pStyle w:val="ARCATArticle"/>
      </w:pPr>
      <w:r>
        <w:lastRenderedPageBreak/>
        <w:t>QUALITY ASSURANCE</w:t>
      </w:r>
    </w:p>
    <w:p w14:paraId="63E99B1C" w14:textId="77777777" w:rsidR="00943427" w:rsidRDefault="00943427" w:rsidP="00943427">
      <w:pPr>
        <w:pStyle w:val="ARCATParagraph"/>
      </w:pPr>
      <w:r>
        <w:t xml:space="preserve">Petersen Aluminum Corp. products establish a minimum of quality required. </w:t>
      </w:r>
      <w:r w:rsidRPr="00CA5BF6">
        <w:rPr>
          <w:color w:val="FF0000"/>
        </w:rPr>
        <w:t>Specifier Note: Select from Factory Location below</w:t>
      </w:r>
      <w:r>
        <w:t>:</w:t>
      </w:r>
    </w:p>
    <w:p w14:paraId="13F07BD5" w14:textId="77777777" w:rsidR="00943427" w:rsidRPr="00257C41" w:rsidRDefault="00943427" w:rsidP="00943427">
      <w:pPr>
        <w:pStyle w:val="ARCATSubPara"/>
      </w:pPr>
      <w:r w:rsidRPr="00257C41">
        <w:t>Petersen Aluminum Corp, Elk Grove Village, IL, 800-323-1960</w:t>
      </w:r>
    </w:p>
    <w:p w14:paraId="0BCB5B1F" w14:textId="77777777" w:rsidR="00943427" w:rsidRDefault="00943427" w:rsidP="00943427">
      <w:pPr>
        <w:pStyle w:val="ARCATSubPara"/>
      </w:pPr>
      <w:r w:rsidRPr="00257C41">
        <w:t>Petersen Aluminum Corp, Acworth, GA, 800-272-4482</w:t>
      </w:r>
    </w:p>
    <w:p w14:paraId="13736558" w14:textId="77777777" w:rsidR="00943427" w:rsidRDefault="00943427" w:rsidP="00943427">
      <w:pPr>
        <w:pStyle w:val="ARCATSubPara"/>
      </w:pPr>
      <w:r>
        <w:t>Petersen Aluminum Corp, Annapolis Junction, MD, 800-344-1400</w:t>
      </w:r>
    </w:p>
    <w:p w14:paraId="4D039378" w14:textId="77777777" w:rsidR="00943427" w:rsidRPr="00257C41" w:rsidRDefault="00943427" w:rsidP="00943427">
      <w:pPr>
        <w:pStyle w:val="ARCATSubPara"/>
      </w:pPr>
      <w:r>
        <w:t>Petersen Aluminum, Tyler TX</w:t>
      </w:r>
    </w:p>
    <w:p w14:paraId="1D3D4CC5" w14:textId="77777777" w:rsidR="00943427" w:rsidRDefault="00943427" w:rsidP="00943427">
      <w:pPr>
        <w:pStyle w:val="ARCATParagraph"/>
      </w:pPr>
      <w:r>
        <w:t xml:space="preserve">Manufacturer and erector shall demonstrate experience of a minimum of five (5) years in this type of project. </w:t>
      </w:r>
    </w:p>
    <w:p w14:paraId="2A4E1F31" w14:textId="234AAE05" w:rsidR="00943427" w:rsidRPr="00943427" w:rsidRDefault="00943427" w:rsidP="00943427">
      <w:pPr>
        <w:pStyle w:val="ARCATParagraph"/>
      </w:pPr>
      <w:r>
        <w:t>Panels shall be factory-produced only. No portable, installer-owned or installer-</w:t>
      </w:r>
      <w:proofErr w:type="gramStart"/>
      <w:r>
        <w:t>rented  machines</w:t>
      </w:r>
      <w:proofErr w:type="gramEnd"/>
      <w:r>
        <w:t xml:space="preserve"> will be permitted.</w:t>
      </w:r>
    </w:p>
    <w:p w14:paraId="74FAB4C2" w14:textId="4F77155B" w:rsidR="00943427" w:rsidRPr="00943427" w:rsidRDefault="00943427" w:rsidP="00943427">
      <w:pPr>
        <w:pStyle w:val="ARCATArticle"/>
      </w:pPr>
      <w:r>
        <w:t>SUBSTITUTIONS</w:t>
      </w:r>
    </w:p>
    <w:p w14:paraId="50F5655F" w14:textId="77777777" w:rsidR="00943427" w:rsidRDefault="00943427" w:rsidP="00943427">
      <w:pPr>
        <w:pStyle w:val="ARCATParagraph"/>
      </w:pPr>
      <w:r>
        <w:t xml:space="preserve">The material, products and equipment specified in this section establish a standard for required function, dimension, appearance and quality to be met by any proposed substitution. </w:t>
      </w:r>
    </w:p>
    <w:p w14:paraId="0F75A4C0" w14:textId="57A6D1F7" w:rsidR="00943427" w:rsidRPr="00943427" w:rsidRDefault="00943427" w:rsidP="00943427">
      <w:pPr>
        <w:pStyle w:val="ARCATParagraph"/>
      </w:pPr>
      <w:r>
        <w:t xml:space="preserve">Manufacturers listed in this section are prequalified manufacturers. Substitution of manufacturer’s products for those specified shall not be allowed at any time during construction. </w:t>
      </w:r>
    </w:p>
    <w:p w14:paraId="7D17DE83" w14:textId="3008C74D" w:rsidR="00943427" w:rsidRPr="00943427" w:rsidRDefault="00943427" w:rsidP="00943427">
      <w:pPr>
        <w:pStyle w:val="ARCATArticle"/>
      </w:pPr>
      <w:r>
        <w:t>SYSTEM DESCRIPTION</w:t>
      </w:r>
    </w:p>
    <w:p w14:paraId="17C03CB5" w14:textId="77777777" w:rsidR="00943427" w:rsidRPr="00CA5BF6" w:rsidRDefault="00943427" w:rsidP="00943427">
      <w:pPr>
        <w:pStyle w:val="ARCATParagraph"/>
      </w:pPr>
      <w:r>
        <w:t xml:space="preserve">Material to comply with: </w:t>
      </w:r>
      <w:r w:rsidRPr="00B73D19">
        <w:rPr>
          <w:color w:val="EE0000"/>
        </w:rPr>
        <w:t>Specifier Note: Choose from the below based on required gauge:</w:t>
      </w:r>
    </w:p>
    <w:p w14:paraId="44E59BA2" w14:textId="77777777" w:rsidR="00943427" w:rsidRPr="004F3C90" w:rsidRDefault="00943427" w:rsidP="00943427">
      <w:pPr>
        <w:pStyle w:val="ARCATSubPara"/>
      </w:pPr>
      <w:r w:rsidRPr="004F3C90">
        <w:t xml:space="preserve"> ASTM A792/A792M Standard Specification for Sheet Steel, 55% Aluminum-Zinc Alloy Coated by the Hot-Dip process – 22 GA </w:t>
      </w:r>
    </w:p>
    <w:p w14:paraId="76616604" w14:textId="4F59421B" w:rsidR="00943427" w:rsidRPr="00943427" w:rsidRDefault="00943427" w:rsidP="00943427">
      <w:pPr>
        <w:pStyle w:val="ARCATSubPara"/>
      </w:pPr>
      <w:r w:rsidRPr="00CA5BF6">
        <w:t>ASTM B209 Standard Specification for Aluminum and Aluminum-Alloy Sheet and Plate - .032, .040 and 050 Aluminum</w:t>
      </w:r>
    </w:p>
    <w:p w14:paraId="68CD2730" w14:textId="3987C158" w:rsidR="00943427" w:rsidRPr="00943427" w:rsidRDefault="00943427" w:rsidP="00943427">
      <w:pPr>
        <w:pStyle w:val="ARCATArticle"/>
      </w:pPr>
      <w:r>
        <w:t>ROOF SYSTEM PERFORMANCE TESTING</w:t>
      </w:r>
    </w:p>
    <w:p w14:paraId="21655D77" w14:textId="77777777" w:rsidR="00943427" w:rsidRDefault="00943427" w:rsidP="00943427">
      <w:pPr>
        <w:pStyle w:val="ARCATParagraph"/>
      </w:pPr>
      <w:r>
        <w:t>General Performance: Metal roof/wall panels shall comply with performance requirements without failure due to defective manufacture, fabrication, installation or other defects in construction.</w:t>
      </w:r>
    </w:p>
    <w:p w14:paraId="48BF6FD4" w14:textId="77777777" w:rsidR="00943427" w:rsidRDefault="00943427" w:rsidP="00943427">
      <w:pPr>
        <w:pStyle w:val="ARCATParagraph"/>
      </w:pPr>
      <w:r>
        <w:t>Roof System shall be designed to meet Standard Building Code Wind Load requirements.</w:t>
      </w:r>
    </w:p>
    <w:p w14:paraId="7331EA6F" w14:textId="77777777" w:rsidR="00943427" w:rsidRDefault="00943427" w:rsidP="00943427">
      <w:pPr>
        <w:pStyle w:val="ARCATParagraph"/>
      </w:pPr>
      <w:r>
        <w:t>Panels to meet:</w:t>
      </w:r>
    </w:p>
    <w:p w14:paraId="3BC42DB9" w14:textId="3434F0AD" w:rsidR="00943427" w:rsidRPr="00007595" w:rsidRDefault="00943427" w:rsidP="00007595">
      <w:pPr>
        <w:pStyle w:val="ARCATSubPara"/>
        <w:rPr>
          <w:color w:val="FF0000"/>
        </w:rPr>
      </w:pPr>
      <w:r w:rsidRPr="00E04E8F">
        <w:t xml:space="preserve">Roof/Wall System shall be designed to meet applicable Local Building Code and the System shall have tested by the Manufacturer per ASTM E-1592 and have the applicable Load Tables published from this testing for  loads. </w:t>
      </w:r>
    </w:p>
    <w:p w14:paraId="535CFFDA" w14:textId="480536F7" w:rsidR="00943427" w:rsidRPr="00943427" w:rsidRDefault="00943427" w:rsidP="00943427">
      <w:pPr>
        <w:pStyle w:val="ARCATArticle"/>
      </w:pPr>
      <w:r>
        <w:t>WARRANTIES</w:t>
      </w:r>
    </w:p>
    <w:p w14:paraId="31D0214B" w14:textId="77777777" w:rsidR="00943427" w:rsidRDefault="00943427" w:rsidP="00943427">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1899FE95" w14:textId="77777777" w:rsidR="00943427" w:rsidRPr="00ED0FDA" w:rsidRDefault="00943427" w:rsidP="00943427">
      <w:pPr>
        <w:pStyle w:val="ARCATSubPara"/>
        <w:rPr>
          <w:b/>
        </w:rPr>
      </w:pPr>
      <w:r>
        <w:t>Exposed Panels Finish – deterioration includes the following:</w:t>
      </w:r>
    </w:p>
    <w:p w14:paraId="66C866C7" w14:textId="77777777" w:rsidR="00943427" w:rsidRPr="00ED0FDA" w:rsidRDefault="00943427" w:rsidP="00943427">
      <w:pPr>
        <w:pStyle w:val="ARCATSubSub1"/>
        <w:rPr>
          <w:b/>
        </w:rPr>
      </w:pPr>
      <w:r>
        <w:t>Color fading more than 5 hunter units when tested according to ASTM D 2244</w:t>
      </w:r>
    </w:p>
    <w:p w14:paraId="311BD987" w14:textId="77777777" w:rsidR="00943427" w:rsidRPr="00ED0FDA" w:rsidRDefault="00943427" w:rsidP="00943427">
      <w:pPr>
        <w:pStyle w:val="ARCATSubSub1"/>
        <w:rPr>
          <w:b/>
        </w:rPr>
      </w:pPr>
      <w:r>
        <w:t xml:space="preserve">Chalking </w:t>
      </w:r>
      <w:proofErr w:type="gramStart"/>
      <w:r>
        <w:t>in excess of</w:t>
      </w:r>
      <w:proofErr w:type="gramEnd"/>
      <w:r>
        <w:t xml:space="preserve"> a No. 8 rating when tested according to ASTM D 4214</w:t>
      </w:r>
    </w:p>
    <w:p w14:paraId="1474E5D7" w14:textId="77777777" w:rsidR="00943427" w:rsidRPr="00ED0FDA" w:rsidRDefault="00943427" w:rsidP="00943427">
      <w:pPr>
        <w:pStyle w:val="ARCATSubSub1"/>
        <w:rPr>
          <w:b/>
        </w:rPr>
      </w:pPr>
      <w:r>
        <w:t>Cracking, checking, peeling or failure of a paint to adhere to a bare metal.</w:t>
      </w:r>
    </w:p>
    <w:p w14:paraId="63A21BC1" w14:textId="77777777" w:rsidR="00943427" w:rsidRPr="00E51BE2" w:rsidRDefault="00943427" w:rsidP="00943427">
      <w:pPr>
        <w:pStyle w:val="ARCATSubPara"/>
        <w:rPr>
          <w:b/>
        </w:rPr>
      </w:pPr>
      <w:r>
        <w:t>Warranty Period: 30 Years from the date of substantial completion</w:t>
      </w:r>
    </w:p>
    <w:p w14:paraId="3E5B7211" w14:textId="27E232AB" w:rsidR="00943427" w:rsidRPr="00943427" w:rsidRDefault="00943427" w:rsidP="00943427">
      <w:pPr>
        <w:pStyle w:val="ARCATParagraph"/>
        <w:rPr>
          <w:b/>
        </w:rPr>
      </w:pPr>
      <w:r>
        <w:t xml:space="preserve">Applicator shall furnish written warranty for a two (2) year period from date of substantial completion of building covering repairs required to maintain roof and flashings in watertight condition. </w:t>
      </w:r>
    </w:p>
    <w:p w14:paraId="3D645649" w14:textId="2057B708" w:rsidR="00943427" w:rsidRPr="00943427" w:rsidRDefault="00943427" w:rsidP="00943427">
      <w:pPr>
        <w:pStyle w:val="ARCATArticle"/>
      </w:pPr>
      <w:r>
        <w:t>SUBMITTALS</w:t>
      </w:r>
    </w:p>
    <w:p w14:paraId="4D4EF6FA" w14:textId="77777777" w:rsidR="00943427" w:rsidRDefault="00943427" w:rsidP="00943427">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6965A118" w14:textId="77777777" w:rsidR="00943427" w:rsidRDefault="00943427" w:rsidP="00943427">
      <w:pPr>
        <w:pStyle w:val="ARCATParagraph"/>
      </w:pPr>
      <w:r>
        <w:t>Provide finish samples of all colors specified.</w:t>
      </w:r>
    </w:p>
    <w:p w14:paraId="7AE21279" w14:textId="77777777" w:rsidR="00943427" w:rsidRDefault="00943427" w:rsidP="00943427">
      <w:pPr>
        <w:pStyle w:val="ARCATParagraph"/>
      </w:pPr>
      <w:r>
        <w:t xml:space="preserve">Shop drawings: Show fabrication and installation layouts of metal roof panels, metal wall </w:t>
      </w:r>
      <w:r>
        <w:lastRenderedPageBreak/>
        <w:t>panels or metal soffit panels, details of edge conditions, side-seam joints, panel profiles, corners, anchorages, trim, flashings, closures and accessories, and special details. Distinguish between factory and field-assembled work</w:t>
      </w:r>
    </w:p>
    <w:p w14:paraId="4DEB965B" w14:textId="77777777" w:rsidR="00943427" w:rsidRDefault="00943427" w:rsidP="00943427">
      <w:pPr>
        <w:pStyle w:val="ARCATParagraph"/>
      </w:pPr>
      <w:r>
        <w:t xml:space="preserve">Coordination Drawings: Roof plans, drawn to scale, on which the following are shown and coordinated with each other, </w:t>
      </w:r>
      <w:proofErr w:type="spellStart"/>
      <w:r>
        <w:t>base don</w:t>
      </w:r>
      <w:proofErr w:type="spellEnd"/>
      <w:r>
        <w:t xml:space="preserve"> input from installer of the items involved:</w:t>
      </w:r>
    </w:p>
    <w:p w14:paraId="61F3F833" w14:textId="77777777" w:rsidR="00943427" w:rsidRDefault="00943427" w:rsidP="00943427">
      <w:pPr>
        <w:pStyle w:val="ARCATSubPara"/>
      </w:pPr>
      <w:r>
        <w:t>Roof panels and attachments</w:t>
      </w:r>
    </w:p>
    <w:p w14:paraId="67859FE1" w14:textId="77777777" w:rsidR="00943427" w:rsidRDefault="00943427" w:rsidP="00943427">
      <w:pPr>
        <w:pStyle w:val="ARCATSubPara"/>
      </w:pPr>
      <w:r>
        <w:t>Metal trusses, bracings and supports</w:t>
      </w:r>
    </w:p>
    <w:p w14:paraId="0C537566" w14:textId="77777777" w:rsidR="00943427" w:rsidRDefault="00943427" w:rsidP="00943427">
      <w:pPr>
        <w:pStyle w:val="ARCATSubPara"/>
      </w:pPr>
      <w:r>
        <w:t>Roof-mounted items including snow guards and items mounted on roof curbs.</w:t>
      </w:r>
    </w:p>
    <w:p w14:paraId="78CB8ACA" w14:textId="77777777" w:rsidR="00943427" w:rsidRDefault="00943427" w:rsidP="00943427">
      <w:pPr>
        <w:pStyle w:val="ARCATParagraph"/>
      </w:pPr>
      <w:r>
        <w:t>LEED Submittals</w:t>
      </w:r>
    </w:p>
    <w:p w14:paraId="33986530" w14:textId="77777777" w:rsidR="00943427" w:rsidRDefault="00943427" w:rsidP="00943427">
      <w:pPr>
        <w:pStyle w:val="ARCATSubPara"/>
      </w:pPr>
      <w:r>
        <w:t>Product Test reports for Credit SS 7.2. For roof panels, indicating that the panels comply with Solar Reflective Index requirement</w:t>
      </w:r>
    </w:p>
    <w:p w14:paraId="4B174304" w14:textId="61917E46" w:rsidR="00943427" w:rsidRPr="00943427" w:rsidRDefault="00943427" w:rsidP="00943427">
      <w:pPr>
        <w:pStyle w:val="ARCATSubPara"/>
      </w:pPr>
      <w:r>
        <w:t xml:space="preserve">Product data for Credit MR 4.1 and credit MR 4.2: Indicating the percentages by weight of postconsumer and </w:t>
      </w:r>
      <w:proofErr w:type="spellStart"/>
      <w:r>
        <w:t>preconsumer</w:t>
      </w:r>
      <w:proofErr w:type="spellEnd"/>
      <w:r>
        <w:t xml:space="preserve"> recycled content for products having recycled content.</w:t>
      </w:r>
    </w:p>
    <w:p w14:paraId="0E5F9E8F" w14:textId="5299915A" w:rsidR="00943427" w:rsidRPr="00943427" w:rsidRDefault="00943427" w:rsidP="00943427">
      <w:pPr>
        <w:pStyle w:val="ARCATArticle"/>
      </w:pPr>
      <w:r w:rsidRPr="00E25D5A">
        <w:t>DELIVERY, STORAGE AND HANDLING</w:t>
      </w:r>
    </w:p>
    <w:p w14:paraId="05527D3D" w14:textId="77777777" w:rsidR="00943427" w:rsidRDefault="00943427" w:rsidP="00943427">
      <w:pPr>
        <w:pStyle w:val="ARCATParagraph"/>
      </w:pPr>
      <w:r>
        <w:t xml:space="preserve">Ordering: Comply with manufacturer’s ordering instruction and lead time requirements to avoid construction delays. </w:t>
      </w:r>
    </w:p>
    <w:p w14:paraId="489B43DC" w14:textId="77777777" w:rsidR="00943427" w:rsidRDefault="00943427" w:rsidP="00943427">
      <w:pPr>
        <w:pStyle w:val="ARCATParagraph"/>
      </w:pPr>
      <w:r>
        <w:t>Deliver components, sheets, metal roof/wall panels and other manufactured items so as not to be damaged or deformed. Package metal roof/wall panels for protection during transportation and handling.</w:t>
      </w:r>
    </w:p>
    <w:p w14:paraId="07871954" w14:textId="77777777" w:rsidR="00943427" w:rsidRDefault="00943427" w:rsidP="00943427">
      <w:pPr>
        <w:pStyle w:val="ARCATParagraph"/>
      </w:pPr>
      <w:r>
        <w:t>Unload, store and erect metal roof/wall panels in a manner to prevent bending, warping, twisting and surface damage.</w:t>
      </w:r>
    </w:p>
    <w:p w14:paraId="64E36D27" w14:textId="77777777" w:rsidR="00943427" w:rsidRDefault="00943427" w:rsidP="00943427">
      <w:pPr>
        <w:pStyle w:val="ARCATParagraph"/>
      </w:pPr>
      <w:r>
        <w:t>Stack metal roof panels on platforms or pallets, covered with suitable weathertight and ventilated covering. Store metal roof/wall panels to ensure dryness. Do not store metal roof panels in contact with other materials that might cause staining, denting or other surface damage.</w:t>
      </w:r>
    </w:p>
    <w:p w14:paraId="28F9D5A4" w14:textId="3A9FB866" w:rsidR="00943427" w:rsidRPr="00943427" w:rsidRDefault="00943427" w:rsidP="00943427">
      <w:pPr>
        <w:pStyle w:val="ARCATParagraph"/>
      </w:pPr>
      <w:r>
        <w:t>Protect strippable protective coating on any metal coated product from exposure to sunlight and high humidity, except to the extent necessary for material installation.</w:t>
      </w:r>
    </w:p>
    <w:p w14:paraId="0CAC0ECF" w14:textId="3A5FB874" w:rsidR="00943427" w:rsidRPr="00943427" w:rsidRDefault="00943427" w:rsidP="00943427">
      <w:pPr>
        <w:pStyle w:val="ARCATArticle"/>
      </w:pPr>
      <w:r w:rsidRPr="00E25D5A">
        <w:t>PROJECT CONDITIONS</w:t>
      </w:r>
    </w:p>
    <w:p w14:paraId="3FC0D379" w14:textId="77777777" w:rsidR="00943427" w:rsidRDefault="00943427" w:rsidP="00943427">
      <w:pPr>
        <w:pStyle w:val="ARCATParagraph"/>
      </w:pPr>
      <w:r>
        <w:t>Weather Limitations: proceed with installation only when existing and forecasted weather conditions permit metal roof panel work to be performed.</w:t>
      </w:r>
    </w:p>
    <w:p w14:paraId="627A04B5" w14:textId="59FDBDAD" w:rsidR="00943427" w:rsidRPr="00943427" w:rsidRDefault="00943427" w:rsidP="00943427">
      <w:pPr>
        <w:pStyle w:val="ARCATParagraph"/>
      </w:pPr>
      <w:r>
        <w:t>Field Measurements: Verify actual dimensions of construction contiguous with metal roof panels by field measurements before fabrication.</w:t>
      </w:r>
    </w:p>
    <w:p w14:paraId="4C3A7C8D" w14:textId="3B1489C9" w:rsidR="00943427" w:rsidRPr="00943427" w:rsidRDefault="00943427" w:rsidP="00943427">
      <w:pPr>
        <w:pStyle w:val="ARCATArticle"/>
      </w:pPr>
      <w:r w:rsidRPr="00715160">
        <w:t>COORDINATION</w:t>
      </w:r>
    </w:p>
    <w:p w14:paraId="7AC91140" w14:textId="77777777" w:rsidR="00943427" w:rsidRDefault="00943427" w:rsidP="00943427">
      <w:pPr>
        <w:pStyle w:val="ARCATParagraph"/>
      </w:pPr>
      <w:r w:rsidRPr="00715160">
        <w:t>Coordinate sizes and locations of roof curbs</w:t>
      </w:r>
      <w:r>
        <w:t>, equipment supports and roof penetrations with actual equipment provided.</w:t>
      </w:r>
    </w:p>
    <w:p w14:paraId="523A2991" w14:textId="41774651" w:rsidR="00943427" w:rsidRPr="00895A21" w:rsidRDefault="00943427" w:rsidP="00943427">
      <w:pPr>
        <w:pStyle w:val="ARCATParagraph"/>
      </w:pPr>
      <w:r>
        <w:t>Coordinate metal roof panels with rain drainage work, flashing, trim and construction of decks, parapet walls and other adjoining work to provide a leakproof, secure and noncorrosive installation.</w:t>
      </w:r>
    </w:p>
    <w:p w14:paraId="1C597A7E" w14:textId="1DF6C787" w:rsidR="00943427" w:rsidRDefault="00943427" w:rsidP="00895A21">
      <w:pPr>
        <w:pStyle w:val="ARCATPart"/>
      </w:pPr>
      <w:r>
        <w:t>– PRODUCTS</w:t>
      </w:r>
    </w:p>
    <w:p w14:paraId="2FBCECF2" w14:textId="77777777" w:rsidR="00943427" w:rsidRDefault="00943427" w:rsidP="00895A21">
      <w:pPr>
        <w:pStyle w:val="ARCATArticle"/>
      </w:pPr>
      <w:r>
        <w:t>PANEL DESIGN</w:t>
      </w:r>
    </w:p>
    <w:p w14:paraId="7DDACA17" w14:textId="77777777" w:rsidR="00943427" w:rsidRPr="00C1404B" w:rsidRDefault="00943427" w:rsidP="00895A21">
      <w:pPr>
        <w:pStyle w:val="ARCATParagraph"/>
        <w:rPr>
          <w:color w:val="FF0000"/>
        </w:rPr>
      </w:pPr>
      <w:r w:rsidRPr="00BE1F42">
        <w:t>General: Provide factory-formed</w:t>
      </w:r>
      <w:r>
        <w:t xml:space="preserve">, prefinished, </w:t>
      </w:r>
      <w:proofErr w:type="spellStart"/>
      <w:r>
        <w:t>lappable</w:t>
      </w:r>
      <w:proofErr w:type="spellEnd"/>
      <w:r>
        <w:t xml:space="preserve"> exposed fastener, structural ribbed </w:t>
      </w:r>
      <w:r w:rsidRPr="00BE1F42">
        <w:t>metal roof</w:t>
      </w:r>
      <w:r>
        <w:t>/wall</w:t>
      </w:r>
      <w:r w:rsidRPr="00BE1F42">
        <w:t xml:space="preserve"> panel</w:t>
      </w:r>
      <w:r>
        <w:t xml:space="preserve"> system, that has been pretested and certified by manufacturer to comply with specified requirements under installed conditions. </w:t>
      </w:r>
    </w:p>
    <w:p w14:paraId="4D87CDD0" w14:textId="17D15D08" w:rsidR="00943427" w:rsidRPr="00B73D19" w:rsidRDefault="00943427" w:rsidP="00895A21">
      <w:pPr>
        <w:pStyle w:val="ARCATParagraph"/>
        <w:rPr>
          <w:color w:val="EE0000"/>
        </w:rPr>
      </w:pPr>
      <w:r>
        <w:t xml:space="preserve">Roof panels shall be exposed fastener </w:t>
      </w:r>
      <w:r w:rsidRPr="008C1CE2">
        <w:t>{</w:t>
      </w:r>
      <w:r w:rsidRPr="00B73D19">
        <w:rPr>
          <w:color w:val="EE0000"/>
        </w:rPr>
        <w:t>Specifier Note: Choose from panel profile below:</w:t>
      </w:r>
    </w:p>
    <w:p w14:paraId="6DEF8F55" w14:textId="77777777" w:rsidR="00943427" w:rsidRPr="001224D7" w:rsidRDefault="00943427" w:rsidP="00895A21">
      <w:pPr>
        <w:pStyle w:val="ARCATSubPara"/>
        <w:rPr>
          <w:color w:val="FF0000"/>
        </w:rPr>
      </w:pPr>
      <w:r w:rsidRPr="001224D7">
        <w:t>7.2 panel,</w:t>
      </w:r>
      <w:r w:rsidRPr="001224D7">
        <w:rPr>
          <w:color w:val="FF0000"/>
        </w:rPr>
        <w:t xml:space="preserve"> </w:t>
      </w:r>
      <w:r w:rsidRPr="001224D7">
        <w:t>with 1 ½” high ribs at 7.2” on centers. The width of the crests shall be 2”; the width of the valleys shall be 2”. Coverage for this panel shall be 36” for both roofing and wall applications.</w:t>
      </w:r>
    </w:p>
    <w:p w14:paraId="1A5AA9DD" w14:textId="77777777" w:rsidR="00943427" w:rsidRPr="002B1ADB" w:rsidRDefault="00943427" w:rsidP="00895A21">
      <w:pPr>
        <w:pStyle w:val="ARCATSubPara"/>
      </w:pPr>
      <w:r w:rsidRPr="002B1ADB">
        <w:t>R-36 panel,</w:t>
      </w:r>
      <w:r w:rsidRPr="002B1ADB">
        <w:rPr>
          <w:color w:val="FF0000"/>
        </w:rPr>
        <w:t xml:space="preserve"> </w:t>
      </w:r>
      <w:r w:rsidRPr="002B1ADB">
        <w:t>with 1/14” deep profile ribs, 12” on center, total coverage of Roof/Wall panels when installed shall be 36” coverage.</w:t>
      </w:r>
    </w:p>
    <w:p w14:paraId="23335209" w14:textId="77777777" w:rsidR="00943427" w:rsidRDefault="00943427" w:rsidP="00895A21">
      <w:pPr>
        <w:pStyle w:val="ARCATSubPara"/>
      </w:pPr>
      <w:r>
        <w:t>M-36 panel, with ¾” deep profile ribs, 6” on center, total coverage of Roof/Wall panels when installed shall be 36”.</w:t>
      </w:r>
    </w:p>
    <w:p w14:paraId="02DEF971" w14:textId="77777777" w:rsidR="00943427" w:rsidRPr="004F3C90" w:rsidRDefault="00943427" w:rsidP="00895A21">
      <w:pPr>
        <w:pStyle w:val="ARCATSubPara"/>
      </w:pPr>
      <w:r w:rsidRPr="004F3C90">
        <w:t xml:space="preserve">M-42 panel, with ¾” deep profile ribs, 6” on center, total coverage of Roof/Wall </w:t>
      </w:r>
      <w:r w:rsidRPr="004F3C90">
        <w:lastRenderedPageBreak/>
        <w:t>panels when installed shall be 426”.</w:t>
      </w:r>
    </w:p>
    <w:p w14:paraId="0030AF39" w14:textId="7916DBE1" w:rsidR="00943427" w:rsidRPr="00895A21" w:rsidRDefault="00943427" w:rsidP="00895A21">
      <w:pPr>
        <w:pStyle w:val="ARCATSubPara"/>
      </w:pPr>
      <w:r w:rsidRPr="00CA5BF6">
        <w:t>Corrugated</w:t>
      </w:r>
      <w:r>
        <w:t xml:space="preserve"> panels,</w:t>
      </w:r>
      <w:r w:rsidRPr="00CA5BF6">
        <w:t xml:space="preserve"> </w:t>
      </w:r>
      <w:r>
        <w:t xml:space="preserve">with </w:t>
      </w:r>
      <w:r w:rsidRPr="00CA5BF6">
        <w:t xml:space="preserve">2.67” x 7/8” deep profile </w:t>
      </w:r>
      <w:proofErr w:type="gramStart"/>
      <w:r w:rsidRPr="00CA5BF6">
        <w:t>ribs,  total</w:t>
      </w:r>
      <w:proofErr w:type="gramEnd"/>
      <w:r w:rsidRPr="00CA5BF6">
        <w:t xml:space="preserve"> coverage of Roof/Wall panels when installed shall be 34.67” coverage with 2 lapped ribs for roofing and 37.33” coverage with 1 lapped rib for </w:t>
      </w:r>
      <w:proofErr w:type="gramStart"/>
      <w:r w:rsidRPr="00CA5BF6">
        <w:t>siding..</w:t>
      </w:r>
      <w:proofErr w:type="gramEnd"/>
      <w:r w:rsidRPr="00CA5BF6">
        <w:t xml:space="preserve"> </w:t>
      </w:r>
    </w:p>
    <w:p w14:paraId="66BECA36" w14:textId="77777777" w:rsidR="00943427" w:rsidRDefault="00943427" w:rsidP="00895A21">
      <w:pPr>
        <w:pStyle w:val="ARCATParagraph"/>
      </w:pPr>
      <w:r>
        <w:t xml:space="preserve">Structural Requirements: Engineer panels for structural properties in accordance with latest edition of American Iron and Steel Institute’s Cold Formed Steel Design Manual using effective width concept and Aluminum Associations Aluminum Design Manual.  </w:t>
      </w:r>
    </w:p>
    <w:p w14:paraId="406075C6" w14:textId="77777777" w:rsidR="00943427" w:rsidRDefault="00943427" w:rsidP="00895A21">
      <w:pPr>
        <w:pStyle w:val="ARCATParagraph"/>
      </w:pPr>
      <w:r>
        <w:t xml:space="preserve">Forming: Use continuous end rolling method. No end laps on panels. No portable </w:t>
      </w:r>
      <w:proofErr w:type="spellStart"/>
      <w:r>
        <w:t>rollforming</w:t>
      </w:r>
      <w:proofErr w:type="spellEnd"/>
      <w:r>
        <w:t xml:space="preserve"> machines will be permitted on this project, no installer-owned or installer-rented machines will be permitted. It is the intent of the Architect to provide Factory-Manufactured panel systems only for this project.</w:t>
      </w:r>
    </w:p>
    <w:p w14:paraId="4F931455" w14:textId="77777777" w:rsidR="00943427" w:rsidRDefault="00943427" w:rsidP="00895A21">
      <w:pPr>
        <w:pStyle w:val="ARCATParagraph"/>
      </w:pPr>
      <w:r>
        <w:t>Panels shall be directly fastened to the substrate.</w:t>
      </w:r>
    </w:p>
    <w:p w14:paraId="3A082CC3" w14:textId="42E1679C" w:rsidR="00943427" w:rsidRPr="00895A21" w:rsidRDefault="00943427" w:rsidP="00895A21">
      <w:pPr>
        <w:pStyle w:val="ARCATParagraph"/>
      </w:pPr>
      <w:r>
        <w:t xml:space="preserve">The panel shall have an overlapping </w:t>
      </w:r>
      <w:proofErr w:type="spellStart"/>
      <w:r>
        <w:t>sidelap</w:t>
      </w:r>
      <w:proofErr w:type="spellEnd"/>
      <w:r>
        <w:t xml:space="preserve"> feature.</w:t>
      </w:r>
    </w:p>
    <w:p w14:paraId="66A9FA25" w14:textId="77777777" w:rsidR="00943427" w:rsidRDefault="00943427" w:rsidP="00895A21">
      <w:pPr>
        <w:pStyle w:val="ARCATArticle"/>
      </w:pPr>
      <w:r>
        <w:t>ACCEPTABLE MANUFACTURERS</w:t>
      </w:r>
    </w:p>
    <w:p w14:paraId="21EE5E52" w14:textId="77777777" w:rsidR="00943427" w:rsidRPr="00957472" w:rsidRDefault="00943427" w:rsidP="00895A21">
      <w:pPr>
        <w:pStyle w:val="ARCATParagraph"/>
        <w:rPr>
          <w:color w:val="FF0000"/>
        </w:rPr>
      </w:pPr>
      <w:r>
        <w:t xml:space="preserve">This project is detailed around the roofing product of Petersen Aluminum Corporation </w:t>
      </w:r>
      <w:r w:rsidRPr="00CA5BF6">
        <w:rPr>
          <w:color w:val="FF0000"/>
        </w:rPr>
        <w:t>{Specifier Note: choose factory and panel profile here}.</w:t>
      </w:r>
    </w:p>
    <w:p w14:paraId="50A53373" w14:textId="77777777" w:rsidR="00943427" w:rsidRPr="00257C41" w:rsidRDefault="00943427" w:rsidP="00895A21">
      <w:pPr>
        <w:pStyle w:val="ARCATSubPara"/>
      </w:pPr>
      <w:r w:rsidRPr="00257C41">
        <w:t>Petersen Aluminum Corp, Elk Grove Village, IL, 800-323-1960</w:t>
      </w:r>
    </w:p>
    <w:p w14:paraId="6CB39D70" w14:textId="77777777" w:rsidR="00943427" w:rsidRDefault="00943427" w:rsidP="00895A21">
      <w:pPr>
        <w:pStyle w:val="ARCATSubPara"/>
      </w:pPr>
      <w:r w:rsidRPr="00257C41">
        <w:t>Petersen Aluminum Corp, Acworth, GA, 800-272-4482</w:t>
      </w:r>
      <w:r>
        <w:t xml:space="preserve"> </w:t>
      </w:r>
    </w:p>
    <w:p w14:paraId="41ABC9A6" w14:textId="77777777" w:rsidR="00943427" w:rsidRDefault="00943427" w:rsidP="00895A21">
      <w:pPr>
        <w:pStyle w:val="ARCATSubPara"/>
      </w:pPr>
      <w:r>
        <w:t>Petersen Aluminum, Annapolis Junction, MD, 800-344-1400</w:t>
      </w:r>
    </w:p>
    <w:p w14:paraId="6A8F0CC9" w14:textId="062FD3B3" w:rsidR="00943427" w:rsidRPr="00895A21" w:rsidRDefault="00943427" w:rsidP="00895A21">
      <w:pPr>
        <w:pStyle w:val="ARCATSubPara"/>
      </w:pPr>
      <w:r>
        <w:t>Petersen Aluminum, Tyler, TX, 800-441-8661 (7.2 and 7/8” only)</w:t>
      </w:r>
    </w:p>
    <w:p w14:paraId="0CEA68A5" w14:textId="77777777" w:rsidR="00943427" w:rsidRDefault="00943427" w:rsidP="00007595">
      <w:pPr>
        <w:pStyle w:val="ARCATSubPara"/>
        <w:numPr>
          <w:ilvl w:val="3"/>
          <w:numId w:val="351"/>
        </w:numPr>
      </w:pPr>
      <w:r>
        <w:t>7.2 Rib Panel</w:t>
      </w:r>
    </w:p>
    <w:p w14:paraId="17BD2B74" w14:textId="77777777" w:rsidR="00943427" w:rsidRDefault="00943427" w:rsidP="00895A21">
      <w:pPr>
        <w:pStyle w:val="ARCATSubPara"/>
      </w:pPr>
      <w:r>
        <w:t>R-36 Panel</w:t>
      </w:r>
    </w:p>
    <w:p w14:paraId="4F38CCBE" w14:textId="77777777" w:rsidR="00943427" w:rsidRDefault="00943427" w:rsidP="00895A21">
      <w:pPr>
        <w:pStyle w:val="ARCATSubPara"/>
      </w:pPr>
      <w:r>
        <w:t>M-36 Panel</w:t>
      </w:r>
    </w:p>
    <w:p w14:paraId="5113796D" w14:textId="77777777" w:rsidR="00943427" w:rsidRDefault="00943427" w:rsidP="00895A21">
      <w:pPr>
        <w:pStyle w:val="ARCATSubPara"/>
      </w:pPr>
      <w:r>
        <w:t>M-42 Panel</w:t>
      </w:r>
    </w:p>
    <w:p w14:paraId="1B9B13FB" w14:textId="1C5F74F1" w:rsidR="00943427" w:rsidRPr="00007595" w:rsidRDefault="00943427" w:rsidP="00007595">
      <w:pPr>
        <w:pStyle w:val="ARCATSubPara"/>
      </w:pPr>
      <w:r>
        <w:t>7/8” x 2.67” Corrugated Panel</w:t>
      </w:r>
    </w:p>
    <w:p w14:paraId="275A3A82" w14:textId="77777777" w:rsidR="00943427" w:rsidRDefault="00943427" w:rsidP="00007595">
      <w:pPr>
        <w:pStyle w:val="ARCATArticle"/>
      </w:pPr>
      <w:r>
        <w:t>MATERIALS AND FINISHES</w:t>
      </w:r>
    </w:p>
    <w:p w14:paraId="4B835B27" w14:textId="77777777" w:rsidR="00943427" w:rsidRDefault="00943427" w:rsidP="00007595">
      <w:pPr>
        <w:pStyle w:val="ARCATParagraph"/>
        <w:rPr>
          <w:color w:val="FF0000"/>
        </w:rPr>
      </w:pPr>
      <w:r>
        <w:t xml:space="preserve">Preformed roofing panels shall be fabricated of </w:t>
      </w:r>
      <w:r w:rsidRPr="00B01A3C">
        <w:rPr>
          <w:color w:val="FF0000"/>
        </w:rPr>
        <w:t>(</w:t>
      </w:r>
      <w:r>
        <w:rPr>
          <w:color w:val="FF0000"/>
        </w:rPr>
        <w:t>specifier note: Choose from gauges below)</w:t>
      </w:r>
    </w:p>
    <w:p w14:paraId="094CBD6A" w14:textId="77777777" w:rsidR="00943427" w:rsidRPr="00CA5BF6" w:rsidRDefault="00943427" w:rsidP="00007595">
      <w:pPr>
        <w:pStyle w:val="ARCATSubPara"/>
      </w:pPr>
      <w:r w:rsidRPr="00CA5BF6">
        <w:t>24 GA Steel</w:t>
      </w:r>
    </w:p>
    <w:p w14:paraId="600B419B" w14:textId="77777777" w:rsidR="00943427" w:rsidRPr="00CA5BF6" w:rsidRDefault="00943427" w:rsidP="00007595">
      <w:pPr>
        <w:pStyle w:val="ARCATSubPara"/>
      </w:pPr>
      <w:r w:rsidRPr="00CA5BF6">
        <w:t>22 Gauge Steel</w:t>
      </w:r>
    </w:p>
    <w:p w14:paraId="2AE0B6B2" w14:textId="77777777" w:rsidR="00943427" w:rsidRPr="00CA5BF6" w:rsidRDefault="00943427" w:rsidP="00007595">
      <w:pPr>
        <w:pStyle w:val="ARCATSubPara"/>
      </w:pPr>
      <w:r w:rsidRPr="00CA5BF6">
        <w:t>.032 Aluminum</w:t>
      </w:r>
    </w:p>
    <w:p w14:paraId="09CD86E9" w14:textId="77777777" w:rsidR="00943427" w:rsidRPr="00CA5BF6" w:rsidRDefault="00943427" w:rsidP="00007595">
      <w:pPr>
        <w:pStyle w:val="ARCATSubPara"/>
      </w:pPr>
      <w:r w:rsidRPr="00CA5BF6">
        <w:t>.040 Aluminum</w:t>
      </w:r>
    </w:p>
    <w:p w14:paraId="75579058" w14:textId="59947E18" w:rsidR="00943427" w:rsidRPr="00007595" w:rsidRDefault="00943427" w:rsidP="00007595">
      <w:pPr>
        <w:pStyle w:val="ARCATSubPara"/>
      </w:pPr>
      <w:r w:rsidRPr="00CA5BF6">
        <w:t>.050 Aluminum</w:t>
      </w:r>
    </w:p>
    <w:p w14:paraId="3B497A07" w14:textId="77777777" w:rsidR="00943427" w:rsidRDefault="00943427" w:rsidP="00007595">
      <w:pPr>
        <w:rPr>
          <w:color w:val="FF0000"/>
          <w:sz w:val="24"/>
        </w:rPr>
      </w:pPr>
    </w:p>
    <w:p w14:paraId="0CDB3457" w14:textId="77777777" w:rsidR="00943427" w:rsidRPr="00BC6728" w:rsidRDefault="00943427" w:rsidP="00007595">
      <w:pPr>
        <w:pStyle w:val="ARCATParagraph"/>
      </w:pPr>
      <w:r>
        <w:t>Color shall be PAC-CLAD _____________________________________</w:t>
      </w:r>
    </w:p>
    <w:p w14:paraId="5073A042" w14:textId="77777777" w:rsidR="00943427" w:rsidRPr="00B01A3C" w:rsidRDefault="00943427" w:rsidP="00007595">
      <w:pPr>
        <w:pStyle w:val="ARCATParagraph"/>
      </w:pPr>
      <w:r>
        <w:t>Texture: Panel shall be smooth.</w:t>
      </w:r>
    </w:p>
    <w:p w14:paraId="7ED7D5B8" w14:textId="77777777" w:rsidR="00943427" w:rsidRDefault="00943427" w:rsidP="00007595">
      <w:pPr>
        <w:pStyle w:val="ARCATParagraph"/>
      </w:pPr>
      <w:r w:rsidRPr="00B01A3C">
        <w:t xml:space="preserve">Finish shall be Kynar 500 or </w:t>
      </w:r>
      <w:proofErr w:type="spellStart"/>
      <w:r w:rsidRPr="00B01A3C">
        <w:t>Hylar</w:t>
      </w:r>
      <w:proofErr w:type="spellEnd"/>
      <w:r w:rsidRPr="00B01A3C">
        <w:t xml:space="preserve">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w:t>
      </w:r>
      <w:proofErr w:type="spellStart"/>
      <w:r w:rsidRPr="00B01A3C">
        <w:t>Hylar</w:t>
      </w:r>
      <w:proofErr w:type="spellEnd"/>
      <w:r w:rsidRPr="00B01A3C">
        <w:t xml:space="preserve"> 5000 finish supplier. </w:t>
      </w:r>
    </w:p>
    <w:p w14:paraId="392EFA91" w14:textId="77777777" w:rsidR="00943427" w:rsidRDefault="00943427" w:rsidP="00007595">
      <w:pPr>
        <w:pStyle w:val="ARCATParagraph"/>
      </w:pPr>
      <w:r>
        <w:t>If Strippable coating to be applied on the pre-finished panels to the top side to protect the finish during fabrication, shipping and handling, film shall be removed before installation.</w:t>
      </w:r>
    </w:p>
    <w:p w14:paraId="5A4F56C7" w14:textId="77777777" w:rsidR="00943427" w:rsidRDefault="00943427" w:rsidP="00007595">
      <w:pPr>
        <w:pStyle w:val="ARCATParagraph"/>
      </w:pPr>
      <w:r>
        <w:t xml:space="preserve">Trim: Trim shall be fabricated of the same material and finish to match the </w:t>
      </w:r>
      <w:proofErr w:type="gramStart"/>
      <w:r>
        <w:t>profile, and</w:t>
      </w:r>
      <w:proofErr w:type="gramEnd"/>
      <w:r>
        <w:t xml:space="preserve"> will be press broken in lengths of 10 to 12 feet. Trim shall be formed only by the manufacturer of their approved dealer. Trim to be erected in overlapped condition. Use lap strips only as indicated on drawings. Miter conditions shall be factory welded material to match the sheeting. Trim to be fabricated in accordance with standard SMACNA procedure and details.</w:t>
      </w:r>
    </w:p>
    <w:p w14:paraId="30C102C9" w14:textId="77777777" w:rsidR="00943427" w:rsidRDefault="00943427" w:rsidP="00007595">
      <w:pPr>
        <w:pStyle w:val="ARCATParagraph"/>
      </w:pPr>
      <w:r>
        <w:t xml:space="preserve">Closures: shall be pre-molded polyethylene to match the profile of the exposed fastener panel and shall be in lengths as supplied by the panel manufacturer. </w:t>
      </w:r>
    </w:p>
    <w:p w14:paraId="7794A179" w14:textId="77777777" w:rsidR="00943427" w:rsidRDefault="00943427" w:rsidP="00007595">
      <w:pPr>
        <w:pStyle w:val="ARCATParagraph"/>
      </w:pPr>
      <w:r>
        <w:t xml:space="preserve">Accessories/Fasteners: Fasteners shall be of type, material, size, corrosion resistance, holding power and other properties required to fasten miscellaneous framing members to substrates. </w:t>
      </w:r>
      <w:r w:rsidRPr="00A922DA">
        <w:t xml:space="preserve">Accessories and their fasteners shall be capable of resisting the specified design wind uplift forces and shall allow for thermal movement of the roof panel system. Exposed </w:t>
      </w:r>
      <w:r w:rsidRPr="00A922DA">
        <w:lastRenderedPageBreak/>
        <w:t>fasteners shall not restrict free movement of the roof panel system resulting from thermal forces, except at designed points of roof panel fixity</w:t>
      </w:r>
    </w:p>
    <w:p w14:paraId="1C03919A" w14:textId="77777777" w:rsidR="00943427" w:rsidRDefault="00943427" w:rsidP="00007595">
      <w:pPr>
        <w:pStyle w:val="ARCATSubPara"/>
      </w:pPr>
      <w:r>
        <w:t>Fasteners shall have combination steel and EPDM washers</w:t>
      </w:r>
    </w:p>
    <w:p w14:paraId="4FF570F9" w14:textId="77777777" w:rsidR="00943427" w:rsidRDefault="00943427" w:rsidP="00007595">
      <w:pPr>
        <w:pStyle w:val="ARCATSubPara"/>
      </w:pPr>
      <w:r>
        <w:t>Screws for panel to girt/purlins shall be sufficient to penetrate the supporting member by 1”. All fasteners shall be applied in accordance with the fastening schedule as provided by panel manufacturer.</w:t>
      </w:r>
    </w:p>
    <w:p w14:paraId="15FBEADC" w14:textId="77777777" w:rsidR="00943427" w:rsidRPr="00A922DA" w:rsidRDefault="00943427" w:rsidP="00007595">
      <w:pPr>
        <w:pStyle w:val="ARCATSubPara"/>
      </w:pPr>
      <w:r>
        <w:t xml:space="preserve">Screws for flashings and </w:t>
      </w:r>
      <w:proofErr w:type="spellStart"/>
      <w:r>
        <w:t>sidelaps</w:t>
      </w:r>
      <w:proofErr w:type="spellEnd"/>
      <w:r>
        <w:t xml:space="preserve"> shall be #14 HHA x ¾” sheet metal stitch screws. All accessories, flashings and </w:t>
      </w:r>
      <w:proofErr w:type="spellStart"/>
      <w:r>
        <w:t>sidelaps</w:t>
      </w:r>
      <w:proofErr w:type="spellEnd"/>
      <w:r>
        <w:t xml:space="preserve"> shall be fastened 12” OC.</w:t>
      </w:r>
    </w:p>
    <w:p w14:paraId="7C6DAAB2" w14:textId="77777777" w:rsidR="00943427" w:rsidRPr="00B73D19" w:rsidRDefault="00943427" w:rsidP="00007595">
      <w:pPr>
        <w:pStyle w:val="ARCATParagraph"/>
        <w:rPr>
          <w:color w:val="EE0000"/>
        </w:rPr>
      </w:pPr>
      <w:r w:rsidRPr="00D42BC3">
        <w:t>Substrate shall be</w:t>
      </w:r>
      <w:r>
        <w:t xml:space="preserve"> </w:t>
      </w:r>
      <w:r w:rsidRPr="00B73D19">
        <w:rPr>
          <w:color w:val="EE0000"/>
        </w:rPr>
        <w:t>(specifier choose from the below)</w:t>
      </w:r>
    </w:p>
    <w:p w14:paraId="163A7863" w14:textId="77777777" w:rsidR="00943427" w:rsidRPr="00D42BC3" w:rsidRDefault="00943427" w:rsidP="00007595">
      <w:pPr>
        <w:pStyle w:val="ARCATSubPara"/>
      </w:pPr>
      <w:r w:rsidRPr="00D42BC3">
        <w:t>Metal purlins</w:t>
      </w:r>
    </w:p>
    <w:p w14:paraId="5C291BE5" w14:textId="77777777" w:rsidR="00943427" w:rsidRPr="00D42BC3" w:rsidRDefault="00943427" w:rsidP="00007595">
      <w:pPr>
        <w:pStyle w:val="ARCATSubPara"/>
      </w:pPr>
      <w:r>
        <w:t>P</w:t>
      </w:r>
      <w:r w:rsidRPr="00D42BC3">
        <w:t>lywood</w:t>
      </w:r>
    </w:p>
    <w:p w14:paraId="3020074B" w14:textId="77777777" w:rsidR="00943427" w:rsidRDefault="00943427" w:rsidP="00007595">
      <w:pPr>
        <w:pStyle w:val="ARCATParagraph"/>
      </w:pPr>
      <w:r>
        <w:t>Caulking: Shall be a polyurethane where it is exposed and there is no thermal movement. All caulking and sealing shall be done in a neat manner with excess caulking or sealant removed from exposed surfaces.</w:t>
      </w:r>
    </w:p>
    <w:p w14:paraId="57C49FB0" w14:textId="77777777" w:rsidR="00943427" w:rsidRDefault="00943427" w:rsidP="00007595">
      <w:pPr>
        <w:pStyle w:val="ARCATParagraph"/>
      </w:pPr>
      <w:r>
        <w:t xml:space="preserve">Caulking shall be non-skinning, </w:t>
      </w:r>
      <w:proofErr w:type="spellStart"/>
      <w:r>
        <w:t>non hardening</w:t>
      </w:r>
      <w:proofErr w:type="spellEnd"/>
      <w:r>
        <w:t xml:space="preserve"> gun grade butyl sealant or butyl sealant tape with a minimum thickness of </w:t>
      </w:r>
      <w:r>
        <w:rPr>
          <w:rFonts w:ascii="WP TypographicSymbols" w:hAnsi="WP TypographicSymbols" w:cs="WP TypographicSymbols"/>
        </w:rPr>
        <w:t></w:t>
      </w:r>
      <w:r>
        <w:t>" where it is concealed and where thermal movement must be accommodated. All caulking or sealing shall be done in a neat manner with excess caulking or sealant removed from exposed surfaces.</w:t>
      </w:r>
    </w:p>
    <w:p w14:paraId="7E7ED1A4" w14:textId="2EE0C94D" w:rsidR="00943427" w:rsidRPr="00007595" w:rsidRDefault="00943427" w:rsidP="00007595">
      <w:pPr>
        <w:pStyle w:val="ARCATParagraph"/>
      </w:pPr>
      <w:r>
        <w:t>Vapor Retarder: retarder with a permeance of 0.05 or less as determined by ASTM 98.</w:t>
      </w:r>
    </w:p>
    <w:p w14:paraId="6EB890D9" w14:textId="4C948FA0" w:rsidR="00943427" w:rsidRPr="00007595" w:rsidRDefault="00943427" w:rsidP="00943427">
      <w:pPr>
        <w:pStyle w:val="ARCATArticle"/>
      </w:pPr>
      <w:r>
        <w:t>FABRICATION</w:t>
      </w:r>
    </w:p>
    <w:p w14:paraId="3999CE5E" w14:textId="77777777" w:rsidR="00943427" w:rsidRDefault="00943427" w:rsidP="00007595">
      <w:pPr>
        <w:pStyle w:val="ARCATParagraph"/>
      </w:pPr>
      <w:r>
        <w:t>Comply with dimensions, profile limitations, gauges and fabrication details shown and if not shown, provide manufacturer’s standard product fabrication.</w:t>
      </w:r>
    </w:p>
    <w:p w14:paraId="5C8EB773" w14:textId="77777777" w:rsidR="00943427" w:rsidRDefault="00943427" w:rsidP="00007595">
      <w:pPr>
        <w:pStyle w:val="ARCATParagraph"/>
      </w:pPr>
      <w:r>
        <w:t>Fabricate components of the system in factory, ready for field assembly.</w:t>
      </w:r>
    </w:p>
    <w:p w14:paraId="6A20A5AB" w14:textId="77777777" w:rsidR="00943427" w:rsidRDefault="00943427" w:rsidP="00007595">
      <w:pPr>
        <w:pStyle w:val="ARCATParagraph"/>
      </w:pPr>
      <w:r>
        <w:t>Fabricate components and assemble units to comply with fire performance requirements specified.</w:t>
      </w:r>
    </w:p>
    <w:p w14:paraId="01808ABC" w14:textId="77777777" w:rsidR="00943427" w:rsidRDefault="00943427" w:rsidP="00007595">
      <w:pPr>
        <w:pStyle w:val="ARCATParagraph"/>
      </w:pPr>
      <w:r>
        <w:t>Apply specified finishes in conformance with manufacturer’s standard, and according to manufacturer’s instructions.</w:t>
      </w:r>
    </w:p>
    <w:p w14:paraId="3B56FA35" w14:textId="77777777" w:rsidR="00943427" w:rsidRDefault="00943427" w:rsidP="00007595">
      <w:pPr>
        <w:pStyle w:val="ARCATParagraph"/>
      </w:pPr>
      <w:r>
        <w:t xml:space="preserve">Panels are </w:t>
      </w:r>
      <w:proofErr w:type="spellStart"/>
      <w:r>
        <w:t>lappable</w:t>
      </w:r>
      <w:proofErr w:type="spellEnd"/>
      <w:r>
        <w:t>. It is recommended that individual aluminum roof panels not exceed 16’ in length and steel roof panels not exceed 32’ in length for thermal movement reasons.</w:t>
      </w:r>
    </w:p>
    <w:p w14:paraId="586663D7" w14:textId="016C4603" w:rsidR="00943427" w:rsidRPr="00007595" w:rsidRDefault="00943427" w:rsidP="00943427">
      <w:pPr>
        <w:pStyle w:val="ARCATParagraph"/>
      </w:pPr>
      <w:r>
        <w:t xml:space="preserve">Panels shall be roll formed on a stationary industrial type rolling mill to gradually shape the sheet metal. Portable </w:t>
      </w:r>
      <w:proofErr w:type="spellStart"/>
      <w:r>
        <w:t>rollformers</w:t>
      </w:r>
      <w:proofErr w:type="spellEnd"/>
      <w:r>
        <w:t xml:space="preserve"> rented or owned by the installer, are not acceptable.</w:t>
      </w:r>
    </w:p>
    <w:p w14:paraId="0A73BC5A" w14:textId="595C8590" w:rsidR="00943427" w:rsidRPr="00007595" w:rsidRDefault="00943427" w:rsidP="00943427">
      <w:pPr>
        <w:pStyle w:val="ARCATPart"/>
      </w:pPr>
      <w:r>
        <w:t>–</w:t>
      </w:r>
      <w:r w:rsidRPr="00156025">
        <w:t xml:space="preserve"> EXECUTION</w:t>
      </w:r>
    </w:p>
    <w:p w14:paraId="4394DC4F" w14:textId="1DC938CF" w:rsidR="00943427" w:rsidRPr="00007595" w:rsidRDefault="00943427" w:rsidP="00943427">
      <w:pPr>
        <w:pStyle w:val="ARCATArticle"/>
      </w:pPr>
      <w:r>
        <w:t>INSPECTION</w:t>
      </w:r>
    </w:p>
    <w:p w14:paraId="40D499FE" w14:textId="77777777" w:rsidR="00943427" w:rsidRDefault="00943427" w:rsidP="00007595">
      <w:pPr>
        <w:pStyle w:val="ARCATParagraph"/>
      </w:pPr>
      <w:r w:rsidRPr="00156025">
        <w:t>Examine</w:t>
      </w:r>
      <w:r>
        <w:t xml:space="preserve"> alignment of structural steel and related supports, primary and secondary roof framing, solid roof sheathing, prior to installation. Components should comply with shop drawings and be smooth, even, sound and free of depressions. </w:t>
      </w:r>
    </w:p>
    <w:p w14:paraId="37247034" w14:textId="77777777" w:rsidR="00943427" w:rsidRDefault="00943427" w:rsidP="00007595">
      <w:pPr>
        <w:pStyle w:val="ARCATParagraph"/>
      </w:pPr>
      <w:r>
        <w:t>For the record, prepare written report, endorsed by installer, listing conditions detrimental to performance of the Work.</w:t>
      </w:r>
    </w:p>
    <w:p w14:paraId="423B7367" w14:textId="19822C35" w:rsidR="00943427" w:rsidRPr="00007595" w:rsidRDefault="00943427" w:rsidP="00007595">
      <w:pPr>
        <w:pStyle w:val="ARCATParagraph"/>
      </w:pPr>
      <w:r>
        <w:t xml:space="preserve">Proceed with installation only after unsatisfactory conditions have been corrected. </w:t>
      </w:r>
    </w:p>
    <w:p w14:paraId="575D55F1" w14:textId="1227FFA7" w:rsidR="00943427" w:rsidRPr="00007595" w:rsidRDefault="00943427" w:rsidP="00943427">
      <w:pPr>
        <w:pStyle w:val="ARCATArticle"/>
      </w:pPr>
      <w:r>
        <w:t>FASTENERS</w:t>
      </w:r>
    </w:p>
    <w:p w14:paraId="32B6EC79" w14:textId="77777777" w:rsidR="00943427" w:rsidRDefault="00943427" w:rsidP="00007595">
      <w:pPr>
        <w:pStyle w:val="ARCATParagraph"/>
      </w:pPr>
      <w:r>
        <w:t>Secure units to supports</w:t>
      </w:r>
    </w:p>
    <w:p w14:paraId="7D792215" w14:textId="037448D6" w:rsidR="00943427" w:rsidRPr="00007595" w:rsidRDefault="00943427" w:rsidP="00007595">
      <w:pPr>
        <w:pStyle w:val="ARCATParagraph"/>
      </w:pPr>
      <w:r>
        <w:t>Place fasteners as indicated in manufacturer’s standards.</w:t>
      </w:r>
    </w:p>
    <w:p w14:paraId="278CAB3B" w14:textId="67CB5EDF" w:rsidR="00943427" w:rsidRPr="00007595" w:rsidRDefault="00943427" w:rsidP="00943427">
      <w:pPr>
        <w:pStyle w:val="ARCATArticle"/>
      </w:pPr>
      <w:r>
        <w:t>INSTALLATION</w:t>
      </w:r>
    </w:p>
    <w:p w14:paraId="5A91C482" w14:textId="77777777" w:rsidR="00943427" w:rsidRDefault="00943427" w:rsidP="00007595">
      <w:pPr>
        <w:pStyle w:val="ARCATParagraph"/>
      </w:pPr>
      <w:r>
        <w:t>Panels shall be installed plumb and true in a proper alignment and in relation to the structural framing. The erector must have at least five years successful experience with similar applications.</w:t>
      </w:r>
    </w:p>
    <w:p w14:paraId="252C9368" w14:textId="77777777" w:rsidR="00943427" w:rsidRDefault="00943427" w:rsidP="00007595">
      <w:pPr>
        <w:pStyle w:val="ARCATParagraph"/>
      </w:pPr>
      <w:r>
        <w:t xml:space="preserve">Install metal panels, fasteners, trim and related sealants in accordance with approved shop drawings and as may be required for a weather-tight installation. Conform to standards set forth in SMACNA architectural sheet metal manuals and approved shop drawings for this project. </w:t>
      </w:r>
    </w:p>
    <w:p w14:paraId="3A1FD100" w14:textId="77777777" w:rsidR="00943427" w:rsidRDefault="00943427" w:rsidP="00007595">
      <w:pPr>
        <w:pStyle w:val="ARCATParagraph"/>
      </w:pPr>
      <w:r>
        <w:t xml:space="preserve">Remove all strippable coating and provide a </w:t>
      </w:r>
      <w:proofErr w:type="gramStart"/>
      <w:r>
        <w:t>dry-wipe</w:t>
      </w:r>
      <w:proofErr w:type="gramEnd"/>
      <w:r>
        <w:t xml:space="preserve"> down cleaning of the panels as they are erected. </w:t>
      </w:r>
    </w:p>
    <w:p w14:paraId="71A1CD21" w14:textId="77777777" w:rsidR="00943427" w:rsidRDefault="00943427" w:rsidP="00007595">
      <w:pPr>
        <w:pStyle w:val="ARCATParagraph"/>
      </w:pPr>
      <w:r>
        <w:t xml:space="preserve">Install panel system so it is watertight, without waves, warps, buckles or distortions, and </w:t>
      </w:r>
      <w:r>
        <w:lastRenderedPageBreak/>
        <w:t>allow for thermal movement considerations.</w:t>
      </w:r>
    </w:p>
    <w:p w14:paraId="67476CE9" w14:textId="77777777" w:rsidR="00943427" w:rsidRDefault="00943427" w:rsidP="00007595">
      <w:pPr>
        <w:pStyle w:val="ARCATParagraph"/>
      </w:pPr>
      <w:r>
        <w:t>Abrasive devices shall not be used to cut on or near roof or wall panel system.</w:t>
      </w:r>
    </w:p>
    <w:p w14:paraId="3A2A2580" w14:textId="77777777" w:rsidR="00943427" w:rsidRDefault="00943427" w:rsidP="00007595">
      <w:pPr>
        <w:pStyle w:val="ARCATParagraph"/>
      </w:pPr>
      <w:r>
        <w:t>Apply sealant tape or caulking as necessary at flashing and panel joints to prevent water penetration.</w:t>
      </w:r>
    </w:p>
    <w:p w14:paraId="7DED66D4" w14:textId="77777777" w:rsidR="00943427" w:rsidRDefault="00943427" w:rsidP="00007595">
      <w:pPr>
        <w:pStyle w:val="ARCATParagraph"/>
      </w:pPr>
      <w:r>
        <w:t>Remove any strippable film immediately upon exposure to direct sunlight.</w:t>
      </w:r>
    </w:p>
    <w:p w14:paraId="178ED039" w14:textId="77777777" w:rsidR="00943427" w:rsidRDefault="00943427" w:rsidP="00007595">
      <w:pPr>
        <w:pStyle w:val="ARCATParagraph"/>
      </w:pPr>
      <w:r>
        <w:t>Vapor retarder:  The joints, perimeter, and all openings shall be sealed per the manufacturer's instructions to provide a continuous vapor retarder.</w:t>
      </w:r>
    </w:p>
    <w:p w14:paraId="5CD6E243" w14:textId="77777777" w:rsidR="00943427" w:rsidRDefault="00943427" w:rsidP="00007595">
      <w:pPr>
        <w:pStyle w:val="ARCATParagraph"/>
      </w:pPr>
      <w:r>
        <w:t>Underlayment (solid substrate):</w:t>
      </w:r>
    </w:p>
    <w:p w14:paraId="3AB31016" w14:textId="42665093" w:rsidR="00943427" w:rsidRDefault="00943427" w:rsidP="00007595">
      <w:pPr>
        <w:pStyle w:val="ARCATSubPara"/>
      </w:pPr>
      <w:r>
        <w:t xml:space="preserve">Provide one layer of 30# felt with horizontal overlaps and </w:t>
      </w:r>
      <w:proofErr w:type="spellStart"/>
      <w:r>
        <w:t>endlaps</w:t>
      </w:r>
      <w:proofErr w:type="spellEnd"/>
      <w:r>
        <w:t xml:space="preserve"> staggered between layers.</w:t>
      </w:r>
    </w:p>
    <w:p w14:paraId="027CFD7A" w14:textId="6A2DF908" w:rsidR="00943427" w:rsidRDefault="00943427" w:rsidP="00007595">
      <w:pPr>
        <w:pStyle w:val="ARCATSubPara"/>
      </w:pPr>
      <w:r>
        <w:t>Provide ice and water shield membrane at all valley and eave conditions as well as any area at less than a 3:12 slope.</w:t>
      </w:r>
    </w:p>
    <w:p w14:paraId="6DA37C71" w14:textId="3105DE4B" w:rsidR="00943427" w:rsidRPr="00007595" w:rsidRDefault="00943427" w:rsidP="00007595">
      <w:pPr>
        <w:pStyle w:val="ARCATSubPara"/>
      </w:pPr>
      <w:r>
        <w:t>Lay parallel to ridge line with 2½" horizontal laps and 6" vertical laps</w:t>
      </w:r>
    </w:p>
    <w:p w14:paraId="32899C16" w14:textId="3E16212C" w:rsidR="00943427" w:rsidRPr="00007595" w:rsidRDefault="00943427" w:rsidP="00943427">
      <w:pPr>
        <w:pStyle w:val="ARCATArticle"/>
      </w:pPr>
      <w:r>
        <w:t>DAMAGED MATERIAL</w:t>
      </w:r>
    </w:p>
    <w:p w14:paraId="6435D80C" w14:textId="77777777" w:rsidR="00943427" w:rsidRDefault="00943427" w:rsidP="00007595">
      <w:pPr>
        <w:pStyle w:val="ARCATParagraph"/>
      </w:pPr>
      <w:r>
        <w:t>Upon determination of responsibility, repair or replace damaged metal panels and trim to the satisfaction of the Architect and Owner.</w:t>
      </w:r>
    </w:p>
    <w:p w14:paraId="00AE3F52" w14:textId="77777777" w:rsidR="00943427" w:rsidRDefault="00943427" w:rsidP="00943427">
      <w:pPr>
        <w:rPr>
          <w:sz w:val="24"/>
        </w:rPr>
      </w:pPr>
    </w:p>
    <w:p w14:paraId="37BFE30A" w14:textId="77777777" w:rsidR="00943427" w:rsidRDefault="00943427" w:rsidP="00943427">
      <w:pPr>
        <w:rPr>
          <w:sz w:val="24"/>
        </w:rPr>
      </w:pPr>
    </w:p>
    <w:p w14:paraId="5775BD97" w14:textId="77777777" w:rsidR="00943427" w:rsidRPr="00156025" w:rsidRDefault="00943427" w:rsidP="00007595">
      <w:pPr>
        <w:jc w:val="center"/>
        <w:rPr>
          <w:sz w:val="24"/>
        </w:rPr>
      </w:pPr>
      <w:r>
        <w:rPr>
          <w:sz w:val="24"/>
        </w:rPr>
        <w:t>END OF SECTION</w:t>
      </w:r>
    </w:p>
    <w:p w14:paraId="0520CCCA" w14:textId="77777777" w:rsidR="00993AF2" w:rsidRPr="007D5A8F" w:rsidRDefault="00993AF2" w:rsidP="00993AF2">
      <w:pPr>
        <w:rPr>
          <w:rFonts w:cs="Arial"/>
          <w:szCs w:val="20"/>
        </w:rPr>
      </w:pPr>
    </w:p>
    <w:sectPr w:rsidR="00993AF2" w:rsidRPr="007D5A8F"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159D9" w14:textId="77777777" w:rsidR="00A449CB" w:rsidRDefault="00A449CB" w:rsidP="ABFFABFF">
      <w:r>
        <w:separator/>
      </w:r>
    </w:p>
  </w:endnote>
  <w:endnote w:type="continuationSeparator" w:id="0">
    <w:p w14:paraId="6C6A1B88" w14:textId="77777777" w:rsidR="00A449CB" w:rsidRDefault="00A449CB"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altName w:val="Sylfaen"/>
    <w:panose1 w:val="020B06040202020202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MinionPro-Regular">
    <w:altName w:val="Calibri"/>
    <w:panose1 w:val="02040503050306020203"/>
    <w:charset w:val="4D"/>
    <w:family w:val="auto"/>
    <w:notTrueType/>
    <w:pitch w:val="default"/>
    <w:sig w:usb0="00000003" w:usb1="00000000" w:usb2="00000000" w:usb3="00000000" w:csb0="00000001" w:csb1="00000000"/>
  </w:font>
  <w:font w:name="WP TypographicSymbols">
    <w:panose1 w:val="020B0604020202020204"/>
    <w:charset w:val="02"/>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E15E" w14:textId="21332A1B" w:rsidR="000B4D1F" w:rsidRPr="00E70C9B" w:rsidRDefault="000B4D1F" w:rsidP="009B0220">
    <w:pPr>
      <w:framePr w:wrap="notBeside" w:vAnchor="text" w:hAnchor="page" w:x="8079"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6</w:t>
      </w:r>
    </w:fldSimple>
  </w:p>
  <w:tbl>
    <w:tblPr>
      <w:tblW w:w="10098" w:type="dxa"/>
      <w:tblLook w:val="04A0" w:firstRow="1" w:lastRow="0" w:firstColumn="1" w:lastColumn="0" w:noHBand="0" w:noVBand="1"/>
    </w:tblPr>
    <w:tblGrid>
      <w:gridCol w:w="5958"/>
      <w:gridCol w:w="4140"/>
    </w:tblGrid>
    <w:tr w:rsidR="009B0220" w:rsidRPr="00A81C95" w14:paraId="10037A70" w14:textId="77777777" w:rsidTr="009B0220">
      <w:tc>
        <w:tcPr>
          <w:tcW w:w="5958" w:type="dxa"/>
        </w:tcPr>
        <w:p w14:paraId="412482E5" w14:textId="6D570D12" w:rsidR="00E70C9B" w:rsidRPr="009B0220" w:rsidRDefault="009B0220" w:rsidP="00E70C9B">
          <w:pPr>
            <w:ind w:right="36"/>
            <w:rPr>
              <w:bCs/>
              <w:color w:val="808080"/>
              <w:sz w:val="18"/>
              <w:szCs w:val="18"/>
            </w:rPr>
          </w:pPr>
          <w:r w:rsidRPr="009B0220">
            <w:rPr>
              <w:bCs/>
              <w:color w:val="808080"/>
              <w:sz w:val="18"/>
              <w:szCs w:val="18"/>
            </w:rPr>
            <w:t>FACTORY MANUFACTURED PREFORMED ROOF/ WALL PANELS</w:t>
          </w:r>
        </w:p>
      </w:tc>
      <w:tc>
        <w:tcPr>
          <w:tcW w:w="4140" w:type="dxa"/>
        </w:tcPr>
        <w:p w14:paraId="30BE4FAD" w14:textId="67689C52" w:rsidR="00E70C9B" w:rsidRPr="00A81C95" w:rsidRDefault="009B0220" w:rsidP="00E70C9B">
          <w:pPr>
            <w:ind w:right="36"/>
            <w:jc w:val="right"/>
            <w:rPr>
              <w:bCs/>
              <w:color w:val="808080"/>
              <w:sz w:val="18"/>
              <w:szCs w:val="18"/>
            </w:rPr>
          </w:pPr>
          <w:r w:rsidRPr="009B0220">
            <w:rPr>
              <w:bCs/>
              <w:color w:val="808080"/>
              <w:sz w:val="18"/>
              <w:szCs w:val="18"/>
            </w:rPr>
            <w:t>07410</w:t>
          </w:r>
        </w:p>
      </w:tc>
    </w:tr>
  </w:tbl>
  <w:p w14:paraId="707CE550" w14:textId="4971CB7B" w:rsidR="00D27732" w:rsidRPr="00E70C9B" w:rsidRDefault="00D27732" w:rsidP="00816397">
    <w:pPr>
      <w:pStyle w:val="NoSpacing"/>
      <w:tabs>
        <w:tab w:val="left" w:pos="95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E8546" w14:textId="77777777" w:rsidR="00943427" w:rsidRPr="00E70C9B" w:rsidRDefault="00943427" w:rsidP="00943427">
    <w:pPr>
      <w:framePr w:wrap="notBeside" w:vAnchor="text" w:hAnchor="page" w:x="8079"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098" w:type="dxa"/>
      <w:tblLook w:val="04A0" w:firstRow="1" w:lastRow="0" w:firstColumn="1" w:lastColumn="0" w:noHBand="0" w:noVBand="1"/>
    </w:tblPr>
    <w:tblGrid>
      <w:gridCol w:w="5958"/>
      <w:gridCol w:w="4140"/>
    </w:tblGrid>
    <w:tr w:rsidR="00943427" w:rsidRPr="00A81C95" w14:paraId="39584BC1" w14:textId="77777777" w:rsidTr="00CD3E84">
      <w:tc>
        <w:tcPr>
          <w:tcW w:w="5958" w:type="dxa"/>
        </w:tcPr>
        <w:p w14:paraId="47EBA9D8" w14:textId="77777777" w:rsidR="00943427" w:rsidRPr="009B0220" w:rsidRDefault="00943427" w:rsidP="00943427">
          <w:pPr>
            <w:ind w:right="36"/>
            <w:rPr>
              <w:bCs/>
              <w:color w:val="808080"/>
              <w:sz w:val="18"/>
              <w:szCs w:val="18"/>
            </w:rPr>
          </w:pPr>
          <w:r w:rsidRPr="009B0220">
            <w:rPr>
              <w:bCs/>
              <w:color w:val="808080"/>
              <w:sz w:val="18"/>
              <w:szCs w:val="18"/>
            </w:rPr>
            <w:t>FACTORY MANUFACTURED PREFORMED ROOF/ WALL PANELS</w:t>
          </w:r>
        </w:p>
      </w:tc>
      <w:tc>
        <w:tcPr>
          <w:tcW w:w="4140" w:type="dxa"/>
        </w:tcPr>
        <w:p w14:paraId="36DF8E06" w14:textId="77777777" w:rsidR="00943427" w:rsidRPr="00A81C95" w:rsidRDefault="00943427" w:rsidP="00943427">
          <w:pPr>
            <w:ind w:right="36"/>
            <w:jc w:val="right"/>
            <w:rPr>
              <w:bCs/>
              <w:color w:val="808080"/>
              <w:sz w:val="18"/>
              <w:szCs w:val="18"/>
            </w:rPr>
          </w:pPr>
          <w:r w:rsidRPr="009B0220">
            <w:rPr>
              <w:bCs/>
              <w:color w:val="808080"/>
              <w:sz w:val="18"/>
              <w:szCs w:val="18"/>
            </w:rPr>
            <w:t>07410</w:t>
          </w:r>
        </w:p>
      </w:tc>
    </w:tr>
  </w:tbl>
  <w:p w14:paraId="6AAB2CB0" w14:textId="10B93410" w:rsidR="00FD1AF7" w:rsidRPr="00943427" w:rsidRDefault="00FD1AF7" w:rsidP="00943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4098D" w14:textId="77777777" w:rsidR="00A449CB" w:rsidRDefault="00A449CB" w:rsidP="ABFFABFF">
      <w:r>
        <w:separator/>
      </w:r>
    </w:p>
  </w:footnote>
  <w:footnote w:type="continuationSeparator" w:id="0">
    <w:p w14:paraId="5E568D36" w14:textId="77777777" w:rsidR="00A449CB" w:rsidRDefault="00A449CB"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30A7945C" w:rsidR="00E70C9B" w:rsidRPr="009B0220" w:rsidRDefault="009B0220" w:rsidP="009B0220">
          <w:pPr>
            <w:jc w:val="right"/>
            <w:rPr>
              <w:color w:val="808080"/>
              <w:sz w:val="24"/>
            </w:rPr>
          </w:pPr>
          <w:r w:rsidRPr="009B0220">
            <w:rPr>
              <w:color w:val="808080"/>
              <w:sz w:val="24"/>
            </w:rPr>
            <w:t>Exposed Fastener Panels</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5E506A"/>
    <w:multiLevelType w:val="hybridMultilevel"/>
    <w:tmpl w:val="020E409A"/>
    <w:lvl w:ilvl="0" w:tplc="5872614E">
      <w:start w:val="1"/>
      <w:numFmt w:val="decimal"/>
      <w:lvlText w:val="%1."/>
      <w:lvlJc w:val="left"/>
      <w:pPr>
        <w:tabs>
          <w:tab w:val="num" w:pos="1440"/>
        </w:tabs>
        <w:ind w:left="144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BE8A298E"/>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DD358C"/>
    <w:multiLevelType w:val="hybridMultilevel"/>
    <w:tmpl w:val="ED047A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2B60F2"/>
    <w:multiLevelType w:val="hybridMultilevel"/>
    <w:tmpl w:val="5DEA6442"/>
    <w:lvl w:ilvl="0" w:tplc="B53C6834">
      <w:start w:val="1"/>
      <w:numFmt w:val="upperLetter"/>
      <w:lvlText w:val="%1."/>
      <w:lvlJc w:val="left"/>
      <w:pPr>
        <w:tabs>
          <w:tab w:val="num" w:pos="1080"/>
        </w:tabs>
        <w:ind w:left="1080" w:hanging="360"/>
      </w:pPr>
      <w:rPr>
        <w:rFonts w:hint="default"/>
      </w:rPr>
    </w:lvl>
    <w:lvl w:ilvl="1" w:tplc="C4BCE024">
      <w:start w:val="1"/>
      <w:numFmt w:val="decimal"/>
      <w:lvlText w:val="%2."/>
      <w:lvlJc w:val="left"/>
      <w:pPr>
        <w:tabs>
          <w:tab w:val="num" w:pos="1440"/>
        </w:tabs>
        <w:ind w:left="1440" w:hanging="360"/>
      </w:pPr>
      <w:rPr>
        <w:rFonts w:hint="default"/>
      </w:rPr>
    </w:lvl>
    <w:lvl w:ilvl="2" w:tplc="E214D124">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2E5250"/>
    <w:multiLevelType w:val="hybridMultilevel"/>
    <w:tmpl w:val="45A8C69C"/>
    <w:lvl w:ilvl="0" w:tplc="01E4EEEE">
      <w:start w:val="2"/>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 w15:restartNumberingAfterBreak="0">
    <w:nsid w:val="090A749F"/>
    <w:multiLevelType w:val="hybridMultilevel"/>
    <w:tmpl w:val="DBE0E126"/>
    <w:lvl w:ilvl="0" w:tplc="664874E0">
      <w:start w:val="1"/>
      <w:numFmt w:val="upperLetter"/>
      <w:lvlText w:val="%1."/>
      <w:lvlJc w:val="left"/>
      <w:pPr>
        <w:tabs>
          <w:tab w:val="num" w:pos="1080"/>
        </w:tabs>
        <w:ind w:left="1080" w:hanging="360"/>
      </w:pPr>
      <w:rPr>
        <w:rFonts w:hint="default"/>
      </w:rPr>
    </w:lvl>
    <w:lvl w:ilvl="1" w:tplc="C27805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4"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7" w15:restartNumberingAfterBreak="0">
    <w:nsid w:val="0B6838EA"/>
    <w:multiLevelType w:val="hybridMultilevel"/>
    <w:tmpl w:val="7492A3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9E6745"/>
    <w:multiLevelType w:val="hybridMultilevel"/>
    <w:tmpl w:val="250C9766"/>
    <w:lvl w:ilvl="0" w:tplc="2C10C996">
      <w:start w:val="1"/>
      <w:numFmt w:val="decimal"/>
      <w:lvlText w:val="%1."/>
      <w:lvlJc w:val="left"/>
      <w:pPr>
        <w:tabs>
          <w:tab w:val="num" w:pos="1440"/>
        </w:tabs>
        <w:ind w:left="1440" w:hanging="360"/>
      </w:pPr>
      <w:rPr>
        <w:rFonts w:hint="default"/>
      </w:rPr>
    </w:lvl>
    <w:lvl w:ilvl="1" w:tplc="2F7E67DE">
      <w:start w:val="6"/>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21"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0CD8633D"/>
    <w:multiLevelType w:val="hybridMultilevel"/>
    <w:tmpl w:val="A9A25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D232803"/>
    <w:multiLevelType w:val="hybridMultilevel"/>
    <w:tmpl w:val="615A14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5" w15:restartNumberingAfterBreak="0">
    <w:nsid w:val="0DBE6322"/>
    <w:multiLevelType w:val="hybridMultilevel"/>
    <w:tmpl w:val="310C2294"/>
    <w:lvl w:ilvl="0" w:tplc="2DA0ADFC">
      <w:start w:val="9"/>
      <w:numFmt w:val="upperLetter"/>
      <w:lvlText w:val="%1."/>
      <w:lvlJc w:val="left"/>
      <w:pPr>
        <w:tabs>
          <w:tab w:val="num" w:pos="720"/>
        </w:tabs>
        <w:ind w:left="720" w:hanging="360"/>
      </w:pPr>
      <w:rPr>
        <w:rFonts w:hint="default"/>
      </w:rPr>
    </w:lvl>
    <w:lvl w:ilvl="1" w:tplc="35C2AE0A">
      <w:start w:val="9"/>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0E3E2594"/>
    <w:multiLevelType w:val="multilevel"/>
    <w:tmpl w:val="434AFC9A"/>
    <w:styleLink w:val="CurrentList25"/>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8"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31"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10B94CEC"/>
    <w:multiLevelType w:val="hybridMultilevel"/>
    <w:tmpl w:val="5F20C1DA"/>
    <w:lvl w:ilvl="0" w:tplc="4E72E544">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0CF0CDA"/>
    <w:multiLevelType w:val="hybridMultilevel"/>
    <w:tmpl w:val="5650C5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5"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36" w15:restartNumberingAfterBreak="0">
    <w:nsid w:val="111B6C39"/>
    <w:multiLevelType w:val="hybridMultilevel"/>
    <w:tmpl w:val="5DDE786E"/>
    <w:lvl w:ilvl="0" w:tplc="D8387ADE">
      <w:start w:val="1"/>
      <w:numFmt w:val="decimal"/>
      <w:lvlText w:val="%1."/>
      <w:lvlJc w:val="left"/>
      <w:pPr>
        <w:tabs>
          <w:tab w:val="num" w:pos="1080"/>
        </w:tabs>
        <w:ind w:left="1080" w:hanging="360"/>
      </w:pPr>
      <w:rPr>
        <w:rFonts w:ascii="Arial" w:eastAsia="Times" w:hAnsi="Arial" w:cs="Arial"/>
      </w:r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12978CC"/>
    <w:multiLevelType w:val="hybridMultilevel"/>
    <w:tmpl w:val="0EF65FAC"/>
    <w:lvl w:ilvl="0" w:tplc="94143AD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9"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40"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1"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42"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43" w15:restartNumberingAfterBreak="0">
    <w:nsid w:val="143737FC"/>
    <w:multiLevelType w:val="hybridMultilevel"/>
    <w:tmpl w:val="EBC222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4651109"/>
    <w:multiLevelType w:val="multilevel"/>
    <w:tmpl w:val="9CD8A9B0"/>
    <w:styleLink w:val="CurrentList26"/>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3960" w:hanging="360"/>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6"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7"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9"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0"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52"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53"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54" w15:restartNumberingAfterBreak="0">
    <w:nsid w:val="1A1C5158"/>
    <w:multiLevelType w:val="hybridMultilevel"/>
    <w:tmpl w:val="019C0C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56"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7"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1E711EF3"/>
    <w:multiLevelType w:val="hybridMultilevel"/>
    <w:tmpl w:val="070A7390"/>
    <w:lvl w:ilvl="0" w:tplc="D7FEE62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1F3578C0"/>
    <w:multiLevelType w:val="hybridMultilevel"/>
    <w:tmpl w:val="4984AF26"/>
    <w:lvl w:ilvl="0" w:tplc="A4E2F42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62" w15:restartNumberingAfterBreak="0">
    <w:nsid w:val="1FD02148"/>
    <w:multiLevelType w:val="hybridMultilevel"/>
    <w:tmpl w:val="07685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00051A8"/>
    <w:multiLevelType w:val="hybridMultilevel"/>
    <w:tmpl w:val="CBB8D5EA"/>
    <w:lvl w:ilvl="0" w:tplc="0388B5CC">
      <w:start w:val="1"/>
      <w:numFmt w:val="upperLetter"/>
      <w:lvlText w:val="%1."/>
      <w:lvlJc w:val="left"/>
      <w:pPr>
        <w:tabs>
          <w:tab w:val="num" w:pos="1080"/>
        </w:tabs>
        <w:ind w:left="1080" w:hanging="360"/>
      </w:pPr>
      <w:rPr>
        <w:rFonts w:hint="default"/>
      </w:rPr>
    </w:lvl>
    <w:lvl w:ilvl="1" w:tplc="CFF212E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20593F5A"/>
    <w:multiLevelType w:val="hybridMultilevel"/>
    <w:tmpl w:val="6FB4D988"/>
    <w:lvl w:ilvl="0" w:tplc="0409000F">
      <w:start w:val="1"/>
      <w:numFmt w:val="decimal"/>
      <w:lvlText w:val="%1."/>
      <w:lvlJc w:val="left"/>
      <w:pPr>
        <w:tabs>
          <w:tab w:val="num" w:pos="720"/>
        </w:tabs>
        <w:ind w:left="720" w:hanging="360"/>
      </w:pPr>
    </w:lvl>
    <w:lvl w:ilvl="1" w:tplc="748CC106">
      <w:start w:val="1"/>
      <w:numFmt w:val="lowerLetter"/>
      <w:lvlText w:val="%2."/>
      <w:lvlJc w:val="left"/>
      <w:pPr>
        <w:tabs>
          <w:tab w:val="num" w:pos="2160"/>
        </w:tabs>
        <w:ind w:left="2160" w:hanging="360"/>
      </w:pPr>
      <w:rPr>
        <w:rFonts w:hint="default"/>
      </w:rPr>
    </w:lvl>
    <w:lvl w:ilvl="2" w:tplc="FFECC37C">
      <w:start w:val="1"/>
      <w:numFmt w:val="lowerRoman"/>
      <w:lvlText w:val="%3."/>
      <w:lvlJc w:val="right"/>
      <w:pPr>
        <w:tabs>
          <w:tab w:val="num" w:pos="2520"/>
        </w:tabs>
        <w:ind w:left="2520" w:hanging="360"/>
      </w:pPr>
      <w:rPr>
        <w:rFonts w:hint="default"/>
      </w:rPr>
    </w:lvl>
    <w:lvl w:ilvl="3" w:tplc="5DD40906">
      <w:start w:val="1"/>
      <w:numFmt w:val="upperLetter"/>
      <w:lvlText w:val="%4."/>
      <w:lvlJc w:val="left"/>
      <w:pPr>
        <w:tabs>
          <w:tab w:val="num" w:pos="1080"/>
        </w:tabs>
        <w:ind w:left="10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6"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7"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8"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69"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70"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71"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2"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73"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74"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7" w15:restartNumberingAfterBreak="0">
    <w:nsid w:val="264E43F8"/>
    <w:multiLevelType w:val="hybridMultilevel"/>
    <w:tmpl w:val="9190E316"/>
    <w:lvl w:ilvl="0" w:tplc="1B82D3D4">
      <w:start w:val="1"/>
      <w:numFmt w:val="decimal"/>
      <w:lvlText w:val="%1."/>
      <w:lvlJc w:val="left"/>
      <w:pPr>
        <w:tabs>
          <w:tab w:val="num" w:pos="1440"/>
        </w:tabs>
        <w:ind w:left="1440" w:hanging="360"/>
      </w:pPr>
      <w:rPr>
        <w:rFonts w:hint="default"/>
      </w:rPr>
    </w:lvl>
    <w:lvl w:ilvl="1" w:tplc="D27208D0">
      <w:start w:val="1"/>
      <w:numFmt w:val="decimal"/>
      <w:lvlText w:val="%2."/>
      <w:lvlJc w:val="left"/>
      <w:rPr>
        <w:rFonts w:ascii="Arial" w:eastAsia="Times New Roman" w:hAnsi="Arial" w:cs="Tahoma" w:hint="default"/>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8"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79"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27C0267E"/>
    <w:multiLevelType w:val="hybridMultilevel"/>
    <w:tmpl w:val="E55451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82"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3"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84"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5"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6"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8"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89"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0" w15:restartNumberingAfterBreak="0">
    <w:nsid w:val="2E26254D"/>
    <w:multiLevelType w:val="hybridMultilevel"/>
    <w:tmpl w:val="8524581C"/>
    <w:lvl w:ilvl="0" w:tplc="B6FEC3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92"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4"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5"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96"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97"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100" w15:restartNumberingAfterBreak="0">
    <w:nsid w:val="325F2C43"/>
    <w:multiLevelType w:val="hybridMultilevel"/>
    <w:tmpl w:val="78FE1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2"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3" w15:restartNumberingAfterBreak="0">
    <w:nsid w:val="34B96693"/>
    <w:multiLevelType w:val="hybridMultilevel"/>
    <w:tmpl w:val="BB7AAC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36372BB2"/>
    <w:multiLevelType w:val="hybridMultilevel"/>
    <w:tmpl w:val="081A24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08"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9"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1"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4"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15" w15:restartNumberingAfterBreak="0">
    <w:nsid w:val="3E5D454A"/>
    <w:multiLevelType w:val="hybridMultilevel"/>
    <w:tmpl w:val="CC1CD0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1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8" w15:restartNumberingAfterBreak="0">
    <w:nsid w:val="3F9043C6"/>
    <w:multiLevelType w:val="hybridMultilevel"/>
    <w:tmpl w:val="7360A336"/>
    <w:lvl w:ilvl="0" w:tplc="F93AB196">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3FE03CF5"/>
    <w:multiLevelType w:val="hybridMultilevel"/>
    <w:tmpl w:val="805486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3"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4" w15:restartNumberingAfterBreak="0">
    <w:nsid w:val="41DA7EC5"/>
    <w:multiLevelType w:val="hybridMultilevel"/>
    <w:tmpl w:val="6204CB96"/>
    <w:lvl w:ilvl="0" w:tplc="D68EC2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26" w15:restartNumberingAfterBreak="0">
    <w:nsid w:val="42F32DB9"/>
    <w:multiLevelType w:val="hybridMultilevel"/>
    <w:tmpl w:val="83FE363E"/>
    <w:lvl w:ilvl="0" w:tplc="FBE080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42F45953"/>
    <w:multiLevelType w:val="multilevel"/>
    <w:tmpl w:val="1E0E4254"/>
    <w:styleLink w:val="CurrentList23"/>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8"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9" w15:restartNumberingAfterBreak="0">
    <w:nsid w:val="43710864"/>
    <w:multiLevelType w:val="hybridMultilevel"/>
    <w:tmpl w:val="30AE0A2A"/>
    <w:lvl w:ilvl="0" w:tplc="82126C7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32" w15:restartNumberingAfterBreak="0">
    <w:nsid w:val="44AB2187"/>
    <w:multiLevelType w:val="hybridMultilevel"/>
    <w:tmpl w:val="C21639D2"/>
    <w:lvl w:ilvl="0" w:tplc="A08A729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15:restartNumberingAfterBreak="0">
    <w:nsid w:val="44D8678A"/>
    <w:multiLevelType w:val="hybridMultilevel"/>
    <w:tmpl w:val="5D3C57FE"/>
    <w:lvl w:ilvl="0" w:tplc="2B221B58">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4E67B4A"/>
    <w:multiLevelType w:val="hybridMultilevel"/>
    <w:tmpl w:val="42785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36"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37" w15:restartNumberingAfterBreak="0">
    <w:nsid w:val="47A11FD5"/>
    <w:multiLevelType w:val="hybridMultilevel"/>
    <w:tmpl w:val="EB187F00"/>
    <w:lvl w:ilvl="0" w:tplc="87B0F6B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15:restartNumberingAfterBreak="0">
    <w:nsid w:val="4928446D"/>
    <w:multiLevelType w:val="hybridMultilevel"/>
    <w:tmpl w:val="AA2E2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0"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41"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42"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44"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5" w15:restartNumberingAfterBreak="0">
    <w:nsid w:val="4C006F58"/>
    <w:multiLevelType w:val="hybridMultilevel"/>
    <w:tmpl w:val="9FE6C10C"/>
    <w:lvl w:ilvl="0" w:tplc="30F21EE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7"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50" w15:restartNumberingAfterBreak="0">
    <w:nsid w:val="4F5B0DAB"/>
    <w:multiLevelType w:val="multilevel"/>
    <w:tmpl w:val="F96092A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52"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53" w15:restartNumberingAfterBreak="0">
    <w:nsid w:val="50F915C4"/>
    <w:multiLevelType w:val="hybridMultilevel"/>
    <w:tmpl w:val="8758E6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 w15:restartNumberingAfterBreak="0">
    <w:nsid w:val="51421BE0"/>
    <w:multiLevelType w:val="multilevel"/>
    <w:tmpl w:val="68F4FA6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579"/>
        </w:tabs>
        <w:ind w:left="579" w:hanging="435"/>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b w:val="0"/>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55"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56" w15:restartNumberingAfterBreak="0">
    <w:nsid w:val="52F41CF8"/>
    <w:multiLevelType w:val="hybridMultilevel"/>
    <w:tmpl w:val="18C49A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5354771B"/>
    <w:multiLevelType w:val="hybridMultilevel"/>
    <w:tmpl w:val="939EB222"/>
    <w:lvl w:ilvl="0" w:tplc="82D0EBD6">
      <w:start w:val="1"/>
      <w:numFmt w:val="lowerLetter"/>
      <w:lvlText w:val="%1."/>
      <w:lvlJc w:val="left"/>
      <w:pPr>
        <w:tabs>
          <w:tab w:val="num" w:pos="1800"/>
        </w:tabs>
        <w:ind w:left="180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59"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56901839"/>
    <w:multiLevelType w:val="hybridMultilevel"/>
    <w:tmpl w:val="FBE29C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82F579B"/>
    <w:multiLevelType w:val="hybridMultilevel"/>
    <w:tmpl w:val="827E9FDC"/>
    <w:lvl w:ilvl="0" w:tplc="FAD41FE4">
      <w:start w:val="2"/>
      <w:numFmt w:val="decimal"/>
      <w:lvlText w:val="%1."/>
      <w:lvlJc w:val="left"/>
      <w:pPr>
        <w:tabs>
          <w:tab w:val="num" w:pos="1440"/>
        </w:tabs>
        <w:ind w:left="1440" w:hanging="360"/>
      </w:pPr>
      <w:rPr>
        <w:rFonts w:hint="default"/>
      </w:rPr>
    </w:lvl>
    <w:lvl w:ilvl="1" w:tplc="AACE1ED2">
      <w:start w:val="3"/>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64"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65"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66"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69" w15:restartNumberingAfterBreak="0">
    <w:nsid w:val="5A3740FE"/>
    <w:multiLevelType w:val="hybridMultilevel"/>
    <w:tmpl w:val="36B4F7E4"/>
    <w:lvl w:ilvl="0" w:tplc="8188AC7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71" w15:restartNumberingAfterBreak="0">
    <w:nsid w:val="5E86728D"/>
    <w:multiLevelType w:val="hybridMultilevel"/>
    <w:tmpl w:val="A20ADFFC"/>
    <w:lvl w:ilvl="0" w:tplc="96B06EC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3"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74"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77" w15:restartNumberingAfterBreak="0">
    <w:nsid w:val="61362D38"/>
    <w:multiLevelType w:val="hybridMultilevel"/>
    <w:tmpl w:val="E6E0D32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15:restartNumberingAfterBreak="0">
    <w:nsid w:val="61BF3A3D"/>
    <w:multiLevelType w:val="hybridMultilevel"/>
    <w:tmpl w:val="02F02F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9"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80"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81"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82"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15:restartNumberingAfterBreak="0">
    <w:nsid w:val="634F0B15"/>
    <w:multiLevelType w:val="hybridMultilevel"/>
    <w:tmpl w:val="AF44461E"/>
    <w:lvl w:ilvl="0" w:tplc="22FA5B10">
      <w:start w:val="1"/>
      <w:numFmt w:val="upperLetter"/>
      <w:lvlText w:val="%1."/>
      <w:lvlJc w:val="left"/>
      <w:pPr>
        <w:tabs>
          <w:tab w:val="num" w:pos="1080"/>
        </w:tabs>
        <w:ind w:left="1080" w:hanging="360"/>
      </w:pPr>
      <w:rPr>
        <w:rFonts w:hint="default"/>
      </w:rPr>
    </w:lvl>
    <w:lvl w:ilvl="1" w:tplc="65420D8C">
      <w:start w:val="1"/>
      <w:numFmt w:val="decimal"/>
      <w:lvlText w:val="%2."/>
      <w:lvlJc w:val="left"/>
      <w:pPr>
        <w:tabs>
          <w:tab w:val="num" w:pos="1440"/>
        </w:tabs>
        <w:ind w:left="1440" w:hanging="360"/>
      </w:pPr>
      <w:rPr>
        <w:rFonts w:hint="default"/>
      </w:rPr>
    </w:lvl>
    <w:lvl w:ilvl="2" w:tplc="0F80018C">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15:restartNumberingAfterBreak="0">
    <w:nsid w:val="63A73F35"/>
    <w:multiLevelType w:val="hybridMultilevel"/>
    <w:tmpl w:val="3024655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5">
      <w:start w:val="1"/>
      <w:numFmt w:val="upperLetter"/>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5"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86" w15:restartNumberingAfterBreak="0">
    <w:nsid w:val="648D3616"/>
    <w:multiLevelType w:val="hybridMultilevel"/>
    <w:tmpl w:val="40BA7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88"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89" w15:restartNumberingAfterBreak="0">
    <w:nsid w:val="65C61E4F"/>
    <w:multiLevelType w:val="hybridMultilevel"/>
    <w:tmpl w:val="0DFA71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91" w15:restartNumberingAfterBreak="0">
    <w:nsid w:val="65DC67FE"/>
    <w:multiLevelType w:val="hybridMultilevel"/>
    <w:tmpl w:val="A1EEAF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93"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94"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95" w15:restartNumberingAfterBreak="0">
    <w:nsid w:val="69763095"/>
    <w:multiLevelType w:val="hybridMultilevel"/>
    <w:tmpl w:val="E2F8CB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7"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8" w15:restartNumberingAfterBreak="0">
    <w:nsid w:val="6A8D7520"/>
    <w:multiLevelType w:val="hybridMultilevel"/>
    <w:tmpl w:val="64B04DE0"/>
    <w:lvl w:ilvl="0" w:tplc="0F18498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200"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201" w15:restartNumberingAfterBreak="0">
    <w:nsid w:val="6B847B1B"/>
    <w:multiLevelType w:val="hybridMultilevel"/>
    <w:tmpl w:val="395E37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2"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203" w15:restartNumberingAfterBreak="0">
    <w:nsid w:val="6BDA6BE8"/>
    <w:multiLevelType w:val="multilevel"/>
    <w:tmpl w:val="BB5416E0"/>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b/>
        <w:bCs w:val="0"/>
        <w:color w:val="000000" w:themeColor="text1"/>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ascii="Arial" w:hAnsi="Arial" w:cs="Arial" w:hint="default"/>
      </w:rPr>
    </w:lvl>
    <w:lvl w:ilvl="6">
      <w:start w:val="1"/>
      <w:numFmt w:val="lowerLetter"/>
      <w:pStyle w:val="ARCATSubSub3"/>
      <w:lvlText w:val="%7) "/>
      <w:lvlJc w:val="left"/>
      <w:pPr>
        <w:ind w:left="3456" w:hanging="576"/>
      </w:pPr>
      <w:rPr>
        <w:rFonts w:hint="default"/>
      </w:rPr>
    </w:lvl>
    <w:lvl w:ilvl="7">
      <w:start w:val="1"/>
      <w:numFmt w:val="lowerLetter"/>
      <w:pStyle w:val="ARCATSubSub4"/>
      <w:lvlText w:val="%8) "/>
      <w:lvlJc w:val="left"/>
      <w:pPr>
        <w:ind w:left="3960" w:hanging="360"/>
      </w:pPr>
      <w:rPr>
        <w:rFonts w:ascii="Arial" w:hAnsi="Arial" w:cs="Arial" w:hint="default"/>
      </w:rPr>
    </w:lvl>
    <w:lvl w:ilvl="8">
      <w:start w:val="1"/>
      <w:numFmt w:val="lowerLetter"/>
      <w:pStyle w:val="ARCATSubSub5"/>
      <w:lvlText w:val="%9) "/>
      <w:lvlJc w:val="left"/>
      <w:pPr>
        <w:ind w:left="4608" w:hanging="576"/>
      </w:pPr>
      <w:rPr>
        <w:rFonts w:hint="default"/>
      </w:rPr>
    </w:lvl>
  </w:abstractNum>
  <w:abstractNum w:abstractNumId="204"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6CF36DA8"/>
    <w:multiLevelType w:val="hybridMultilevel"/>
    <w:tmpl w:val="3D844356"/>
    <w:lvl w:ilvl="0" w:tplc="CC9C26F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15:restartNumberingAfterBreak="0">
    <w:nsid w:val="6E417F2E"/>
    <w:multiLevelType w:val="hybridMultilevel"/>
    <w:tmpl w:val="CAD4AA06"/>
    <w:lvl w:ilvl="0" w:tplc="D8387ADE">
      <w:start w:val="1"/>
      <w:numFmt w:val="decimal"/>
      <w:lvlText w:val="%1."/>
      <w:lvlJc w:val="left"/>
      <w:pPr>
        <w:tabs>
          <w:tab w:val="num" w:pos="1080"/>
        </w:tabs>
        <w:ind w:left="1080" w:hanging="360"/>
      </w:pPr>
      <w:rPr>
        <w:rFonts w:ascii="Arial" w:eastAsia="Times"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209"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10"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15:restartNumberingAfterBreak="0">
    <w:nsid w:val="715F135D"/>
    <w:multiLevelType w:val="multilevel"/>
    <w:tmpl w:val="434AFC9A"/>
    <w:styleLink w:val="CurrentList24"/>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12" w15:restartNumberingAfterBreak="0">
    <w:nsid w:val="736E0CA6"/>
    <w:multiLevelType w:val="hybridMultilevel"/>
    <w:tmpl w:val="F99A120C"/>
    <w:lvl w:ilvl="0" w:tplc="3E4C6C3A">
      <w:start w:val="1"/>
      <w:numFmt w:val="decimal"/>
      <w:lvlText w:val="%1."/>
      <w:lvlJc w:val="left"/>
      <w:pPr>
        <w:tabs>
          <w:tab w:val="num" w:pos="1440"/>
        </w:tabs>
        <w:ind w:left="1440" w:hanging="360"/>
      </w:pPr>
      <w:rPr>
        <w:rFonts w:hint="default"/>
      </w:rPr>
    </w:lvl>
    <w:lvl w:ilvl="1" w:tplc="2C10B3CA">
      <w:start w:val="5"/>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15:restartNumberingAfterBreak="0">
    <w:nsid w:val="738C10A4"/>
    <w:multiLevelType w:val="hybridMultilevel"/>
    <w:tmpl w:val="31306844"/>
    <w:lvl w:ilvl="0" w:tplc="72A0E9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4"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15"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216"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17"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219" w15:restartNumberingAfterBreak="0">
    <w:nsid w:val="786A59FE"/>
    <w:multiLevelType w:val="hybridMultilevel"/>
    <w:tmpl w:val="1E121618"/>
    <w:lvl w:ilvl="0" w:tplc="B04261F8">
      <w:start w:val="3"/>
      <w:numFmt w:val="upperLetter"/>
      <w:lvlText w:val="%1."/>
      <w:lvlJc w:val="left"/>
      <w:pPr>
        <w:tabs>
          <w:tab w:val="num" w:pos="1080"/>
        </w:tabs>
        <w:ind w:left="1080" w:hanging="360"/>
      </w:pPr>
      <w:rPr>
        <w:rFonts w:hint="default"/>
      </w:rPr>
    </w:lvl>
    <w:lvl w:ilvl="1" w:tplc="160ACE4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15:restartNumberingAfterBreak="0">
    <w:nsid w:val="791604C4"/>
    <w:multiLevelType w:val="hybridMultilevel"/>
    <w:tmpl w:val="41360C3E"/>
    <w:lvl w:ilvl="0" w:tplc="F460A502">
      <w:start w:val="1"/>
      <w:numFmt w:val="upperLetter"/>
      <w:lvlText w:val="%1."/>
      <w:lvlJc w:val="left"/>
      <w:pPr>
        <w:tabs>
          <w:tab w:val="num" w:pos="1080"/>
        </w:tabs>
        <w:ind w:left="1080" w:hanging="360"/>
      </w:pPr>
      <w:rPr>
        <w:rFonts w:hint="default"/>
      </w:rPr>
    </w:lvl>
    <w:lvl w:ilvl="1" w:tplc="E53A873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224"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5"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227"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228"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0" w15:restartNumberingAfterBreak="0">
    <w:nsid w:val="7EC64B47"/>
    <w:multiLevelType w:val="hybridMultilevel"/>
    <w:tmpl w:val="69927C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3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1"/>
  </w:num>
  <w:num w:numId="2" w16cid:durableId="843787082">
    <w:abstractNumId w:val="220"/>
  </w:num>
  <w:num w:numId="3" w16cid:durableId="6541866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1"/>
  </w:num>
  <w:num w:numId="5" w16cid:durableId="2027364745">
    <w:abstractNumId w:val="1"/>
  </w:num>
  <w:num w:numId="6" w16cid:durableId="814297180">
    <w:abstractNumId w:val="1"/>
  </w:num>
  <w:num w:numId="7" w16cid:durableId="1180924994">
    <w:abstractNumId w:val="1"/>
  </w:num>
  <w:num w:numId="8" w16cid:durableId="742676317">
    <w:abstractNumId w:val="1"/>
  </w:num>
  <w:num w:numId="9" w16cid:durableId="1708875291">
    <w:abstractNumId w:val="1"/>
  </w:num>
  <w:num w:numId="10" w16cid:durableId="1634366125">
    <w:abstractNumId w:val="1"/>
  </w:num>
  <w:num w:numId="11" w16cid:durableId="795100584">
    <w:abstractNumId w:val="1"/>
  </w:num>
  <w:num w:numId="12" w16cid:durableId="600838350">
    <w:abstractNumId w:val="1"/>
  </w:num>
  <w:num w:numId="13" w16cid:durableId="41179837">
    <w:abstractNumId w:val="1"/>
  </w:num>
  <w:num w:numId="14" w16cid:durableId="971328528">
    <w:abstractNumId w:val="1"/>
  </w:num>
  <w:num w:numId="15" w16cid:durableId="1110049233">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576" w:hanging="576"/>
        </w:pPr>
        <w:rPr>
          <w:rFonts w:hint="default"/>
        </w:rPr>
      </w:lvl>
    </w:lvlOverride>
    <w:lvlOverride w:ilvl="2">
      <w:lvl w:ilvl="2">
        <w:start w:val="1"/>
        <w:numFmt w:val="upperLetter"/>
        <w:lvlText w:val="%3. "/>
        <w:lvlJc w:val="left"/>
        <w:pPr>
          <w:ind w:left="1080" w:hanging="360"/>
        </w:pPr>
        <w:rPr>
          <w:rFonts w:hint="default"/>
        </w:rPr>
      </w:lvl>
    </w:lvlOverride>
    <w:lvlOverride w:ilvl="3">
      <w:lvl w:ilvl="3">
        <w:start w:val="1"/>
        <w:numFmt w:val="decimal"/>
        <w:lvlText w:val="%4. "/>
        <w:lvlJc w:val="left"/>
        <w:pPr>
          <w:ind w:left="1728" w:hanging="576"/>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6" w16cid:durableId="388001111">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440" w:hanging="360"/>
        </w:pPr>
        <w:rPr>
          <w:rFonts w:hint="default"/>
        </w:rPr>
      </w:lvl>
    </w:lvlOverride>
    <w:lvlOverride w:ilvl="3">
      <w:lvl w:ilvl="3">
        <w:start w:val="1"/>
        <w:numFmt w:val="decimal"/>
        <w:lvlText w:val="%4. "/>
        <w:lvlJc w:val="left"/>
        <w:pPr>
          <w:ind w:left="2160" w:hanging="360"/>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7" w16cid:durableId="678776557">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44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8" w16cid:durableId="2000184150">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44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9" w16cid:durableId="640574139">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08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20" w16cid:durableId="10943211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1"/>
  </w:num>
  <w:num w:numId="23" w16cid:durableId="1986161848">
    <w:abstractNumId w:val="1"/>
  </w:num>
  <w:num w:numId="24" w16cid:durableId="989947353">
    <w:abstractNumId w:val="1"/>
  </w:num>
  <w:num w:numId="25" w16cid:durableId="1355687167">
    <w:abstractNumId w:val="1"/>
  </w:num>
  <w:num w:numId="26" w16cid:durableId="761491139">
    <w:abstractNumId w:val="1"/>
  </w:num>
  <w:num w:numId="27" w16cid:durableId="207647593">
    <w:abstractNumId w:val="1"/>
  </w:num>
  <w:num w:numId="28" w16cid:durableId="1790663058">
    <w:abstractNumId w:val="1"/>
  </w:num>
  <w:num w:numId="29" w16cid:durableId="1335769255">
    <w:abstractNumId w:val="1"/>
  </w:num>
  <w:num w:numId="30" w16cid:durableId="12457127">
    <w:abstractNumId w:val="196"/>
  </w:num>
  <w:num w:numId="31" w16cid:durableId="1433551188">
    <w:abstractNumId w:val="21"/>
  </w:num>
  <w:num w:numId="32" w16cid:durableId="778336393">
    <w:abstractNumId w:val="45"/>
  </w:num>
  <w:num w:numId="33" w16cid:durableId="2073580253">
    <w:abstractNumId w:val="1"/>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1"/>
  </w:num>
  <w:num w:numId="36" w16cid:durableId="116292788">
    <w:abstractNumId w:val="1"/>
  </w:num>
  <w:num w:numId="37" w16cid:durableId="60561816">
    <w:abstractNumId w:val="1"/>
  </w:num>
  <w:num w:numId="38" w16cid:durableId="2106145476">
    <w:abstractNumId w:val="1"/>
  </w:num>
  <w:num w:numId="39" w16cid:durableId="233710042">
    <w:abstractNumId w:val="1"/>
  </w:num>
  <w:num w:numId="40" w16cid:durableId="1056513282">
    <w:abstractNumId w:val="46"/>
  </w:num>
  <w:num w:numId="41" w16cid:durableId="634289681">
    <w:abstractNumId w:val="1"/>
  </w:num>
  <w:num w:numId="42" w16cid:durableId="632252569">
    <w:abstractNumId w:val="197"/>
  </w:num>
  <w:num w:numId="43" w16cid:durableId="401146603">
    <w:abstractNumId w:val="1"/>
  </w:num>
  <w:num w:numId="44" w16cid:durableId="1596013653">
    <w:abstractNumId w:val="1"/>
  </w:num>
  <w:num w:numId="45" w16cid:durableId="1779565329">
    <w:abstractNumId w:val="1"/>
  </w:num>
  <w:num w:numId="46" w16cid:durableId="893733288">
    <w:abstractNumId w:val="1"/>
  </w:num>
  <w:num w:numId="47" w16cid:durableId="1674063072">
    <w:abstractNumId w:val="67"/>
  </w:num>
  <w:num w:numId="48" w16cid:durableId="33774610">
    <w:abstractNumId w:val="139"/>
  </w:num>
  <w:num w:numId="49" w16cid:durableId="1389189987">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0" w16cid:durableId="1233004171">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1" w16cid:durableId="741562117">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2.%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2" w16cid:durableId="542986302">
    <w:abstractNumId w:val="102"/>
  </w:num>
  <w:num w:numId="53" w16cid:durableId="1869679814">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2.%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4" w16cid:durableId="1602301184">
    <w:abstractNumId w:val="1"/>
  </w:num>
  <w:num w:numId="55" w16cid:durableId="935288653">
    <w:abstractNumId w:val="1"/>
  </w:num>
  <w:num w:numId="56" w16cid:durableId="145902880">
    <w:abstractNumId w:val="56"/>
  </w:num>
  <w:num w:numId="57" w16cid:durableId="1276594598">
    <w:abstractNumId w:val="1"/>
  </w:num>
  <w:num w:numId="58" w16cid:durableId="782918262">
    <w:abstractNumId w:val="185"/>
  </w:num>
  <w:num w:numId="59" w16cid:durableId="208124574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84"/>
  </w:num>
  <w:num w:numId="61" w16cid:durableId="30737179">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1"/>
  </w:num>
  <w:num w:numId="63" w16cid:durableId="91435289">
    <w:abstractNumId w:val="1"/>
  </w:num>
  <w:num w:numId="64" w16cid:durableId="33384874">
    <w:abstractNumId w:val="1"/>
  </w:num>
  <w:num w:numId="65" w16cid:durableId="1859346568">
    <w:abstractNumId w:val="1"/>
  </w:num>
  <w:num w:numId="66" w16cid:durableId="1855530111">
    <w:abstractNumId w:val="1"/>
  </w:num>
  <w:num w:numId="67" w16cid:durableId="1509712624">
    <w:abstractNumId w:val="1"/>
  </w:num>
  <w:num w:numId="68" w16cid:durableId="987710105">
    <w:abstractNumId w:val="1"/>
  </w:num>
  <w:num w:numId="69" w16cid:durableId="2145658088">
    <w:abstractNumId w:val="19"/>
  </w:num>
  <w:num w:numId="70" w16cid:durableId="2136025006">
    <w:abstractNumId w:val="87"/>
  </w:num>
  <w:num w:numId="71" w16cid:durableId="335499329">
    <w:abstractNumId w:val="101"/>
  </w:num>
  <w:num w:numId="72" w16cid:durableId="627124071">
    <w:abstractNumId w:val="1"/>
  </w:num>
  <w:num w:numId="73" w16cid:durableId="325020036">
    <w:abstractNumId w:val="49"/>
  </w:num>
  <w:num w:numId="74" w16cid:durableId="1251310702">
    <w:abstractNumId w:val="204"/>
  </w:num>
  <w:num w:numId="75" w16cid:durableId="183640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50"/>
  </w:num>
  <w:num w:numId="77" w16cid:durableId="1833255485">
    <w:abstractNumId w:val="224"/>
  </w:num>
  <w:num w:numId="78" w16cid:durableId="1489055024">
    <w:abstractNumId w:val="15"/>
  </w:num>
  <w:num w:numId="79" w16cid:durableId="1818035254">
    <w:abstractNumId w:val="1"/>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lvlText w:val="2.%2"/>
        <w:lvlJc w:val="left"/>
        <w:pPr>
          <w:ind w:left="720" w:hanging="720"/>
        </w:pPr>
        <w:rPr>
          <w:rFonts w:hint="default"/>
        </w:rPr>
      </w:lvl>
    </w:lvlOverride>
    <w:lvlOverride w:ilvl="2">
      <w:startOverride w:val="1"/>
      <w:lvl w:ilvl="2">
        <w:start w:val="1"/>
        <w:numFmt w:val="upperLetter"/>
        <w:lvlText w:val="%3. "/>
        <w:lvlJc w:val="left"/>
        <w:pPr>
          <w:ind w:left="1890" w:hanging="360"/>
        </w:pPr>
        <w:rPr>
          <w:rFonts w:hint="default"/>
        </w:rPr>
      </w:lvl>
    </w:lvlOverride>
    <w:lvlOverride w:ilvl="3">
      <w:startOverride w:val="1"/>
      <w:lvl w:ilvl="3">
        <w:start w:val="1"/>
        <w:numFmt w:val="decimal"/>
        <w:lvlText w:val="%4. "/>
        <w:lvlJc w:val="left"/>
        <w:pPr>
          <w:ind w:left="1800" w:hanging="360"/>
        </w:pPr>
        <w:rPr>
          <w:rFonts w:hint="default"/>
        </w:rPr>
      </w:lvl>
    </w:lvlOverride>
    <w:lvlOverride w:ilvl="4">
      <w:startOverride w:val="1"/>
      <w:lvl w:ilvl="4">
        <w:start w:val="1"/>
        <w:numFmt w:val="lowerLetter"/>
        <w:lvlText w:val="%5. "/>
        <w:lvlJc w:val="left"/>
        <w:pPr>
          <w:ind w:left="2520" w:hanging="360"/>
        </w:pPr>
        <w:rPr>
          <w:rFonts w:hint="default"/>
        </w:rPr>
      </w:lvl>
    </w:lvlOverride>
    <w:lvlOverride w:ilvl="5">
      <w:startOverride w:val="1"/>
      <w:lvl w:ilvl="5">
        <w:start w:val="1"/>
        <w:numFmt w:val="decimal"/>
        <w:lvlText w:val="%6) "/>
        <w:lvlJc w:val="left"/>
        <w:pPr>
          <w:ind w:left="3240" w:hanging="360"/>
        </w:pPr>
        <w:rPr>
          <w:rFonts w:hint="default"/>
        </w:rPr>
      </w:lvl>
    </w:lvlOverride>
    <w:lvlOverride w:ilvl="6">
      <w:startOverride w:val="1"/>
      <w:lvl w:ilvl="6">
        <w:start w:val="1"/>
        <w:numFmt w:val="lowerLetter"/>
        <w:lvlText w:val="%7) "/>
        <w:lvlJc w:val="left"/>
        <w:pPr>
          <w:ind w:left="3456" w:hanging="576"/>
        </w:pPr>
        <w:rPr>
          <w:rFonts w:hint="default"/>
        </w:rPr>
      </w:lvl>
    </w:lvlOverride>
    <w:lvlOverride w:ilvl="7">
      <w:startOverride w:val="1"/>
      <w:lvl w:ilvl="7">
        <w:start w:val="1"/>
        <w:numFmt w:val="decimal"/>
        <w:lvlText w:val="%8) "/>
        <w:lvlJc w:val="left"/>
        <w:pPr>
          <w:ind w:left="4032" w:hanging="576"/>
        </w:pPr>
        <w:rPr>
          <w:rFonts w:hint="default"/>
        </w:rPr>
      </w:lvl>
    </w:lvlOverride>
    <w:lvlOverride w:ilvl="8">
      <w:startOverride w:val="1"/>
      <w:lvl w:ilvl="8">
        <w:start w:val="1"/>
        <w:numFmt w:val="lowerLetter"/>
        <w:lvlText w:val="%9) "/>
        <w:lvlJc w:val="left"/>
        <w:pPr>
          <w:ind w:left="4608" w:hanging="576"/>
        </w:pPr>
        <w:rPr>
          <w:rFonts w:hint="default"/>
        </w:rPr>
      </w:lvl>
    </w:lvlOverride>
  </w:num>
  <w:num w:numId="80" w16cid:durableId="1945572706">
    <w:abstractNumId w:val="113"/>
  </w:num>
  <w:num w:numId="81" w16cid:durableId="647243417">
    <w:abstractNumId w:val="172"/>
  </w:num>
  <w:num w:numId="82" w16cid:durableId="2043944657">
    <w:abstractNumId w:val="104"/>
  </w:num>
  <w:num w:numId="83" w16cid:durableId="1153761927">
    <w:abstractNumId w:val="144"/>
  </w:num>
  <w:num w:numId="84" w16cid:durableId="809637559">
    <w:abstractNumId w:val="232"/>
  </w:num>
  <w:num w:numId="85" w16cid:durableId="2115131180">
    <w:abstractNumId w:val="34"/>
  </w:num>
  <w:num w:numId="86" w16cid:durableId="277105552">
    <w:abstractNumId w:val="114"/>
  </w:num>
  <w:num w:numId="87" w16cid:durableId="1903324647">
    <w:abstractNumId w:val="193"/>
  </w:num>
  <w:num w:numId="88" w16cid:durableId="1134906320">
    <w:abstractNumId w:val="2"/>
  </w:num>
  <w:num w:numId="89" w16cid:durableId="530385184">
    <w:abstractNumId w:val="202"/>
  </w:num>
  <w:num w:numId="90" w16cid:durableId="1262295443">
    <w:abstractNumId w:val="125"/>
  </w:num>
  <w:num w:numId="91" w16cid:durableId="575167175">
    <w:abstractNumId w:val="24"/>
  </w:num>
  <w:num w:numId="92" w16cid:durableId="1051879826">
    <w:abstractNumId w:val="155"/>
  </w:num>
  <w:num w:numId="93" w16cid:durableId="1498422526">
    <w:abstractNumId w:val="152"/>
  </w:num>
  <w:num w:numId="94" w16cid:durableId="1095593312">
    <w:abstractNumId w:val="231"/>
  </w:num>
  <w:num w:numId="95" w16cid:durableId="708839510">
    <w:abstractNumId w:val="53"/>
  </w:num>
  <w:num w:numId="96" w16cid:durableId="763380653">
    <w:abstractNumId w:val="215"/>
  </w:num>
  <w:num w:numId="97" w16cid:durableId="868375461">
    <w:abstractNumId w:val="149"/>
  </w:num>
  <w:num w:numId="98" w16cid:durableId="2060854969">
    <w:abstractNumId w:val="136"/>
  </w:num>
  <w:num w:numId="99" w16cid:durableId="338893067">
    <w:abstractNumId w:val="141"/>
  </w:num>
  <w:num w:numId="100" w16cid:durableId="1060442603">
    <w:abstractNumId w:val="61"/>
  </w:num>
  <w:num w:numId="101" w16cid:durableId="1396539264">
    <w:abstractNumId w:val="13"/>
  </w:num>
  <w:num w:numId="102" w16cid:durableId="1252466810">
    <w:abstractNumId w:val="99"/>
  </w:num>
  <w:num w:numId="103" w16cid:durableId="163056760">
    <w:abstractNumId w:val="52"/>
  </w:num>
  <w:num w:numId="104" w16cid:durableId="1079252214">
    <w:abstractNumId w:val="96"/>
  </w:num>
  <w:num w:numId="105" w16cid:durableId="1088381376">
    <w:abstractNumId w:val="218"/>
  </w:num>
  <w:num w:numId="106" w16cid:durableId="463697112">
    <w:abstractNumId w:val="35"/>
  </w:num>
  <w:num w:numId="107" w16cid:durableId="1940982611">
    <w:abstractNumId w:val="173"/>
  </w:num>
  <w:num w:numId="108" w16cid:durableId="1171601102">
    <w:abstractNumId w:val="107"/>
  </w:num>
  <w:num w:numId="109" w16cid:durableId="491986740">
    <w:abstractNumId w:val="71"/>
  </w:num>
  <w:num w:numId="110" w16cid:durableId="440806718">
    <w:abstractNumId w:val="72"/>
  </w:num>
  <w:num w:numId="111" w16cid:durableId="1168329965">
    <w:abstractNumId w:val="123"/>
  </w:num>
  <w:num w:numId="112" w16cid:durableId="850071924">
    <w:abstractNumId w:val="81"/>
  </w:num>
  <w:num w:numId="113" w16cid:durableId="1603076487">
    <w:abstractNumId w:val="190"/>
  </w:num>
  <w:num w:numId="114" w16cid:durableId="1829710738">
    <w:abstractNumId w:val="143"/>
  </w:num>
  <w:num w:numId="115" w16cid:durableId="912201609">
    <w:abstractNumId w:val="30"/>
  </w:num>
  <w:num w:numId="116" w16cid:durableId="1674600454">
    <w:abstractNumId w:val="3"/>
  </w:num>
  <w:num w:numId="117" w16cid:durableId="1315983717">
    <w:abstractNumId w:val="209"/>
  </w:num>
  <w:num w:numId="118" w16cid:durableId="142040741">
    <w:abstractNumId w:val="55"/>
  </w:num>
  <w:num w:numId="119" w16cid:durableId="1719163455">
    <w:abstractNumId w:val="192"/>
  </w:num>
  <w:num w:numId="120" w16cid:durableId="772435894">
    <w:abstractNumId w:val="70"/>
  </w:num>
  <w:num w:numId="121" w16cid:durableId="441926218">
    <w:abstractNumId w:val="140"/>
  </w:num>
  <w:num w:numId="122" w16cid:durableId="1580477088">
    <w:abstractNumId w:val="180"/>
  </w:num>
  <w:num w:numId="123" w16cid:durableId="1320111961">
    <w:abstractNumId w:val="39"/>
  </w:num>
  <w:num w:numId="124" w16cid:durableId="90779397">
    <w:abstractNumId w:val="95"/>
  </w:num>
  <w:num w:numId="125" w16cid:durableId="688337079">
    <w:abstractNumId w:val="65"/>
  </w:num>
  <w:num w:numId="126" w16cid:durableId="1922253178">
    <w:abstractNumId w:val="128"/>
  </w:num>
  <w:num w:numId="127" w16cid:durableId="566693314">
    <w:abstractNumId w:val="16"/>
  </w:num>
  <w:num w:numId="128" w16cid:durableId="1704788419">
    <w:abstractNumId w:val="122"/>
  </w:num>
  <w:num w:numId="129" w16cid:durableId="327902992">
    <w:abstractNumId w:val="194"/>
  </w:num>
  <w:num w:numId="130" w16cid:durableId="14819249">
    <w:abstractNumId w:val="1"/>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isLgl/>
        <w:lvlText w:val="%1.%2"/>
        <w:lvlJc w:val="left"/>
        <w:pPr>
          <w:ind w:left="720" w:hanging="720"/>
        </w:pPr>
        <w:rPr>
          <w:rFonts w:hint="default"/>
        </w:rPr>
      </w:lvl>
    </w:lvlOverride>
    <w:lvlOverride w:ilvl="2">
      <w:startOverride w:val="1"/>
      <w:lvl w:ilvl="2">
        <w:start w:val="1"/>
        <w:numFmt w:val="upperLetter"/>
        <w:lvlText w:val="%3. "/>
        <w:lvlJc w:val="left"/>
        <w:pPr>
          <w:ind w:left="1890" w:hanging="360"/>
        </w:pPr>
        <w:rPr>
          <w:rFonts w:hint="default"/>
        </w:rPr>
      </w:lvl>
    </w:lvlOverride>
    <w:lvlOverride w:ilvl="3">
      <w:startOverride w:val="1"/>
      <w:lvl w:ilvl="3">
        <w:start w:val="1"/>
        <w:numFmt w:val="decimal"/>
        <w:lvlText w:val="%4. "/>
        <w:lvlJc w:val="left"/>
        <w:pPr>
          <w:ind w:left="1800" w:hanging="360"/>
        </w:pPr>
        <w:rPr>
          <w:rFonts w:hint="default"/>
        </w:rPr>
      </w:lvl>
    </w:lvlOverride>
    <w:lvlOverride w:ilvl="4">
      <w:startOverride w:val="1"/>
      <w:lvl w:ilvl="4">
        <w:start w:val="1"/>
        <w:numFmt w:val="lowerLetter"/>
        <w:lvlText w:val="%5. "/>
        <w:lvlJc w:val="left"/>
        <w:pPr>
          <w:ind w:left="2520" w:hanging="360"/>
        </w:pPr>
        <w:rPr>
          <w:rFonts w:hint="default"/>
        </w:rPr>
      </w:lvl>
    </w:lvlOverride>
    <w:lvlOverride w:ilvl="5">
      <w:startOverride w:val="1"/>
      <w:lvl w:ilvl="5">
        <w:start w:val="1"/>
        <w:numFmt w:val="decimal"/>
        <w:lvlText w:val="%6) "/>
        <w:lvlJc w:val="left"/>
        <w:pPr>
          <w:ind w:left="3240" w:hanging="360"/>
        </w:pPr>
        <w:rPr>
          <w:rFonts w:hint="default"/>
        </w:rPr>
      </w:lvl>
    </w:lvlOverride>
    <w:lvlOverride w:ilvl="6">
      <w:startOverride w:val="1"/>
      <w:lvl w:ilvl="6">
        <w:start w:val="1"/>
        <w:numFmt w:val="lowerLetter"/>
        <w:lvlText w:val="%7) "/>
        <w:lvlJc w:val="left"/>
        <w:pPr>
          <w:ind w:left="3456" w:hanging="576"/>
        </w:pPr>
        <w:rPr>
          <w:rFonts w:hint="default"/>
        </w:rPr>
      </w:lvl>
    </w:lvlOverride>
    <w:lvlOverride w:ilvl="7">
      <w:startOverride w:val="1"/>
      <w:lvl w:ilvl="7">
        <w:start w:val="1"/>
        <w:numFmt w:val="decimal"/>
        <w:lvlText w:val="%8) "/>
        <w:lvlJc w:val="left"/>
        <w:pPr>
          <w:ind w:left="4032" w:hanging="576"/>
        </w:pPr>
        <w:rPr>
          <w:rFonts w:hint="default"/>
        </w:rPr>
      </w:lvl>
    </w:lvlOverride>
    <w:lvlOverride w:ilvl="8">
      <w:startOverride w:val="1"/>
      <w:lvl w:ilvl="8">
        <w:start w:val="1"/>
        <w:numFmt w:val="lowerLetter"/>
        <w:lvlText w:val="%9) "/>
        <w:lvlJc w:val="left"/>
        <w:pPr>
          <w:ind w:left="4608" w:hanging="576"/>
        </w:pPr>
        <w:rPr>
          <w:rFonts w:hint="default"/>
        </w:rPr>
      </w:lvl>
    </w:lvlOverride>
  </w:num>
  <w:num w:numId="131" w16cid:durableId="305595535">
    <w:abstractNumId w:val="69"/>
  </w:num>
  <w:num w:numId="132" w16cid:durableId="1117260525">
    <w:abstractNumId w:val="93"/>
  </w:num>
  <w:num w:numId="133" w16cid:durableId="795872521">
    <w:abstractNumId w:val="82"/>
  </w:num>
  <w:num w:numId="134" w16cid:durableId="2029023940">
    <w:abstractNumId w:val="223"/>
  </w:num>
  <w:num w:numId="135" w16cid:durableId="205219165">
    <w:abstractNumId w:val="51"/>
  </w:num>
  <w:num w:numId="136" w16cid:durableId="2084327783">
    <w:abstractNumId w:val="108"/>
  </w:num>
  <w:num w:numId="137" w16cid:durableId="1655992004">
    <w:abstractNumId w:val="66"/>
  </w:num>
  <w:num w:numId="138" w16cid:durableId="52237566">
    <w:abstractNumId w:val="89"/>
  </w:num>
  <w:num w:numId="139" w16cid:durableId="2088918445">
    <w:abstractNumId w:val="131"/>
  </w:num>
  <w:num w:numId="140" w16cid:durableId="2078046803">
    <w:abstractNumId w:val="117"/>
  </w:num>
  <w:num w:numId="141" w16cid:durableId="266084418">
    <w:abstractNumId w:val="146"/>
  </w:num>
  <w:num w:numId="142" w16cid:durableId="1896116800">
    <w:abstractNumId w:val="116"/>
  </w:num>
  <w:num w:numId="143" w16cid:durableId="1575159337">
    <w:abstractNumId w:val="199"/>
  </w:num>
  <w:num w:numId="144" w16cid:durableId="2019000073">
    <w:abstractNumId w:val="94"/>
  </w:num>
  <w:num w:numId="145" w16cid:durableId="746079221">
    <w:abstractNumId w:val="40"/>
  </w:num>
  <w:num w:numId="146" w16cid:durableId="140969517">
    <w:abstractNumId w:val="188"/>
  </w:num>
  <w:num w:numId="147" w16cid:durableId="830753469">
    <w:abstractNumId w:val="78"/>
  </w:num>
  <w:num w:numId="148" w16cid:durableId="696279129">
    <w:abstractNumId w:val="135"/>
  </w:num>
  <w:num w:numId="149" w16cid:durableId="1848788995">
    <w:abstractNumId w:val="165"/>
  </w:num>
  <w:num w:numId="150" w16cid:durableId="667683262">
    <w:abstractNumId w:val="38"/>
  </w:num>
  <w:num w:numId="151" w16cid:durableId="1490514753">
    <w:abstractNumId w:val="88"/>
  </w:num>
  <w:num w:numId="152" w16cid:durableId="1227452804">
    <w:abstractNumId w:val="42"/>
  </w:num>
  <w:num w:numId="153" w16cid:durableId="995761836">
    <w:abstractNumId w:val="214"/>
  </w:num>
  <w:num w:numId="154" w16cid:durableId="84150755">
    <w:abstractNumId w:val="227"/>
  </w:num>
  <w:num w:numId="155" w16cid:durableId="1236014019">
    <w:abstractNumId w:val="181"/>
  </w:num>
  <w:num w:numId="156" w16cid:durableId="305670802">
    <w:abstractNumId w:val="10"/>
  </w:num>
  <w:num w:numId="157" w16cid:durableId="1165512780">
    <w:abstractNumId w:val="208"/>
  </w:num>
  <w:num w:numId="158" w16cid:durableId="1165631097">
    <w:abstractNumId w:val="170"/>
  </w:num>
  <w:num w:numId="159" w16cid:durableId="1321082420">
    <w:abstractNumId w:val="151"/>
  </w:num>
  <w:num w:numId="160" w16cid:durableId="1457485418">
    <w:abstractNumId w:val="200"/>
  </w:num>
  <w:num w:numId="161" w16cid:durableId="1646468109">
    <w:abstractNumId w:val="226"/>
  </w:num>
  <w:num w:numId="162" w16cid:durableId="513495278">
    <w:abstractNumId w:val="68"/>
  </w:num>
  <w:num w:numId="163" w16cid:durableId="1977956064">
    <w:abstractNumId w:val="73"/>
  </w:num>
  <w:num w:numId="164" w16cid:durableId="116870965">
    <w:abstractNumId w:val="76"/>
  </w:num>
  <w:num w:numId="165" w16cid:durableId="283200059">
    <w:abstractNumId w:val="163"/>
  </w:num>
  <w:num w:numId="166" w16cid:durableId="1989823373">
    <w:abstractNumId w:val="168"/>
  </w:num>
  <w:num w:numId="167" w16cid:durableId="1635134034">
    <w:abstractNumId w:val="164"/>
  </w:num>
  <w:num w:numId="168" w16cid:durableId="120730735">
    <w:abstractNumId w:val="83"/>
  </w:num>
  <w:num w:numId="169" w16cid:durableId="697269869">
    <w:abstractNumId w:val="41"/>
  </w:num>
  <w:num w:numId="170" w16cid:durableId="2062366761">
    <w:abstractNumId w:val="176"/>
  </w:num>
  <w:num w:numId="171" w16cid:durableId="2008054728">
    <w:abstractNumId w:val="91"/>
  </w:num>
  <w:num w:numId="172" w16cid:durableId="1470704283">
    <w:abstractNumId w:val="48"/>
  </w:num>
  <w:num w:numId="173" w16cid:durableId="1391683902">
    <w:abstractNumId w:val="85"/>
  </w:num>
  <w:num w:numId="174" w16cid:durableId="800922768">
    <w:abstractNumId w:val="20"/>
  </w:num>
  <w:num w:numId="175" w16cid:durableId="1564365036">
    <w:abstractNumId w:val="179"/>
  </w:num>
  <w:num w:numId="176" w16cid:durableId="599144792">
    <w:abstractNumId w:val="187"/>
  </w:num>
  <w:num w:numId="177" w16cid:durableId="155919107">
    <w:abstractNumId w:val="216"/>
  </w:num>
  <w:num w:numId="178" w16cid:durableId="1974364652">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179" w16cid:durableId="1538590072">
    <w:abstractNumId w:val="8"/>
  </w:num>
  <w:num w:numId="180" w16cid:durableId="203249911">
    <w:abstractNumId w:val="228"/>
  </w:num>
  <w:num w:numId="181" w16cid:durableId="1378772131">
    <w:abstractNumId w:val="210"/>
  </w:num>
  <w:num w:numId="182" w16cid:durableId="2139258493">
    <w:abstractNumId w:val="221"/>
  </w:num>
  <w:num w:numId="183" w16cid:durableId="1326401548">
    <w:abstractNumId w:val="217"/>
  </w:num>
  <w:num w:numId="184" w16cid:durableId="684333185">
    <w:abstractNumId w:val="121"/>
  </w:num>
  <w:num w:numId="185" w16cid:durableId="852109355">
    <w:abstractNumId w:val="26"/>
  </w:num>
  <w:num w:numId="186" w16cid:durableId="655112484">
    <w:abstractNumId w:val="157"/>
  </w:num>
  <w:num w:numId="187" w16cid:durableId="1479106549">
    <w:abstractNumId w:val="4"/>
  </w:num>
  <w:num w:numId="188" w16cid:durableId="2045789177">
    <w:abstractNumId w:val="98"/>
  </w:num>
  <w:num w:numId="189" w16cid:durableId="1538933085">
    <w:abstractNumId w:val="12"/>
  </w:num>
  <w:num w:numId="190" w16cid:durableId="1523666579">
    <w:abstractNumId w:val="225"/>
  </w:num>
  <w:num w:numId="191" w16cid:durableId="842823675">
    <w:abstractNumId w:val="79"/>
  </w:num>
  <w:num w:numId="192" w16cid:durableId="461273447">
    <w:abstractNumId w:val="14"/>
  </w:num>
  <w:num w:numId="193" w16cid:durableId="605505984">
    <w:abstractNumId w:val="167"/>
  </w:num>
  <w:num w:numId="194" w16cid:durableId="343433647">
    <w:abstractNumId w:val="105"/>
  </w:num>
  <w:num w:numId="195" w16cid:durableId="1071194412">
    <w:abstractNumId w:val="31"/>
  </w:num>
  <w:num w:numId="196" w16cid:durableId="1238636611">
    <w:abstractNumId w:val="110"/>
  </w:num>
  <w:num w:numId="197" w16cid:durableId="1848321952">
    <w:abstractNumId w:val="75"/>
  </w:num>
  <w:num w:numId="198" w16cid:durableId="1350445103">
    <w:abstractNumId w:val="174"/>
  </w:num>
  <w:num w:numId="199" w16cid:durableId="1513497423">
    <w:abstractNumId w:val="28"/>
  </w:num>
  <w:num w:numId="200" w16cid:durableId="1463229876">
    <w:abstractNumId w:val="147"/>
  </w:num>
  <w:num w:numId="201" w16cid:durableId="991831329">
    <w:abstractNumId w:val="142"/>
  </w:num>
  <w:num w:numId="202" w16cid:durableId="262227501">
    <w:abstractNumId w:val="86"/>
  </w:num>
  <w:num w:numId="203" w16cid:durableId="1611280301">
    <w:abstractNumId w:val="29"/>
  </w:num>
  <w:num w:numId="204" w16cid:durableId="869688384">
    <w:abstractNumId w:val="74"/>
  </w:num>
  <w:num w:numId="205" w16cid:durableId="1025054784">
    <w:abstractNumId w:val="120"/>
  </w:num>
  <w:num w:numId="206" w16cid:durableId="215433354">
    <w:abstractNumId w:val="9"/>
  </w:num>
  <w:num w:numId="207" w16cid:durableId="688331524">
    <w:abstractNumId w:val="109"/>
  </w:num>
  <w:num w:numId="208" w16cid:durableId="477188743">
    <w:abstractNumId w:val="182"/>
  </w:num>
  <w:num w:numId="209" w16cid:durableId="1394163576">
    <w:abstractNumId w:val="130"/>
  </w:num>
  <w:num w:numId="210" w16cid:durableId="528835430">
    <w:abstractNumId w:val="159"/>
  </w:num>
  <w:num w:numId="211" w16cid:durableId="395276157">
    <w:abstractNumId w:val="97"/>
  </w:num>
  <w:num w:numId="212" w16cid:durableId="1720322686">
    <w:abstractNumId w:val="229"/>
  </w:num>
  <w:num w:numId="213" w16cid:durableId="769357080">
    <w:abstractNumId w:val="160"/>
  </w:num>
  <w:num w:numId="214" w16cid:durableId="1993097859">
    <w:abstractNumId w:val="175"/>
  </w:num>
  <w:num w:numId="215" w16cid:durableId="1720275354">
    <w:abstractNumId w:val="112"/>
  </w:num>
  <w:num w:numId="216" w16cid:durableId="1087076320">
    <w:abstractNumId w:val="47"/>
  </w:num>
  <w:num w:numId="217" w16cid:durableId="1191338684">
    <w:abstractNumId w:val="206"/>
  </w:num>
  <w:num w:numId="218" w16cid:durableId="581374948">
    <w:abstractNumId w:val="60"/>
  </w:num>
  <w:num w:numId="219" w16cid:durableId="318652815">
    <w:abstractNumId w:val="148"/>
  </w:num>
  <w:num w:numId="220" w16cid:durableId="2143037087">
    <w:abstractNumId w:val="92"/>
  </w:num>
  <w:num w:numId="221" w16cid:durableId="889654016">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2" w16cid:durableId="983582114">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3" w16cid:durableId="204561450">
    <w:abstractNumId w:val="111"/>
  </w:num>
  <w:num w:numId="224" w16cid:durableId="35280909">
    <w:abstractNumId w:val="79"/>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7" w16cid:durableId="2016498975">
    <w:abstractNumId w:val="57"/>
  </w:num>
  <w:num w:numId="228" w16cid:durableId="1721594700">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9" w16cid:durableId="1325008663">
    <w:abstractNumId w:val="166"/>
  </w:num>
  <w:num w:numId="230" w16cid:durableId="1632053884">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31" w16cid:durableId="1883900237">
    <w:abstractNumId w:val="154"/>
  </w:num>
  <w:num w:numId="232" w16cid:durableId="1522276787">
    <w:abstractNumId w:val="150"/>
  </w:num>
  <w:num w:numId="233" w16cid:durableId="2075465181">
    <w:abstractNumId w:val="0"/>
  </w:num>
  <w:num w:numId="234" w16cid:durableId="1855994155">
    <w:abstractNumId w:val="77"/>
  </w:num>
  <w:num w:numId="235" w16cid:durableId="1889342843">
    <w:abstractNumId w:val="212"/>
  </w:num>
  <w:num w:numId="236" w16cid:durableId="1067650999">
    <w:abstractNumId w:val="18"/>
  </w:num>
  <w:num w:numId="237" w16cid:durableId="18940946">
    <w:abstractNumId w:val="64"/>
  </w:num>
  <w:num w:numId="238" w16cid:durableId="1734619774">
    <w:abstractNumId w:val="158"/>
  </w:num>
  <w:num w:numId="239" w16cid:durableId="996571907">
    <w:abstractNumId w:val="184"/>
  </w:num>
  <w:num w:numId="240" w16cid:durableId="4553156">
    <w:abstractNumId w:val="7"/>
  </w:num>
  <w:num w:numId="241" w16cid:durableId="709762797">
    <w:abstractNumId w:val="138"/>
  </w:num>
  <w:num w:numId="242" w16cid:durableId="494223784">
    <w:abstractNumId w:val="207"/>
  </w:num>
  <w:num w:numId="243" w16cid:durableId="301078076">
    <w:abstractNumId w:val="36"/>
  </w:num>
  <w:num w:numId="244" w16cid:durableId="524637548">
    <w:abstractNumId w:val="156"/>
  </w:num>
  <w:num w:numId="245" w16cid:durableId="1233587160">
    <w:abstractNumId w:val="6"/>
  </w:num>
  <w:num w:numId="246" w16cid:durableId="124736190">
    <w:abstractNumId w:val="219"/>
  </w:num>
  <w:num w:numId="247" w16cid:durableId="2010282737">
    <w:abstractNumId w:val="129"/>
  </w:num>
  <w:num w:numId="248" w16cid:durableId="1269242648">
    <w:abstractNumId w:val="132"/>
  </w:num>
  <w:num w:numId="249" w16cid:durableId="520625441">
    <w:abstractNumId w:val="63"/>
  </w:num>
  <w:num w:numId="250" w16cid:durableId="604074867">
    <w:abstractNumId w:val="11"/>
  </w:num>
  <w:num w:numId="251" w16cid:durableId="1435662093">
    <w:abstractNumId w:val="59"/>
  </w:num>
  <w:num w:numId="252" w16cid:durableId="274680603">
    <w:abstractNumId w:val="90"/>
  </w:num>
  <w:num w:numId="253" w16cid:durableId="443425425">
    <w:abstractNumId w:val="183"/>
  </w:num>
  <w:num w:numId="254" w16cid:durableId="1375429376">
    <w:abstractNumId w:val="222"/>
  </w:num>
  <w:num w:numId="255" w16cid:durableId="1078940188">
    <w:abstractNumId w:val="162"/>
  </w:num>
  <w:num w:numId="256" w16cid:durableId="1223248327">
    <w:abstractNumId w:val="169"/>
  </w:num>
  <w:num w:numId="257" w16cid:durableId="294718818">
    <w:abstractNumId w:val="137"/>
  </w:num>
  <w:num w:numId="258" w16cid:durableId="143551558">
    <w:abstractNumId w:val="37"/>
  </w:num>
  <w:num w:numId="259" w16cid:durableId="299699922">
    <w:abstractNumId w:val="58"/>
  </w:num>
  <w:num w:numId="260" w16cid:durableId="1257253220">
    <w:abstractNumId w:val="126"/>
  </w:num>
  <w:num w:numId="261" w16cid:durableId="621881371">
    <w:abstractNumId w:val="205"/>
  </w:num>
  <w:num w:numId="262" w16cid:durableId="1304966402">
    <w:abstractNumId w:val="171"/>
  </w:num>
  <w:num w:numId="263" w16cid:durableId="190578772">
    <w:abstractNumId w:val="189"/>
  </w:num>
  <w:num w:numId="264" w16cid:durableId="1181352815">
    <w:abstractNumId w:val="195"/>
  </w:num>
  <w:num w:numId="265" w16cid:durableId="1995794394">
    <w:abstractNumId w:val="115"/>
  </w:num>
  <w:num w:numId="266" w16cid:durableId="1866090657">
    <w:abstractNumId w:val="153"/>
  </w:num>
  <w:num w:numId="267" w16cid:durableId="87315843">
    <w:abstractNumId w:val="198"/>
  </w:num>
  <w:num w:numId="268" w16cid:durableId="1050542797">
    <w:abstractNumId w:val="17"/>
  </w:num>
  <w:num w:numId="269" w16cid:durableId="487522369">
    <w:abstractNumId w:val="145"/>
  </w:num>
  <w:num w:numId="270" w16cid:durableId="1993175446">
    <w:abstractNumId w:val="103"/>
  </w:num>
  <w:num w:numId="271" w16cid:durableId="1738940255">
    <w:abstractNumId w:val="5"/>
  </w:num>
  <w:num w:numId="272" w16cid:durableId="744762772">
    <w:abstractNumId w:val="230"/>
  </w:num>
  <w:num w:numId="273" w16cid:durableId="1285842156">
    <w:abstractNumId w:val="23"/>
  </w:num>
  <w:num w:numId="274" w16cid:durableId="2072120246">
    <w:abstractNumId w:val="54"/>
  </w:num>
  <w:num w:numId="275" w16cid:durableId="1895922644">
    <w:abstractNumId w:val="177"/>
  </w:num>
  <w:num w:numId="276" w16cid:durableId="1398088984">
    <w:abstractNumId w:val="43"/>
  </w:num>
  <w:num w:numId="277" w16cid:durableId="875577741">
    <w:abstractNumId w:val="191"/>
  </w:num>
  <w:num w:numId="278" w16cid:durableId="294137990">
    <w:abstractNumId w:val="119"/>
  </w:num>
  <w:num w:numId="279" w16cid:durableId="780339842">
    <w:abstractNumId w:val="62"/>
  </w:num>
  <w:num w:numId="280" w16cid:durableId="1586256631">
    <w:abstractNumId w:val="201"/>
  </w:num>
  <w:num w:numId="281" w16cid:durableId="2008096137">
    <w:abstractNumId w:val="100"/>
  </w:num>
  <w:num w:numId="282" w16cid:durableId="465393153">
    <w:abstractNumId w:val="133"/>
  </w:num>
  <w:num w:numId="283" w16cid:durableId="522592938">
    <w:abstractNumId w:val="186"/>
  </w:num>
  <w:num w:numId="284" w16cid:durableId="374819486">
    <w:abstractNumId w:val="161"/>
  </w:num>
  <w:num w:numId="285" w16cid:durableId="1189875223">
    <w:abstractNumId w:val="134"/>
  </w:num>
  <w:num w:numId="286" w16cid:durableId="1118253924">
    <w:abstractNumId w:val="106"/>
  </w:num>
  <w:num w:numId="287" w16cid:durableId="1031760668">
    <w:abstractNumId w:val="80"/>
  </w:num>
  <w:num w:numId="288" w16cid:durableId="1509564033">
    <w:abstractNumId w:val="33"/>
  </w:num>
  <w:num w:numId="289" w16cid:durableId="1780491574">
    <w:abstractNumId w:val="178"/>
  </w:num>
  <w:num w:numId="290" w16cid:durableId="1058240696">
    <w:abstractNumId w:val="22"/>
  </w:num>
  <w:num w:numId="291" w16cid:durableId="2082436745">
    <w:abstractNumId w:val="213"/>
  </w:num>
  <w:num w:numId="292" w16cid:durableId="69278556">
    <w:abstractNumId w:val="1"/>
  </w:num>
  <w:num w:numId="293" w16cid:durableId="293874043">
    <w:abstractNumId w:val="1"/>
  </w:num>
  <w:num w:numId="294" w16cid:durableId="1994798982">
    <w:abstractNumId w:val="1"/>
  </w:num>
  <w:num w:numId="295" w16cid:durableId="2104523879">
    <w:abstractNumId w:val="1"/>
  </w:num>
  <w:num w:numId="296" w16cid:durableId="866869783">
    <w:abstractNumId w:val="1"/>
  </w:num>
  <w:num w:numId="297" w16cid:durableId="1157964275">
    <w:abstractNumId w:val="1"/>
  </w:num>
  <w:num w:numId="298" w16cid:durableId="1880431989">
    <w:abstractNumId w:val="1"/>
  </w:num>
  <w:num w:numId="299" w16cid:durableId="748618668">
    <w:abstractNumId w:val="1"/>
  </w:num>
  <w:num w:numId="300" w16cid:durableId="483205894">
    <w:abstractNumId w:val="1"/>
  </w:num>
  <w:num w:numId="301" w16cid:durableId="560991847">
    <w:abstractNumId w:val="1"/>
  </w:num>
  <w:num w:numId="302" w16cid:durableId="433552837">
    <w:abstractNumId w:val="127"/>
  </w:num>
  <w:num w:numId="303" w16cid:durableId="2030329555">
    <w:abstractNumId w:val="211"/>
  </w:num>
  <w:num w:numId="304" w16cid:durableId="419373100">
    <w:abstractNumId w:val="1"/>
  </w:num>
  <w:num w:numId="305" w16cid:durableId="1568295260">
    <w:abstractNumId w:val="27"/>
  </w:num>
  <w:num w:numId="306" w16cid:durableId="1027408941">
    <w:abstractNumId w:val="203"/>
  </w:num>
  <w:num w:numId="307" w16cid:durableId="2101178068">
    <w:abstractNumId w:val="203"/>
  </w:num>
  <w:num w:numId="308" w16cid:durableId="95058776">
    <w:abstractNumId w:val="203"/>
  </w:num>
  <w:num w:numId="309" w16cid:durableId="822544248">
    <w:abstractNumId w:val="203"/>
  </w:num>
  <w:num w:numId="310" w16cid:durableId="2147239565">
    <w:abstractNumId w:val="203"/>
  </w:num>
  <w:num w:numId="311" w16cid:durableId="1410301569">
    <w:abstractNumId w:val="203"/>
  </w:num>
  <w:num w:numId="312" w16cid:durableId="1225801428">
    <w:abstractNumId w:val="203"/>
  </w:num>
  <w:num w:numId="313" w16cid:durableId="765349829">
    <w:abstractNumId w:val="203"/>
  </w:num>
  <w:num w:numId="314" w16cid:durableId="2123762681">
    <w:abstractNumId w:val="203"/>
  </w:num>
  <w:num w:numId="315" w16cid:durableId="1617059317">
    <w:abstractNumId w:val="203"/>
  </w:num>
  <w:num w:numId="316" w16cid:durableId="1295791848">
    <w:abstractNumId w:val="203"/>
  </w:num>
  <w:num w:numId="317" w16cid:durableId="469202762">
    <w:abstractNumId w:val="203"/>
  </w:num>
  <w:num w:numId="318" w16cid:durableId="984941243">
    <w:abstractNumId w:val="203"/>
  </w:num>
  <w:num w:numId="319" w16cid:durableId="2062778129">
    <w:abstractNumId w:val="203"/>
  </w:num>
  <w:num w:numId="320" w16cid:durableId="1381130713">
    <w:abstractNumId w:val="203"/>
  </w:num>
  <w:num w:numId="321" w16cid:durableId="859974595">
    <w:abstractNumId w:val="203"/>
  </w:num>
  <w:num w:numId="322" w16cid:durableId="1647666339">
    <w:abstractNumId w:val="203"/>
  </w:num>
  <w:num w:numId="323" w16cid:durableId="267810668">
    <w:abstractNumId w:val="203"/>
  </w:num>
  <w:num w:numId="324" w16cid:durableId="1815681701">
    <w:abstractNumId w:val="203"/>
  </w:num>
  <w:num w:numId="325" w16cid:durableId="889074447">
    <w:abstractNumId w:val="203"/>
  </w:num>
  <w:num w:numId="326" w16cid:durableId="1659575375">
    <w:abstractNumId w:val="203"/>
  </w:num>
  <w:num w:numId="327" w16cid:durableId="336425167">
    <w:abstractNumId w:val="203"/>
  </w:num>
  <w:num w:numId="328" w16cid:durableId="816071311">
    <w:abstractNumId w:val="203"/>
  </w:num>
  <w:num w:numId="329" w16cid:durableId="462188783">
    <w:abstractNumId w:val="203"/>
  </w:num>
  <w:num w:numId="330" w16cid:durableId="980812230">
    <w:abstractNumId w:val="203"/>
  </w:num>
  <w:num w:numId="331" w16cid:durableId="452209076">
    <w:abstractNumId w:val="203"/>
  </w:num>
  <w:num w:numId="332" w16cid:durableId="1364593843">
    <w:abstractNumId w:val="203"/>
  </w:num>
  <w:num w:numId="333" w16cid:durableId="1672295682">
    <w:abstractNumId w:val="203"/>
  </w:num>
  <w:num w:numId="334" w16cid:durableId="1846165121">
    <w:abstractNumId w:val="203"/>
  </w:num>
  <w:num w:numId="335" w16cid:durableId="809789694">
    <w:abstractNumId w:val="203"/>
  </w:num>
  <w:num w:numId="336" w16cid:durableId="654408007">
    <w:abstractNumId w:val="44"/>
  </w:num>
  <w:num w:numId="337" w16cid:durableId="379092314">
    <w:abstractNumId w:val="203"/>
  </w:num>
  <w:num w:numId="338" w16cid:durableId="791676808">
    <w:abstractNumId w:val="203"/>
  </w:num>
  <w:num w:numId="339" w16cid:durableId="1974558010">
    <w:abstractNumId w:val="203"/>
  </w:num>
  <w:num w:numId="340" w16cid:durableId="1256208504">
    <w:abstractNumId w:val="203"/>
  </w:num>
  <w:num w:numId="341" w16cid:durableId="1544051948">
    <w:abstractNumId w:val="203"/>
  </w:num>
  <w:num w:numId="342" w16cid:durableId="134105623">
    <w:abstractNumId w:val="203"/>
  </w:num>
  <w:num w:numId="343" w16cid:durableId="162552388">
    <w:abstractNumId w:val="203"/>
  </w:num>
  <w:num w:numId="344" w16cid:durableId="1396927283">
    <w:abstractNumId w:val="203"/>
  </w:num>
  <w:num w:numId="345" w16cid:durableId="99566424">
    <w:abstractNumId w:val="203"/>
  </w:num>
  <w:num w:numId="346" w16cid:durableId="2121335983">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347" w16cid:durableId="1278103358">
    <w:abstractNumId w:val="118"/>
  </w:num>
  <w:num w:numId="348" w16cid:durableId="1153066891">
    <w:abstractNumId w:val="124"/>
  </w:num>
  <w:num w:numId="349" w16cid:durableId="338117476">
    <w:abstractNumId w:val="25"/>
  </w:num>
  <w:num w:numId="350" w16cid:durableId="1854494812">
    <w:abstractNumId w:val="32"/>
  </w:num>
  <w:num w:numId="351" w16cid:durableId="695235014">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07595"/>
    <w:rsid w:val="00017D3F"/>
    <w:rsid w:val="00031BF4"/>
    <w:rsid w:val="00037164"/>
    <w:rsid w:val="00082169"/>
    <w:rsid w:val="0009705E"/>
    <w:rsid w:val="000B4D1F"/>
    <w:rsid w:val="000C6378"/>
    <w:rsid w:val="000C7BAC"/>
    <w:rsid w:val="000F53A0"/>
    <w:rsid w:val="0010639E"/>
    <w:rsid w:val="00125A38"/>
    <w:rsid w:val="001334A7"/>
    <w:rsid w:val="00144D1C"/>
    <w:rsid w:val="0018742C"/>
    <w:rsid w:val="00193812"/>
    <w:rsid w:val="001C0065"/>
    <w:rsid w:val="001F314B"/>
    <w:rsid w:val="00214559"/>
    <w:rsid w:val="00215B0A"/>
    <w:rsid w:val="00224DA5"/>
    <w:rsid w:val="00242FA9"/>
    <w:rsid w:val="00275BF8"/>
    <w:rsid w:val="00292547"/>
    <w:rsid w:val="00295034"/>
    <w:rsid w:val="002A53AF"/>
    <w:rsid w:val="00303AF9"/>
    <w:rsid w:val="00332DE6"/>
    <w:rsid w:val="00361960"/>
    <w:rsid w:val="003B5295"/>
    <w:rsid w:val="003D2D3A"/>
    <w:rsid w:val="003D5E02"/>
    <w:rsid w:val="003E66A3"/>
    <w:rsid w:val="003F5393"/>
    <w:rsid w:val="0041080E"/>
    <w:rsid w:val="00433B51"/>
    <w:rsid w:val="00437A8F"/>
    <w:rsid w:val="00442F88"/>
    <w:rsid w:val="00470758"/>
    <w:rsid w:val="00491F15"/>
    <w:rsid w:val="004A4B6E"/>
    <w:rsid w:val="004C333E"/>
    <w:rsid w:val="004D3A42"/>
    <w:rsid w:val="0050490C"/>
    <w:rsid w:val="005272F8"/>
    <w:rsid w:val="005277CE"/>
    <w:rsid w:val="00582406"/>
    <w:rsid w:val="005A4C0A"/>
    <w:rsid w:val="005C0799"/>
    <w:rsid w:val="006070C9"/>
    <w:rsid w:val="00622A37"/>
    <w:rsid w:val="00643BA1"/>
    <w:rsid w:val="006449EB"/>
    <w:rsid w:val="00653E43"/>
    <w:rsid w:val="00662BE7"/>
    <w:rsid w:val="006A1655"/>
    <w:rsid w:val="006D1A9D"/>
    <w:rsid w:val="006E7EAC"/>
    <w:rsid w:val="0070716D"/>
    <w:rsid w:val="00721530"/>
    <w:rsid w:val="00745A5E"/>
    <w:rsid w:val="00771D3C"/>
    <w:rsid w:val="007A5493"/>
    <w:rsid w:val="007A66A9"/>
    <w:rsid w:val="007D417E"/>
    <w:rsid w:val="007E24EC"/>
    <w:rsid w:val="007F0323"/>
    <w:rsid w:val="00815292"/>
    <w:rsid w:val="00816397"/>
    <w:rsid w:val="00817D56"/>
    <w:rsid w:val="00824A84"/>
    <w:rsid w:val="008272A3"/>
    <w:rsid w:val="008354E1"/>
    <w:rsid w:val="008376FC"/>
    <w:rsid w:val="00854FC8"/>
    <w:rsid w:val="00884605"/>
    <w:rsid w:val="0089229F"/>
    <w:rsid w:val="00895A21"/>
    <w:rsid w:val="0089629E"/>
    <w:rsid w:val="00896B58"/>
    <w:rsid w:val="008A5076"/>
    <w:rsid w:val="008B3FED"/>
    <w:rsid w:val="008D0944"/>
    <w:rsid w:val="008E22C3"/>
    <w:rsid w:val="008E556B"/>
    <w:rsid w:val="008E5666"/>
    <w:rsid w:val="008E5AAA"/>
    <w:rsid w:val="008F6D03"/>
    <w:rsid w:val="008F7428"/>
    <w:rsid w:val="0091544D"/>
    <w:rsid w:val="0091553A"/>
    <w:rsid w:val="00923ADC"/>
    <w:rsid w:val="00943427"/>
    <w:rsid w:val="00951880"/>
    <w:rsid w:val="00952F07"/>
    <w:rsid w:val="009531F4"/>
    <w:rsid w:val="00993AF2"/>
    <w:rsid w:val="009B0220"/>
    <w:rsid w:val="009C4477"/>
    <w:rsid w:val="009C7F83"/>
    <w:rsid w:val="00A02694"/>
    <w:rsid w:val="00A35D52"/>
    <w:rsid w:val="00A449CB"/>
    <w:rsid w:val="00A65913"/>
    <w:rsid w:val="00A81C95"/>
    <w:rsid w:val="00A854FB"/>
    <w:rsid w:val="00AA078C"/>
    <w:rsid w:val="00AC3554"/>
    <w:rsid w:val="00AF1E83"/>
    <w:rsid w:val="00B27035"/>
    <w:rsid w:val="00B6193A"/>
    <w:rsid w:val="00B70DC5"/>
    <w:rsid w:val="00B7173D"/>
    <w:rsid w:val="00B73D19"/>
    <w:rsid w:val="00BD76CB"/>
    <w:rsid w:val="00BF0B40"/>
    <w:rsid w:val="00C00747"/>
    <w:rsid w:val="00C11FD4"/>
    <w:rsid w:val="00C15293"/>
    <w:rsid w:val="00C20AE7"/>
    <w:rsid w:val="00C23A47"/>
    <w:rsid w:val="00C24D25"/>
    <w:rsid w:val="00C4146F"/>
    <w:rsid w:val="00C57C81"/>
    <w:rsid w:val="00C64B06"/>
    <w:rsid w:val="00C73655"/>
    <w:rsid w:val="00C80804"/>
    <w:rsid w:val="00CA5EA2"/>
    <w:rsid w:val="00CA7405"/>
    <w:rsid w:val="00CC6822"/>
    <w:rsid w:val="00CD05F4"/>
    <w:rsid w:val="00CD608F"/>
    <w:rsid w:val="00CD713D"/>
    <w:rsid w:val="00CF7812"/>
    <w:rsid w:val="00D27732"/>
    <w:rsid w:val="00D27C6D"/>
    <w:rsid w:val="00D331C8"/>
    <w:rsid w:val="00D34233"/>
    <w:rsid w:val="00D56C29"/>
    <w:rsid w:val="00D7696E"/>
    <w:rsid w:val="00D85684"/>
    <w:rsid w:val="00DB1BDD"/>
    <w:rsid w:val="00DD01D2"/>
    <w:rsid w:val="00DD30E4"/>
    <w:rsid w:val="00DD50ED"/>
    <w:rsid w:val="00DE0AB9"/>
    <w:rsid w:val="00DE6CA7"/>
    <w:rsid w:val="00DF3900"/>
    <w:rsid w:val="00DF4564"/>
    <w:rsid w:val="00E117A3"/>
    <w:rsid w:val="00E130EE"/>
    <w:rsid w:val="00E40E7E"/>
    <w:rsid w:val="00E70C9B"/>
    <w:rsid w:val="00E75747"/>
    <w:rsid w:val="00E902BB"/>
    <w:rsid w:val="00E944AB"/>
    <w:rsid w:val="00EB2F4F"/>
    <w:rsid w:val="00ED2165"/>
    <w:rsid w:val="00EE788A"/>
    <w:rsid w:val="00EF30D2"/>
    <w:rsid w:val="00F14F02"/>
    <w:rsid w:val="00F27CCA"/>
    <w:rsid w:val="00F31F94"/>
    <w:rsid w:val="00F44F57"/>
    <w:rsid w:val="00F5751F"/>
    <w:rsid w:val="00F8409D"/>
    <w:rsid w:val="00F97317"/>
    <w:rsid w:val="00FB41DE"/>
    <w:rsid w:val="00FC63AA"/>
    <w:rsid w:val="00FD1AF7"/>
    <w:rsid w:val="00FF3A80"/>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306"/>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C57C81"/>
    <w:pPr>
      <w:keepNext/>
      <w:widowControl w:val="0"/>
      <w:numPr>
        <w:ilvl w:val="1"/>
        <w:numId w:val="306"/>
      </w:numPr>
      <w:autoSpaceDE w:val="0"/>
      <w:autoSpaceDN w:val="0"/>
      <w:adjustRightInd w:val="0"/>
      <w:spacing w:before="200" w:beforeAutospacing="0" w:after="120"/>
    </w:pPr>
    <w:rPr>
      <w:rFonts w:ascii="Arial" w:eastAsia="Times New Roman" w:hAnsi="Arial" w:cs="Arial"/>
      <w:b/>
      <w:caps/>
      <w:sz w:val="20"/>
      <w:szCs w:val="20"/>
    </w:rPr>
  </w:style>
  <w:style w:type="paragraph" w:customStyle="1" w:styleId="ARCATParagraph">
    <w:name w:val="ARCAT Paragraph"/>
    <w:rsid w:val="005277CE"/>
    <w:pPr>
      <w:widowControl w:val="0"/>
      <w:numPr>
        <w:ilvl w:val="2"/>
        <w:numId w:val="306"/>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306"/>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306"/>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306"/>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306"/>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306"/>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306"/>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34"/>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paragraph" w:customStyle="1" w:styleId="PRT">
    <w:name w:val="PRT"/>
    <w:basedOn w:val="Normal"/>
    <w:next w:val="ART"/>
    <w:rsid w:val="0070716D"/>
    <w:pPr>
      <w:keepNext/>
      <w:widowControl/>
      <w:suppressAutoHyphens/>
      <w:autoSpaceDE/>
      <w:autoSpaceDN/>
      <w:adjustRightInd/>
      <w:spacing w:before="480"/>
      <w:jc w:val="both"/>
      <w:outlineLvl w:val="0"/>
    </w:pPr>
    <w:rPr>
      <w:rFonts w:ascii="Times New Roman" w:hAnsi="Times New Roman"/>
      <w:sz w:val="22"/>
      <w:szCs w:val="20"/>
    </w:rPr>
  </w:style>
  <w:style w:type="paragraph" w:customStyle="1" w:styleId="SUT">
    <w:name w:val="SU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DST">
    <w:name w:val="DS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ART">
    <w:name w:val="ART"/>
    <w:basedOn w:val="Normal"/>
    <w:next w:val="PR1"/>
    <w:rsid w:val="0070716D"/>
    <w:pPr>
      <w:keepNext/>
      <w:widowControl/>
      <w:tabs>
        <w:tab w:val="left" w:pos="864"/>
      </w:tabs>
      <w:suppressAutoHyphens/>
      <w:autoSpaceDE/>
      <w:autoSpaceDN/>
      <w:adjustRightInd/>
      <w:spacing w:before="480"/>
      <w:ind w:left="864" w:hanging="864"/>
      <w:jc w:val="both"/>
      <w:outlineLvl w:val="1"/>
    </w:pPr>
    <w:rPr>
      <w:rFonts w:ascii="Times New Roman" w:hAnsi="Times New Roman"/>
      <w:sz w:val="22"/>
      <w:szCs w:val="20"/>
    </w:rPr>
  </w:style>
  <w:style w:type="paragraph" w:customStyle="1" w:styleId="PR1">
    <w:name w:val="PR1"/>
    <w:basedOn w:val="Normal"/>
    <w:rsid w:val="0070716D"/>
    <w:pPr>
      <w:widowControl/>
      <w:tabs>
        <w:tab w:val="left" w:pos="864"/>
      </w:tabs>
      <w:suppressAutoHyphens/>
      <w:autoSpaceDE/>
      <w:autoSpaceDN/>
      <w:adjustRightInd/>
      <w:spacing w:before="240"/>
      <w:ind w:left="864" w:hanging="576"/>
      <w:jc w:val="both"/>
      <w:outlineLvl w:val="2"/>
    </w:pPr>
    <w:rPr>
      <w:rFonts w:ascii="Times New Roman" w:hAnsi="Times New Roman"/>
      <w:sz w:val="22"/>
      <w:szCs w:val="20"/>
    </w:rPr>
  </w:style>
  <w:style w:type="paragraph" w:customStyle="1" w:styleId="PR2">
    <w:name w:val="PR2"/>
    <w:basedOn w:val="Normal"/>
    <w:rsid w:val="0070716D"/>
    <w:pPr>
      <w:widowControl/>
      <w:tabs>
        <w:tab w:val="left" w:pos="1440"/>
      </w:tabs>
      <w:suppressAutoHyphens/>
      <w:autoSpaceDE/>
      <w:autoSpaceDN/>
      <w:adjustRightInd/>
      <w:ind w:left="1440" w:hanging="576"/>
      <w:jc w:val="both"/>
      <w:outlineLvl w:val="3"/>
    </w:pPr>
    <w:rPr>
      <w:rFonts w:ascii="Times New Roman" w:hAnsi="Times New Roman"/>
      <w:sz w:val="22"/>
      <w:szCs w:val="20"/>
    </w:rPr>
  </w:style>
  <w:style w:type="paragraph" w:customStyle="1" w:styleId="PR3">
    <w:name w:val="PR3"/>
    <w:basedOn w:val="Normal"/>
    <w:rsid w:val="0070716D"/>
    <w:pPr>
      <w:widowControl/>
      <w:tabs>
        <w:tab w:val="left" w:pos="2016"/>
      </w:tabs>
      <w:suppressAutoHyphens/>
      <w:autoSpaceDE/>
      <w:autoSpaceDN/>
      <w:adjustRightInd/>
      <w:ind w:left="2016" w:hanging="576"/>
      <w:jc w:val="both"/>
      <w:outlineLvl w:val="4"/>
    </w:pPr>
    <w:rPr>
      <w:rFonts w:ascii="Times New Roman" w:hAnsi="Times New Roman"/>
      <w:sz w:val="22"/>
      <w:szCs w:val="20"/>
    </w:rPr>
  </w:style>
  <w:style w:type="paragraph" w:customStyle="1" w:styleId="PR4">
    <w:name w:val="PR4"/>
    <w:basedOn w:val="Normal"/>
    <w:rsid w:val="0070716D"/>
    <w:pPr>
      <w:widowControl/>
      <w:tabs>
        <w:tab w:val="left" w:pos="2592"/>
      </w:tabs>
      <w:suppressAutoHyphens/>
      <w:autoSpaceDE/>
      <w:autoSpaceDN/>
      <w:adjustRightInd/>
      <w:ind w:left="2592" w:hanging="576"/>
      <w:jc w:val="both"/>
      <w:outlineLvl w:val="5"/>
    </w:pPr>
    <w:rPr>
      <w:rFonts w:ascii="Times New Roman" w:hAnsi="Times New Roman"/>
      <w:sz w:val="22"/>
      <w:szCs w:val="20"/>
    </w:rPr>
  </w:style>
  <w:style w:type="paragraph" w:customStyle="1" w:styleId="PR5">
    <w:name w:val="PR5"/>
    <w:basedOn w:val="Normal"/>
    <w:rsid w:val="0070716D"/>
    <w:pPr>
      <w:widowControl/>
      <w:tabs>
        <w:tab w:val="left" w:pos="3168"/>
      </w:tabs>
      <w:suppressAutoHyphens/>
      <w:autoSpaceDE/>
      <w:autoSpaceDN/>
      <w:adjustRightInd/>
      <w:ind w:left="3168" w:hanging="576"/>
      <w:jc w:val="both"/>
      <w:outlineLvl w:val="6"/>
    </w:pPr>
    <w:rPr>
      <w:rFonts w:ascii="Times New Roman" w:hAnsi="Times New Roman"/>
      <w:sz w:val="22"/>
      <w:szCs w:val="20"/>
    </w:rPr>
  </w:style>
  <w:style w:type="character" w:customStyle="1" w:styleId="SI">
    <w:name w:val="SI"/>
    <w:basedOn w:val="DefaultParagraphFont"/>
    <w:rsid w:val="0070716D"/>
    <w:rPr>
      <w:color w:val="008080"/>
    </w:rPr>
  </w:style>
  <w:style w:type="character" w:customStyle="1" w:styleId="IP">
    <w:name w:val="IP"/>
    <w:basedOn w:val="DefaultParagraphFont"/>
    <w:rsid w:val="0070716D"/>
    <w:rPr>
      <w:color w:val="FF0000"/>
    </w:rPr>
  </w:style>
  <w:style w:type="paragraph" w:customStyle="1" w:styleId="Default">
    <w:name w:val="Default"/>
    <w:rsid w:val="000B4D1F"/>
    <w:pPr>
      <w:widowControl w:val="0"/>
      <w:autoSpaceDE w:val="0"/>
      <w:autoSpaceDN w:val="0"/>
      <w:adjustRightInd w:val="0"/>
      <w:spacing w:before="0" w:beforeAutospacing="0"/>
      <w:ind w:left="0"/>
    </w:pPr>
    <w:rPr>
      <w:rFonts w:ascii="Times New Roman" w:eastAsia="Times New Roman" w:hAnsi="Times New Roman" w:cs="Times New Roman"/>
      <w:color w:val="000000"/>
      <w:sz w:val="24"/>
      <w:szCs w:val="24"/>
    </w:rPr>
  </w:style>
  <w:style w:type="paragraph" w:customStyle="1" w:styleId="CM1">
    <w:name w:val="CM1"/>
    <w:basedOn w:val="Default"/>
    <w:next w:val="Default"/>
    <w:rsid w:val="000B4D1F"/>
    <w:rPr>
      <w:color w:val="auto"/>
    </w:rPr>
  </w:style>
  <w:style w:type="paragraph" w:customStyle="1" w:styleId="CM21">
    <w:name w:val="CM21"/>
    <w:basedOn w:val="Default"/>
    <w:next w:val="Default"/>
    <w:rsid w:val="000B4D1F"/>
    <w:pPr>
      <w:spacing w:after="113"/>
    </w:pPr>
    <w:rPr>
      <w:color w:val="auto"/>
    </w:rPr>
  </w:style>
  <w:style w:type="paragraph" w:customStyle="1" w:styleId="CM22">
    <w:name w:val="CM22"/>
    <w:basedOn w:val="Default"/>
    <w:next w:val="Default"/>
    <w:rsid w:val="000B4D1F"/>
    <w:pPr>
      <w:spacing w:after="825"/>
    </w:pPr>
    <w:rPr>
      <w:color w:val="auto"/>
    </w:rPr>
  </w:style>
  <w:style w:type="paragraph" w:customStyle="1" w:styleId="CM4">
    <w:name w:val="CM4"/>
    <w:basedOn w:val="Default"/>
    <w:next w:val="Default"/>
    <w:rsid w:val="000B4D1F"/>
    <w:pPr>
      <w:spacing w:line="240" w:lineRule="atLeast"/>
    </w:pPr>
    <w:rPr>
      <w:color w:val="auto"/>
    </w:rPr>
  </w:style>
  <w:style w:type="paragraph" w:customStyle="1" w:styleId="CM6">
    <w:name w:val="CM6"/>
    <w:basedOn w:val="Default"/>
    <w:next w:val="Default"/>
    <w:rsid w:val="000B4D1F"/>
    <w:pPr>
      <w:spacing w:line="240" w:lineRule="atLeast"/>
    </w:pPr>
    <w:rPr>
      <w:color w:val="auto"/>
    </w:rPr>
  </w:style>
  <w:style w:type="paragraph" w:customStyle="1" w:styleId="CM9">
    <w:name w:val="CM9"/>
    <w:basedOn w:val="Default"/>
    <w:next w:val="Default"/>
    <w:rsid w:val="000B4D1F"/>
    <w:pPr>
      <w:spacing w:line="240" w:lineRule="atLeast"/>
    </w:pPr>
    <w:rPr>
      <w:color w:val="auto"/>
    </w:rPr>
  </w:style>
  <w:style w:type="paragraph" w:customStyle="1" w:styleId="CM24">
    <w:name w:val="CM24"/>
    <w:basedOn w:val="Default"/>
    <w:next w:val="Default"/>
    <w:rsid w:val="000B4D1F"/>
    <w:pPr>
      <w:spacing w:after="243"/>
    </w:pPr>
    <w:rPr>
      <w:color w:val="auto"/>
    </w:rPr>
  </w:style>
  <w:style w:type="paragraph" w:customStyle="1" w:styleId="CM15">
    <w:name w:val="CM15"/>
    <w:basedOn w:val="Default"/>
    <w:next w:val="Default"/>
    <w:rsid w:val="000B4D1F"/>
    <w:pPr>
      <w:spacing w:line="240" w:lineRule="atLeast"/>
    </w:pPr>
    <w:rPr>
      <w:color w:val="auto"/>
    </w:rPr>
  </w:style>
  <w:style w:type="paragraph" w:customStyle="1" w:styleId="SpecsA">
    <w:name w:val="SpecsA"/>
    <w:basedOn w:val="Normal"/>
    <w:rsid w:val="000B4D1F"/>
    <w:pPr>
      <w:widowControl/>
      <w:suppressAutoHyphens/>
      <w:autoSpaceDE/>
      <w:autoSpaceDN/>
      <w:adjustRightInd/>
      <w:spacing w:after="40"/>
      <w:ind w:left="1080" w:hanging="360"/>
    </w:pPr>
    <w:rPr>
      <w:rFonts w:ascii="Times" w:eastAsia="Times" w:hAnsi="Times"/>
      <w:sz w:val="22"/>
      <w:szCs w:val="20"/>
    </w:rPr>
  </w:style>
  <w:style w:type="paragraph" w:customStyle="1" w:styleId="BasicParagraph">
    <w:name w:val="[Basic Paragraph]"/>
    <w:basedOn w:val="Normal"/>
    <w:uiPriority w:val="99"/>
    <w:rsid w:val="00643BA1"/>
    <w:pPr>
      <w:widowControl/>
      <w:spacing w:line="288" w:lineRule="auto"/>
      <w:textAlignment w:val="center"/>
    </w:pPr>
    <w:rPr>
      <w:rFonts w:ascii="MinionPro-Regular" w:eastAsiaTheme="minorHAnsi" w:hAnsi="MinionPro-Regular" w:cs="MinionPro-Regular"/>
      <w:color w:val="000000"/>
      <w:sz w:val="24"/>
    </w:rPr>
  </w:style>
  <w:style w:type="numbering" w:customStyle="1" w:styleId="CurrentList23">
    <w:name w:val="Current List23"/>
    <w:uiPriority w:val="99"/>
    <w:rsid w:val="00D7696E"/>
    <w:pPr>
      <w:numPr>
        <w:numId w:val="302"/>
      </w:numPr>
    </w:pPr>
  </w:style>
  <w:style w:type="numbering" w:customStyle="1" w:styleId="CurrentList24">
    <w:name w:val="Current List24"/>
    <w:uiPriority w:val="99"/>
    <w:rsid w:val="00D7696E"/>
    <w:pPr>
      <w:numPr>
        <w:numId w:val="303"/>
      </w:numPr>
    </w:pPr>
  </w:style>
  <w:style w:type="numbering" w:customStyle="1" w:styleId="CurrentList25">
    <w:name w:val="Current List25"/>
    <w:uiPriority w:val="99"/>
    <w:rsid w:val="00D7696E"/>
    <w:pPr>
      <w:numPr>
        <w:numId w:val="305"/>
      </w:numPr>
    </w:pPr>
  </w:style>
  <w:style w:type="numbering" w:customStyle="1" w:styleId="CurrentList26">
    <w:name w:val="Current List26"/>
    <w:uiPriority w:val="99"/>
    <w:rsid w:val="00D56C29"/>
    <w:pPr>
      <w:numPr>
        <w:numId w:val="336"/>
      </w:numPr>
    </w:pPr>
  </w:style>
  <w:style w:type="character" w:styleId="UnresolvedMention">
    <w:name w:val="Unresolved Mention"/>
    <w:basedOn w:val="DefaultParagraphFont"/>
    <w:uiPriority w:val="99"/>
    <w:semiHidden/>
    <w:unhideWhenUsed/>
    <w:rsid w:val="00491F15"/>
    <w:rPr>
      <w:color w:val="605E5C"/>
      <w:shd w:val="clear" w:color="auto" w:fill="E1DFDD"/>
    </w:rPr>
  </w:style>
  <w:style w:type="paragraph" w:styleId="NormalWeb">
    <w:name w:val="Normal (Web)"/>
    <w:basedOn w:val="Normal"/>
    <w:uiPriority w:val="99"/>
    <w:semiHidden/>
    <w:unhideWhenUsed/>
    <w:rsid w:val="008A5076"/>
    <w:pPr>
      <w:widowControl/>
      <w:autoSpaceDE/>
      <w:autoSpaceDN/>
      <w:adjustRightInd/>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A5076"/>
    <w:rPr>
      <w:b/>
      <w:bCs/>
    </w:rPr>
  </w:style>
  <w:style w:type="character" w:styleId="FollowedHyperlink">
    <w:name w:val="FollowedHyperlink"/>
    <w:basedOn w:val="DefaultParagraphFont"/>
    <w:uiPriority w:val="99"/>
    <w:semiHidden/>
    <w:unhideWhenUsed/>
    <w:rsid w:val="008F74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35</TotalTime>
  <Pages>6</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5</cp:revision>
  <dcterms:created xsi:type="dcterms:W3CDTF">2026-03-10T17:16:00Z</dcterms:created>
  <dcterms:modified xsi:type="dcterms:W3CDTF">2026-03-10T17:59:00Z</dcterms:modified>
</cp:coreProperties>
</file>