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7DEB1EE8" w14:textId="5B5B6836" w:rsidR="00643BA1" w:rsidRPr="00B5474B" w:rsidRDefault="009B0220" w:rsidP="00643BA1">
      <w:pPr>
        <w:rPr>
          <w:rFonts w:cs="Arial"/>
          <w:b/>
          <w:sz w:val="36"/>
          <w:szCs w:val="36"/>
        </w:rPr>
      </w:pPr>
      <w:r>
        <w:rPr>
          <w:rFonts w:cs="Arial"/>
          <w:b/>
          <w:sz w:val="36"/>
          <w:szCs w:val="36"/>
        </w:rPr>
        <w:t xml:space="preserve">Exposed Fastener </w:t>
      </w:r>
      <w:r w:rsidR="00AC6F75">
        <w:rPr>
          <w:rFonts w:cs="Arial"/>
          <w:b/>
          <w:sz w:val="36"/>
          <w:szCs w:val="36"/>
        </w:rPr>
        <w:t>(Perforated)</w:t>
      </w:r>
    </w:p>
    <w:p w14:paraId="31CC07B3" w14:textId="77777777" w:rsidR="00CA5EA2" w:rsidRDefault="00CA5EA2" w:rsidP="00CA5EA2">
      <w:pPr>
        <w:spacing w:line="230" w:lineRule="exact"/>
        <w:ind w:right="571"/>
        <w:rPr>
          <w:bCs/>
        </w:rPr>
      </w:pPr>
    </w:p>
    <w:p w14:paraId="7B502F9F" w14:textId="6F3C7897" w:rsidR="00CA5EA2" w:rsidRPr="003E17C1" w:rsidRDefault="00643BA1" w:rsidP="00CA5EA2">
      <w:pPr>
        <w:spacing w:line="230" w:lineRule="exact"/>
        <w:ind w:right="571"/>
        <w:rPr>
          <w:bCs/>
        </w:rPr>
      </w:pPr>
      <w:proofErr w:type="gramStart"/>
      <w:r>
        <w:rPr>
          <w:bCs/>
        </w:rPr>
        <w:t xml:space="preserve">October </w:t>
      </w:r>
      <w:r w:rsidR="00CA5EA2" w:rsidRPr="003E17C1">
        <w:rPr>
          <w:bCs/>
          <w:spacing w:val="-9"/>
        </w:rPr>
        <w:t xml:space="preserve"> </w:t>
      </w:r>
      <w:r w:rsidR="00CA5EA2" w:rsidRPr="003E17C1">
        <w:rPr>
          <w:bCs/>
          <w:spacing w:val="-4"/>
        </w:rPr>
        <w:t>2024</w:t>
      </w:r>
      <w:proofErr w:type="gramEnd"/>
    </w:p>
    <w:p w14:paraId="66127CF7" w14:textId="79B563A5" w:rsidR="00DF3900" w:rsidRPr="006233A9" w:rsidRDefault="00CA5EA2" w:rsidP="00943427">
      <w:pPr>
        <w:pStyle w:val="Heading2"/>
        <w:spacing w:before="231" w:line="276" w:lineRule="auto"/>
        <w:ind w:left="0" w:firstLine="0"/>
      </w:pPr>
      <w:r w:rsidRPr="003E17C1">
        <w:rPr>
          <w:b w:val="0"/>
          <w:bCs w:val="0"/>
        </w:rPr>
        <w:t xml:space="preserve">SECTION </w:t>
      </w:r>
      <w:r w:rsidR="009B0220" w:rsidRPr="009B0220">
        <w:rPr>
          <w:b w:val="0"/>
          <w:bCs w:val="0"/>
        </w:rPr>
        <w:t>07410</w:t>
      </w:r>
      <w:r w:rsidR="009B0220">
        <w:rPr>
          <w:b w:val="0"/>
          <w:bCs w:val="0"/>
        </w:rPr>
        <w:t xml:space="preserve"> </w:t>
      </w:r>
      <w:r w:rsidRPr="003E17C1">
        <w:rPr>
          <w:b w:val="0"/>
          <w:bCs w:val="0"/>
        </w:rPr>
        <w:t xml:space="preserve">- </w:t>
      </w:r>
      <w:r w:rsidR="009B0220" w:rsidRPr="009B0220">
        <w:rPr>
          <w:b w:val="0"/>
          <w:bCs w:val="0"/>
        </w:rPr>
        <w:t>FACTORY MANUFACTURED PREFORMED ROOF/ WALL PANELS</w:t>
      </w:r>
    </w:p>
    <w:p w14:paraId="0FEF83D8" w14:textId="7C5E896C" w:rsidR="00051AA5" w:rsidRDefault="00051AA5" w:rsidP="00051AA5">
      <w:pPr>
        <w:pStyle w:val="ARCATPart"/>
      </w:pPr>
      <w:r>
        <w:t>– GENERAL</w:t>
      </w:r>
    </w:p>
    <w:p w14:paraId="40288E96" w14:textId="7910CACA" w:rsidR="00051AA5" w:rsidRPr="006B5B02" w:rsidRDefault="00051AA5" w:rsidP="00051AA5">
      <w:pPr>
        <w:pStyle w:val="ARCATArticle"/>
      </w:pPr>
      <w:r>
        <w:t>DESCRIPTION OF WORK</w:t>
      </w:r>
    </w:p>
    <w:p w14:paraId="6EF2D832" w14:textId="77777777" w:rsidR="00051AA5" w:rsidRDefault="00051AA5" w:rsidP="00051AA5">
      <w:pPr>
        <w:pStyle w:val="ARCATParagraph"/>
      </w:pPr>
      <w:r>
        <w:t xml:space="preserve">This section covers the pre-finished, </w:t>
      </w:r>
      <w:proofErr w:type="gramStart"/>
      <w:r>
        <w:t>pre-fabricated</w:t>
      </w:r>
      <w:proofErr w:type="gramEnd"/>
      <w:r>
        <w:t xml:space="preserve"> exposed fastener metal wall system. All metal trim, accessories, fasteners, insulation and sealants indicated on the drawings as part of this section.</w:t>
      </w:r>
    </w:p>
    <w:p w14:paraId="096A3113" w14:textId="26FEDF44" w:rsidR="00051AA5" w:rsidRPr="006B5B02" w:rsidRDefault="00051AA5" w:rsidP="006B5B02">
      <w:pPr>
        <w:pStyle w:val="ARCATParagraph"/>
      </w:pPr>
      <w:r>
        <w:t>Drawings and general provisions of the Contract, including general and Supplementary Conditions and Division 01 Specifications, apply to this section.</w:t>
      </w:r>
    </w:p>
    <w:p w14:paraId="1A0519AB" w14:textId="1B1F4F83" w:rsidR="00051AA5" w:rsidRPr="006B5B02" w:rsidRDefault="00051AA5" w:rsidP="00051AA5">
      <w:pPr>
        <w:pStyle w:val="ARCATArticle"/>
      </w:pPr>
      <w:r>
        <w:t>SUMMARY</w:t>
      </w:r>
    </w:p>
    <w:p w14:paraId="50B67C3A" w14:textId="77777777" w:rsidR="00051AA5" w:rsidRDefault="00051AA5" w:rsidP="00051AA5">
      <w:pPr>
        <w:pStyle w:val="ARCATParagraph"/>
      </w:pPr>
      <w:r>
        <w:t xml:space="preserve">Section Includes </w:t>
      </w:r>
    </w:p>
    <w:p w14:paraId="437D015B" w14:textId="00631912" w:rsidR="00051AA5" w:rsidRPr="006B5B02" w:rsidRDefault="00051AA5" w:rsidP="006B5B02">
      <w:pPr>
        <w:pStyle w:val="ARCATSubPara"/>
      </w:pPr>
      <w:r>
        <w:t xml:space="preserve">Factory </w:t>
      </w:r>
      <w:proofErr w:type="gramStart"/>
      <w:r>
        <w:t>formed  exposed</w:t>
      </w:r>
      <w:proofErr w:type="gramEnd"/>
      <w:r>
        <w:t xml:space="preserve"> fastener perforated metal wall panels</w:t>
      </w:r>
    </w:p>
    <w:p w14:paraId="2DA9E3B7" w14:textId="77777777" w:rsidR="00051AA5" w:rsidRDefault="00051AA5" w:rsidP="00051AA5">
      <w:pPr>
        <w:pStyle w:val="ARCATParagraph"/>
      </w:pPr>
      <w:r>
        <w:t>Related work specified elsewhere. (Note: select from the below or add appropriate sections)</w:t>
      </w:r>
    </w:p>
    <w:p w14:paraId="6991AD48" w14:textId="77777777" w:rsidR="00051AA5" w:rsidRDefault="00051AA5" w:rsidP="00051AA5">
      <w:pPr>
        <w:pStyle w:val="ARCATSubPara"/>
      </w:pPr>
      <w:r>
        <w:t>Section 05100 - Structural Steel</w:t>
      </w:r>
    </w:p>
    <w:p w14:paraId="14B1A024" w14:textId="77777777" w:rsidR="00051AA5" w:rsidRDefault="00051AA5" w:rsidP="00051AA5">
      <w:pPr>
        <w:pStyle w:val="ARCATSubPara"/>
      </w:pPr>
      <w:r>
        <w:t>Section 05200 or 05400 - Steel Joists</w:t>
      </w:r>
    </w:p>
    <w:p w14:paraId="62B8F2CF" w14:textId="01988D5F" w:rsidR="00051AA5" w:rsidRPr="006B5B02" w:rsidRDefault="00051AA5" w:rsidP="006B5B02">
      <w:pPr>
        <w:pStyle w:val="ARCATSubPara"/>
      </w:pPr>
      <w:r>
        <w:t>Section 07600 - Flashing and Sheet Metal</w:t>
      </w:r>
    </w:p>
    <w:p w14:paraId="1A9083F1" w14:textId="490C29CB" w:rsidR="00051AA5" w:rsidRPr="006B5B02" w:rsidRDefault="00051AA5" w:rsidP="00051AA5">
      <w:pPr>
        <w:pStyle w:val="ARCATArticle"/>
      </w:pPr>
      <w:r>
        <w:t>DEFINITIONS</w:t>
      </w:r>
    </w:p>
    <w:p w14:paraId="35228433" w14:textId="77777777" w:rsidR="00051AA5" w:rsidRDefault="00051AA5" w:rsidP="00051AA5">
      <w:pPr>
        <w:pStyle w:val="ARCATParagraph"/>
      </w:pPr>
      <w:r>
        <w:t>Metal Wall/</w:t>
      </w:r>
      <w:proofErr w:type="spellStart"/>
      <w:proofErr w:type="gramStart"/>
      <w:r>
        <w:t>Screenwall</w:t>
      </w:r>
      <w:proofErr w:type="spellEnd"/>
      <w:r>
        <w:t xml:space="preserve">  Panel</w:t>
      </w:r>
      <w:proofErr w:type="gramEnd"/>
      <w:r>
        <w:t xml:space="preserve"> Assembly</w:t>
      </w:r>
      <w:r>
        <w:rPr>
          <w:b/>
          <w:bCs/>
        </w:rPr>
        <w:t xml:space="preserve">: </w:t>
      </w:r>
      <w:r>
        <w:t>Metal panels, attachment system components, miscellaneous metal framing, thermal, and accessories necessary for a complete system.</w:t>
      </w:r>
    </w:p>
    <w:p w14:paraId="08367598" w14:textId="77777777" w:rsidR="00051AA5" w:rsidRDefault="00051AA5" w:rsidP="00051AA5">
      <w:pPr>
        <w:pStyle w:val="ARCATParagraph"/>
      </w:pPr>
      <w:r>
        <w:t>References:</w:t>
      </w:r>
    </w:p>
    <w:p w14:paraId="2C49EC43" w14:textId="77777777" w:rsidR="00051AA5" w:rsidRDefault="00051AA5" w:rsidP="00051AA5">
      <w:pPr>
        <w:pStyle w:val="ARCATSubPara"/>
      </w:pPr>
      <w:r>
        <w:t>American Society for Testing and Materials (ASTM)</w:t>
      </w:r>
    </w:p>
    <w:p w14:paraId="2AF987FB" w14:textId="77777777" w:rsidR="00051AA5" w:rsidRDefault="00051AA5" w:rsidP="00051AA5">
      <w:pPr>
        <w:pStyle w:val="ARCATSubSub1"/>
      </w:pPr>
      <w:r>
        <w:t>ASTM B 209: Aluminum and Aluminum Alloy Sheet and Plate</w:t>
      </w:r>
    </w:p>
    <w:p w14:paraId="41E26028" w14:textId="77777777" w:rsidR="00051AA5" w:rsidRDefault="00051AA5" w:rsidP="00051AA5">
      <w:pPr>
        <w:pStyle w:val="ARCATSubPara"/>
      </w:pPr>
      <w:r>
        <w:t>Sheet Metal and Air Conditioning Contractors National Association (SMACNA)</w:t>
      </w:r>
    </w:p>
    <w:p w14:paraId="248FAC4F" w14:textId="77777777" w:rsidR="00051AA5" w:rsidRDefault="00051AA5" w:rsidP="00051AA5">
      <w:pPr>
        <w:pStyle w:val="ARCATSubSub1"/>
      </w:pPr>
      <w:r>
        <w:t>SMACNA Architectural Sheet Metal Manual, 1993 edition</w:t>
      </w:r>
    </w:p>
    <w:p w14:paraId="36D21B02" w14:textId="77777777" w:rsidR="00051AA5" w:rsidRDefault="00051AA5" w:rsidP="00051AA5">
      <w:pPr>
        <w:pStyle w:val="ARCATSubPara"/>
      </w:pPr>
      <w:r>
        <w:t>American Iron and Steel Institute (AISI)</w:t>
      </w:r>
    </w:p>
    <w:p w14:paraId="3562DA11" w14:textId="77777777" w:rsidR="00051AA5" w:rsidRDefault="00051AA5" w:rsidP="00051AA5">
      <w:pPr>
        <w:pStyle w:val="ARCATSubSub1"/>
      </w:pPr>
      <w:r>
        <w:t>AISI Cold Formed Steel Design Manual</w:t>
      </w:r>
    </w:p>
    <w:p w14:paraId="2C549CD0" w14:textId="77777777" w:rsidR="00051AA5" w:rsidRDefault="00051AA5" w:rsidP="00051AA5">
      <w:pPr>
        <w:pStyle w:val="ARCATSubPara"/>
      </w:pPr>
      <w:r>
        <w:t>Aluminum Association</w:t>
      </w:r>
    </w:p>
    <w:p w14:paraId="45109AD9" w14:textId="77777777" w:rsidR="00051AA5" w:rsidRDefault="00051AA5" w:rsidP="00051AA5">
      <w:pPr>
        <w:pStyle w:val="ARCATSubSub1"/>
      </w:pPr>
      <w:r>
        <w:t>Aluminum Design Manual</w:t>
      </w:r>
    </w:p>
    <w:p w14:paraId="29115505" w14:textId="77777777" w:rsidR="00051AA5" w:rsidRDefault="00051AA5" w:rsidP="00051AA5">
      <w:pPr>
        <w:pStyle w:val="ARCATSubPara"/>
      </w:pPr>
      <w:r>
        <w:t>Metal Construction Association</w:t>
      </w:r>
    </w:p>
    <w:p w14:paraId="18F760A8" w14:textId="77777777" w:rsidR="00051AA5" w:rsidRDefault="00051AA5" w:rsidP="00051AA5">
      <w:pPr>
        <w:pStyle w:val="ARCATSubSub1"/>
      </w:pPr>
      <w:r>
        <w:t>Preformed metal Wall Guidelines</w:t>
      </w:r>
    </w:p>
    <w:p w14:paraId="6543DD94" w14:textId="77777777" w:rsidR="00051AA5" w:rsidRDefault="00051AA5" w:rsidP="00051AA5">
      <w:pPr>
        <w:pStyle w:val="ARCATSubPara"/>
      </w:pPr>
      <w:r>
        <w:t>Code References</w:t>
      </w:r>
    </w:p>
    <w:p w14:paraId="77985AB8" w14:textId="77777777" w:rsidR="00051AA5" w:rsidRDefault="00051AA5" w:rsidP="00051AA5">
      <w:pPr>
        <w:pStyle w:val="ARCATSubSub1"/>
      </w:pPr>
      <w:r>
        <w:t>ASCE, Minimum Loads for Buildings and Other Structures</w:t>
      </w:r>
    </w:p>
    <w:p w14:paraId="2ADD2A86" w14:textId="77777777" w:rsidR="00051AA5" w:rsidRDefault="00051AA5" w:rsidP="00051AA5">
      <w:pPr>
        <w:pStyle w:val="ARCATSubSub1"/>
      </w:pPr>
      <w:r>
        <w:t>BOCA National Building Codes</w:t>
      </w:r>
    </w:p>
    <w:p w14:paraId="01B51CE4" w14:textId="77777777" w:rsidR="00051AA5" w:rsidRDefault="00051AA5" w:rsidP="00051AA5">
      <w:pPr>
        <w:pStyle w:val="ARCATSubSub1"/>
      </w:pPr>
      <w:r>
        <w:t>UBC Uniform Building Code</w:t>
      </w:r>
    </w:p>
    <w:p w14:paraId="621476F2" w14:textId="10A8D99C" w:rsidR="00051AA5" w:rsidRPr="006B5B02" w:rsidRDefault="00051AA5" w:rsidP="006B5B02">
      <w:pPr>
        <w:pStyle w:val="ARCATSubSub1"/>
      </w:pPr>
      <w:r>
        <w:t>SBC Standard Building Code</w:t>
      </w:r>
    </w:p>
    <w:p w14:paraId="71BC7BE6" w14:textId="256E5E19" w:rsidR="00051AA5" w:rsidRPr="006B5B02" w:rsidRDefault="00051AA5" w:rsidP="006B5B02">
      <w:pPr>
        <w:pStyle w:val="ARCATArticle"/>
      </w:pPr>
      <w:r>
        <w:t>QUALITY ASSURANCE</w:t>
      </w:r>
    </w:p>
    <w:p w14:paraId="66EA0F14" w14:textId="77777777" w:rsidR="00051AA5" w:rsidRDefault="00051AA5" w:rsidP="00051AA5">
      <w:pPr>
        <w:pStyle w:val="ARCATParagraph"/>
      </w:pPr>
      <w:r>
        <w:t xml:space="preserve">Petersen Aluminum Corp. products establish a minimum of quality required. </w:t>
      </w:r>
      <w:r>
        <w:rPr>
          <w:color w:val="FF0000"/>
          <w:u w:color="FF0000"/>
        </w:rPr>
        <w:t>Specifier Note: Select from Factory Location below</w:t>
      </w:r>
      <w:r>
        <w:t>:</w:t>
      </w:r>
    </w:p>
    <w:p w14:paraId="3C515B17" w14:textId="77777777" w:rsidR="00051AA5" w:rsidRDefault="00051AA5" w:rsidP="00051AA5">
      <w:pPr>
        <w:pStyle w:val="ARCATSubPara"/>
      </w:pPr>
      <w:r>
        <w:t>Petersen Aluminum Corp, Elk Grove Village, IL, 800-323-1960</w:t>
      </w:r>
    </w:p>
    <w:p w14:paraId="18205F9E" w14:textId="77777777" w:rsidR="00051AA5" w:rsidRDefault="00051AA5" w:rsidP="00051AA5">
      <w:pPr>
        <w:pStyle w:val="ARCATSubPara"/>
      </w:pPr>
      <w:r>
        <w:t>Petersen Aluminum Corp, Acworth, GA, 800-272-4482</w:t>
      </w:r>
    </w:p>
    <w:p w14:paraId="2D00F735" w14:textId="77777777" w:rsidR="00051AA5" w:rsidRDefault="00051AA5" w:rsidP="00051AA5">
      <w:pPr>
        <w:pStyle w:val="ARCATSubPara"/>
      </w:pPr>
      <w:r>
        <w:t>Petersen Aluminum Corp, Annapolis Junction, MD, 800-344-1400</w:t>
      </w:r>
    </w:p>
    <w:p w14:paraId="191878AF" w14:textId="77777777" w:rsidR="00051AA5" w:rsidRDefault="00051AA5" w:rsidP="00051AA5">
      <w:pPr>
        <w:pStyle w:val="ARCATSubPara"/>
      </w:pPr>
      <w:r>
        <w:lastRenderedPageBreak/>
        <w:t>Petersen Aluminum Corp, Tyler TX, 800-441-8661</w:t>
      </w:r>
    </w:p>
    <w:p w14:paraId="5ADA8F8A" w14:textId="77777777" w:rsidR="00051AA5" w:rsidRDefault="00051AA5" w:rsidP="00051AA5">
      <w:pPr>
        <w:pStyle w:val="ARCATParagraph"/>
      </w:pPr>
      <w:r>
        <w:t xml:space="preserve">Manufacturer and erector shall demonstrate experience of a minimum of five (5) years in this type of project. </w:t>
      </w:r>
    </w:p>
    <w:p w14:paraId="53D685C6" w14:textId="71EBDD68" w:rsidR="00051AA5" w:rsidRPr="006B5B02" w:rsidRDefault="00051AA5" w:rsidP="006B5B02">
      <w:pPr>
        <w:pStyle w:val="ARCATParagraph"/>
      </w:pPr>
      <w:r>
        <w:t>Panels shall be factory-produced only, and coil to be perforated only by approved Petersen perforator. No portable, installer-owned or installer-</w:t>
      </w:r>
      <w:proofErr w:type="gramStart"/>
      <w:r>
        <w:t>rented  machines</w:t>
      </w:r>
      <w:proofErr w:type="gramEnd"/>
      <w:r>
        <w:t xml:space="preserve"> will be permitted.</w:t>
      </w:r>
    </w:p>
    <w:p w14:paraId="3858F0F9" w14:textId="48CB2A51" w:rsidR="00051AA5" w:rsidRPr="006B5B02" w:rsidRDefault="00051AA5" w:rsidP="00051AA5">
      <w:pPr>
        <w:pStyle w:val="ARCATArticle"/>
      </w:pPr>
      <w:r>
        <w:t>SUBSTITUTIONS</w:t>
      </w:r>
    </w:p>
    <w:p w14:paraId="472144F1" w14:textId="77777777" w:rsidR="00051AA5" w:rsidRDefault="00051AA5" w:rsidP="00051AA5">
      <w:pPr>
        <w:pStyle w:val="ARCATParagraph"/>
      </w:pPr>
      <w:r>
        <w:t xml:space="preserve">The material, products and equipment specified in this section establish a standard for required function, dimension, appearance and quality to be met by any proposed substitution. </w:t>
      </w:r>
    </w:p>
    <w:p w14:paraId="64FEABB4" w14:textId="1C257075" w:rsidR="00051AA5" w:rsidRPr="006B5B02" w:rsidRDefault="00051AA5" w:rsidP="006B5B02">
      <w:pPr>
        <w:pStyle w:val="ARCATParagraph"/>
      </w:pPr>
      <w:r>
        <w:t xml:space="preserve">Manufacturers listed in this section are prequalified manufacturers. Substitution of manufacturer’s products for those specified shall not be allowed at any time during construction. </w:t>
      </w:r>
    </w:p>
    <w:p w14:paraId="4C53D695" w14:textId="4470C8DC" w:rsidR="00051AA5" w:rsidRPr="006B5B02" w:rsidRDefault="00051AA5" w:rsidP="00051AA5">
      <w:pPr>
        <w:pStyle w:val="ARCATArticle"/>
      </w:pPr>
      <w:r>
        <w:t>SYSTEM DESCRIPTION</w:t>
      </w:r>
    </w:p>
    <w:p w14:paraId="2AD4ADA6" w14:textId="62A8598D" w:rsidR="00051AA5" w:rsidRPr="006B5B02" w:rsidRDefault="00051AA5" w:rsidP="006B5B02">
      <w:pPr>
        <w:pStyle w:val="ARCATParagraph"/>
      </w:pPr>
      <w:r>
        <w:t xml:space="preserve">Material to comply with: </w:t>
      </w:r>
      <w:r w:rsidRPr="00051AA5">
        <w:rPr>
          <w:color w:val="EE0000"/>
          <w:u w:color="FF0000"/>
        </w:rPr>
        <w:t>Specifier Note: Choose from the below based on required gauge:</w:t>
      </w:r>
    </w:p>
    <w:p w14:paraId="4734D9D7" w14:textId="6F4AEE9C" w:rsidR="00051AA5" w:rsidRPr="006B5B02" w:rsidRDefault="00051AA5" w:rsidP="006B5B02">
      <w:pPr>
        <w:pStyle w:val="ARCATSubPara"/>
      </w:pPr>
      <w:r>
        <w:t>ASTM B209 Standard Specification for Aluminum and Aluminum-Alloy Sheet and Plate - .032, .040 and 050 Aluminum</w:t>
      </w:r>
    </w:p>
    <w:p w14:paraId="7EFD6141" w14:textId="32A2D10D" w:rsidR="00051AA5" w:rsidRPr="006B5B02" w:rsidRDefault="00051AA5" w:rsidP="00051AA5">
      <w:pPr>
        <w:pStyle w:val="ARCATArticle"/>
      </w:pPr>
      <w:r>
        <w:t>WARRANTIES</w:t>
      </w:r>
    </w:p>
    <w:p w14:paraId="5988FCEA" w14:textId="77777777" w:rsidR="00051AA5" w:rsidRDefault="00051AA5" w:rsidP="006B5B02">
      <w:pPr>
        <w:pStyle w:val="ARCATParagraph"/>
        <w:rPr>
          <w:b/>
          <w:bCs/>
        </w:rPr>
      </w:pPr>
      <w:r>
        <w:t>Finish warranty: Manufacturer’s standard form in which manufacturer agrees to repair finish or replace panels that show evidence of deterioration of factory-applied finish within specified warranty period.</w:t>
      </w:r>
    </w:p>
    <w:p w14:paraId="775B720C" w14:textId="77777777" w:rsidR="00051AA5" w:rsidRDefault="00051AA5" w:rsidP="006B5B02">
      <w:pPr>
        <w:pStyle w:val="ARCATSubPara"/>
        <w:rPr>
          <w:b/>
          <w:bCs/>
        </w:rPr>
      </w:pPr>
      <w:r>
        <w:t>Exposed Panels Finish – deterioration includes the following:</w:t>
      </w:r>
    </w:p>
    <w:p w14:paraId="0A333CC9" w14:textId="77777777" w:rsidR="00051AA5" w:rsidRDefault="00051AA5" w:rsidP="006B5B02">
      <w:pPr>
        <w:pStyle w:val="ARCATSubSub1"/>
        <w:rPr>
          <w:b/>
          <w:bCs/>
        </w:rPr>
      </w:pPr>
      <w:r>
        <w:t>Color fading more than 5 hunter units when tested according to ASTM D 2244</w:t>
      </w:r>
    </w:p>
    <w:p w14:paraId="6AAF993F" w14:textId="77777777" w:rsidR="00051AA5" w:rsidRDefault="00051AA5" w:rsidP="006B5B02">
      <w:pPr>
        <w:pStyle w:val="ARCATSubSub1"/>
        <w:rPr>
          <w:b/>
          <w:bCs/>
        </w:rPr>
      </w:pPr>
      <w:r>
        <w:t xml:space="preserve">Chalking </w:t>
      </w:r>
      <w:proofErr w:type="gramStart"/>
      <w:r>
        <w:t>in excess of</w:t>
      </w:r>
      <w:proofErr w:type="gramEnd"/>
      <w:r>
        <w:t xml:space="preserve"> a No. 8 rating when tested according to ASTM D 4214</w:t>
      </w:r>
    </w:p>
    <w:p w14:paraId="6D9708DC" w14:textId="77777777" w:rsidR="00051AA5" w:rsidRDefault="00051AA5" w:rsidP="006B5B02">
      <w:pPr>
        <w:pStyle w:val="ARCATSubSub1"/>
        <w:rPr>
          <w:b/>
          <w:bCs/>
        </w:rPr>
      </w:pPr>
      <w:r>
        <w:t>Cracking, checking, peeling or failure of a paint to adhere to a bare metal.</w:t>
      </w:r>
    </w:p>
    <w:p w14:paraId="4F3D9DF6" w14:textId="59D0CDC1" w:rsidR="00051AA5" w:rsidRPr="006B5B02" w:rsidRDefault="00051AA5" w:rsidP="00051AA5">
      <w:pPr>
        <w:pStyle w:val="ARCATSubPara"/>
        <w:rPr>
          <w:b/>
          <w:bCs/>
        </w:rPr>
      </w:pPr>
      <w:r>
        <w:t>Warranty Period: 20 Years from the date of substantial completion – please refer to Petersen Aluminum Perforated Limited Finish Warranty.</w:t>
      </w:r>
    </w:p>
    <w:p w14:paraId="35F91305" w14:textId="27B5A4C6" w:rsidR="00051AA5" w:rsidRPr="006B5B02" w:rsidRDefault="00051AA5" w:rsidP="00051AA5">
      <w:pPr>
        <w:pStyle w:val="ARCATArticle"/>
      </w:pPr>
      <w:r>
        <w:t>SUBMITTALS</w:t>
      </w:r>
    </w:p>
    <w:p w14:paraId="2F5B780A" w14:textId="77777777" w:rsidR="00051AA5" w:rsidRDefault="00051AA5" w:rsidP="006B5B02">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installation.</w:t>
      </w:r>
    </w:p>
    <w:p w14:paraId="6318ED93" w14:textId="77777777" w:rsidR="00051AA5" w:rsidRDefault="00051AA5" w:rsidP="006B5B02">
      <w:pPr>
        <w:pStyle w:val="ARCATParagraph"/>
      </w:pPr>
      <w:r>
        <w:t>Provide finish samples of all colors specified.</w:t>
      </w:r>
    </w:p>
    <w:p w14:paraId="4E5F075A" w14:textId="77777777" w:rsidR="00051AA5" w:rsidRDefault="00051AA5" w:rsidP="006B5B02">
      <w:pPr>
        <w:pStyle w:val="ARCATParagraph"/>
      </w:pPr>
      <w:r>
        <w:t xml:space="preserve">Shop drawings: Show fabrication and installation layouts of metal </w:t>
      </w:r>
      <w:proofErr w:type="gramStart"/>
      <w:r>
        <w:t>panels,  details</w:t>
      </w:r>
      <w:proofErr w:type="gramEnd"/>
      <w:r>
        <w:t xml:space="preserve"> of edge conditions, side-seam joints, panel profiles, corners, anchorages, trim, flashings, closures and accessories, and special details. Distinguish between factory and field-assembled work</w:t>
      </w:r>
    </w:p>
    <w:p w14:paraId="2EA9F791" w14:textId="77777777" w:rsidR="00051AA5" w:rsidRDefault="00051AA5" w:rsidP="006B5B02">
      <w:pPr>
        <w:pStyle w:val="ARCATParagraph"/>
      </w:pPr>
      <w:r>
        <w:t>LEED Submittals</w:t>
      </w:r>
    </w:p>
    <w:p w14:paraId="7BCD624B" w14:textId="178CD882" w:rsidR="00051AA5" w:rsidRPr="006B5B02" w:rsidRDefault="00051AA5" w:rsidP="006B5B02">
      <w:pPr>
        <w:pStyle w:val="ARCATSubPara"/>
      </w:pPr>
      <w:r>
        <w:t xml:space="preserve">Product data for Credit MR 4.1 and credit MR 4.2: Indicating the percentages by weight of postconsumer and </w:t>
      </w:r>
      <w:proofErr w:type="spellStart"/>
      <w:r>
        <w:t>preconsumer</w:t>
      </w:r>
      <w:proofErr w:type="spellEnd"/>
      <w:r>
        <w:t xml:space="preserve"> recycled content for products having recycled content.</w:t>
      </w:r>
    </w:p>
    <w:p w14:paraId="7D1AE507" w14:textId="22FC462C" w:rsidR="00051AA5" w:rsidRPr="006B5B02" w:rsidRDefault="00051AA5" w:rsidP="00051AA5">
      <w:pPr>
        <w:pStyle w:val="ARCATArticle"/>
      </w:pPr>
      <w:r>
        <w:t>DELIVERY, STORAGE AND HANDLING</w:t>
      </w:r>
    </w:p>
    <w:p w14:paraId="0BD13355" w14:textId="77777777" w:rsidR="00051AA5" w:rsidRDefault="00051AA5" w:rsidP="006B5B02">
      <w:pPr>
        <w:pStyle w:val="ARCATParagraph"/>
      </w:pPr>
      <w:r>
        <w:t xml:space="preserve">Ordering: Comply with manufacturer’s ordering instruction and lead time requirements to avoid construction delays. Please note extended lead time on perforated panels. </w:t>
      </w:r>
    </w:p>
    <w:p w14:paraId="73AB0C08" w14:textId="77777777" w:rsidR="00051AA5" w:rsidRDefault="00051AA5" w:rsidP="006B5B02">
      <w:pPr>
        <w:pStyle w:val="ARCATParagraph"/>
      </w:pPr>
      <w:r>
        <w:t>Deliver components, sheets, metal panels and other manufactured items so as not to be damaged or deformed. Package metal panels for protection during transportation and handling.</w:t>
      </w:r>
    </w:p>
    <w:p w14:paraId="03F98C0A" w14:textId="77777777" w:rsidR="00051AA5" w:rsidRDefault="00051AA5" w:rsidP="006B5B02">
      <w:pPr>
        <w:pStyle w:val="ARCATParagraph"/>
      </w:pPr>
      <w:r>
        <w:t>Unload, store and erect metal wall/soffit panels in a manner to prevent bending, warping, twisting and surface damage.</w:t>
      </w:r>
    </w:p>
    <w:p w14:paraId="177E1C26" w14:textId="77777777" w:rsidR="00051AA5" w:rsidRDefault="00051AA5" w:rsidP="006B5B02">
      <w:pPr>
        <w:pStyle w:val="ARCATParagraph"/>
      </w:pPr>
      <w:r>
        <w:t>Stack metal panels on platforms or pallets, covered with suitable weathertight and ventilated covering. Store metal panels to ensure dryness. Do not store metal panels in contact with other materials that might cause staining, denting or other surface damage.</w:t>
      </w:r>
    </w:p>
    <w:p w14:paraId="1EB60ED6" w14:textId="34B2409B" w:rsidR="00051AA5" w:rsidRPr="006B5B02" w:rsidRDefault="00051AA5" w:rsidP="00051AA5">
      <w:pPr>
        <w:pStyle w:val="ARCATParagraph"/>
      </w:pPr>
      <w:r>
        <w:t>Protect strippable protective coating on any metal coated product from exposure to sunlight and high humidity, except to the extent necessary for material installation.</w:t>
      </w:r>
    </w:p>
    <w:p w14:paraId="19254AC4" w14:textId="197D2049" w:rsidR="00051AA5" w:rsidRPr="006B5B02" w:rsidRDefault="00051AA5" w:rsidP="00051AA5">
      <w:pPr>
        <w:pStyle w:val="ARCATArticle"/>
      </w:pPr>
      <w:r>
        <w:lastRenderedPageBreak/>
        <w:t>PROJECT CONDITIONS</w:t>
      </w:r>
    </w:p>
    <w:p w14:paraId="46B1FBA6" w14:textId="77777777" w:rsidR="00051AA5" w:rsidRDefault="00051AA5" w:rsidP="006B5B02">
      <w:pPr>
        <w:pStyle w:val="ARCATParagraph"/>
      </w:pPr>
      <w:r>
        <w:t>Weather Limitations: proceed with installation only when existing and forecasted weather conditions permit metal panel work to be performed.</w:t>
      </w:r>
    </w:p>
    <w:p w14:paraId="3C989753" w14:textId="6FDCA879" w:rsidR="00051AA5" w:rsidRPr="006B5B02" w:rsidRDefault="00051AA5" w:rsidP="006B5B02">
      <w:pPr>
        <w:pStyle w:val="ARCATParagraph"/>
      </w:pPr>
      <w:r>
        <w:t>Field Measurements: Verify actual dimensions of construction contiguous with metal panels by field measurements before fabrication.</w:t>
      </w:r>
    </w:p>
    <w:p w14:paraId="44F215DB" w14:textId="48F5EDC3" w:rsidR="00051AA5" w:rsidRDefault="00051AA5" w:rsidP="006B5B02">
      <w:pPr>
        <w:pStyle w:val="ARCATPart"/>
      </w:pPr>
      <w:r>
        <w:t>– PRODUCTS</w:t>
      </w:r>
    </w:p>
    <w:p w14:paraId="163D5012" w14:textId="77777777" w:rsidR="00051AA5" w:rsidRDefault="00051AA5" w:rsidP="006B5B02">
      <w:pPr>
        <w:pStyle w:val="ARCATArticle"/>
      </w:pPr>
      <w:r>
        <w:t>PANEL DESIGN</w:t>
      </w:r>
    </w:p>
    <w:p w14:paraId="26F11B9B" w14:textId="03CC9944" w:rsidR="00051AA5" w:rsidRPr="006B5B02" w:rsidRDefault="00051AA5" w:rsidP="006B5B02">
      <w:pPr>
        <w:pStyle w:val="ARCATParagraph"/>
        <w:rPr>
          <w:color w:val="FF0000"/>
        </w:rPr>
      </w:pPr>
      <w:r>
        <w:t xml:space="preserve">General: Provide factory-formed, prefinished, </w:t>
      </w:r>
      <w:proofErr w:type="spellStart"/>
      <w:r>
        <w:t>lappable</w:t>
      </w:r>
      <w:proofErr w:type="spellEnd"/>
      <w:r>
        <w:t xml:space="preserve"> exposed fastener, structural ribbed metal panel system, that has been pretested and certified by manufacturer to comply with specified requirements under installed conditions. </w:t>
      </w:r>
    </w:p>
    <w:p w14:paraId="0ABCC388" w14:textId="77777777" w:rsidR="00051AA5" w:rsidRDefault="00051AA5" w:rsidP="006B5B02">
      <w:pPr>
        <w:pStyle w:val="ARCATParagraph"/>
      </w:pPr>
      <w:r>
        <w:t xml:space="preserve">Panels shall be exposed fastener </w:t>
      </w:r>
      <w:r>
        <w:rPr>
          <w:u w:color="FF0000"/>
        </w:rPr>
        <w:t>{Specifier Note: Choose from panel profile below:</w:t>
      </w:r>
    </w:p>
    <w:p w14:paraId="06A5F10E" w14:textId="77777777" w:rsidR="00051AA5" w:rsidRDefault="00051AA5" w:rsidP="006B5B02">
      <w:pPr>
        <w:pStyle w:val="ARCATSubPara"/>
        <w:rPr>
          <w:color w:val="FF0000"/>
        </w:rPr>
      </w:pPr>
      <w:r>
        <w:t>7.2 panel,</w:t>
      </w:r>
      <w:r>
        <w:rPr>
          <w:color w:val="FF0000"/>
          <w:u w:color="FF0000"/>
        </w:rPr>
        <w:t xml:space="preserve"> </w:t>
      </w:r>
      <w:r>
        <w:t>with 1 ½” high ribs at 7.2” on centers. The width of the crests shall be 2”; the width of the valleys shall be 2”. Coverage for this panel shall be 36”.</w:t>
      </w:r>
    </w:p>
    <w:p w14:paraId="271D65DA" w14:textId="77777777" w:rsidR="00051AA5" w:rsidRDefault="00051AA5" w:rsidP="006B5B02">
      <w:pPr>
        <w:pStyle w:val="ARCATSubPara"/>
      </w:pPr>
      <w:r>
        <w:t>R-36 panel,</w:t>
      </w:r>
      <w:r>
        <w:rPr>
          <w:color w:val="FF0000"/>
          <w:u w:color="FF0000"/>
        </w:rPr>
        <w:t xml:space="preserve"> </w:t>
      </w:r>
      <w:r>
        <w:t>with 1/14” deep profile ribs, 12” on center, total coverage of panels when installed shall be 36” coverage.</w:t>
      </w:r>
    </w:p>
    <w:p w14:paraId="2DD925C7" w14:textId="77777777" w:rsidR="00051AA5" w:rsidRDefault="00051AA5" w:rsidP="006B5B02">
      <w:pPr>
        <w:pStyle w:val="ARCATSubPara"/>
      </w:pPr>
      <w:r>
        <w:t>M-36 panel, with ¾” deep profile ribs, 6” on center, total coverage of panels when installed shall be 36”.</w:t>
      </w:r>
    </w:p>
    <w:p w14:paraId="364BDCAB" w14:textId="0E766588" w:rsidR="00051AA5" w:rsidRPr="006B5B02" w:rsidRDefault="00051AA5" w:rsidP="006B5B02">
      <w:pPr>
        <w:pStyle w:val="ARCATSubPara"/>
      </w:pPr>
      <w:r>
        <w:t xml:space="preserve">Corrugated panels, with 2.67” x 7/8” deep profile </w:t>
      </w:r>
      <w:proofErr w:type="gramStart"/>
      <w:r>
        <w:t>ribs,  total</w:t>
      </w:r>
      <w:proofErr w:type="gramEnd"/>
      <w:r>
        <w:t xml:space="preserve"> coverage of when installed shall be 34.67” coverage with 2 lapped ribs, and 37.33” coverage with 1 lapped rib for </w:t>
      </w:r>
      <w:proofErr w:type="gramStart"/>
      <w:r>
        <w:t>siding..</w:t>
      </w:r>
      <w:proofErr w:type="gramEnd"/>
      <w:r>
        <w:t xml:space="preserve"> </w:t>
      </w:r>
    </w:p>
    <w:p w14:paraId="175D55C7" w14:textId="77777777" w:rsidR="00051AA5" w:rsidRDefault="00051AA5" w:rsidP="006B5B02">
      <w:pPr>
        <w:pStyle w:val="ARCATParagraph"/>
      </w:pPr>
      <w:r>
        <w:t xml:space="preserve">Structural Requirements: Engineer panels for structural properties in accordance with latest edition of American Iron and Steel Institute’s Cold Formed Steel Design Manual using effective width concept and Aluminum Associations Aluminum Design Manual.  </w:t>
      </w:r>
    </w:p>
    <w:p w14:paraId="72B07BF8" w14:textId="77777777" w:rsidR="00051AA5" w:rsidRDefault="00051AA5" w:rsidP="006B5B02">
      <w:pPr>
        <w:pStyle w:val="ARCATParagraph"/>
      </w:pPr>
      <w:r>
        <w:t xml:space="preserve">Forming: Use continuous end rolling method. No end laps on panels. No portable </w:t>
      </w:r>
      <w:proofErr w:type="spellStart"/>
      <w:r>
        <w:t>rollforming</w:t>
      </w:r>
      <w:proofErr w:type="spellEnd"/>
      <w:r>
        <w:t xml:space="preserve"> machines will be permitted on this project, no installer-owned or installer-rented machines will be permitted. It is the intent of the Architect to provide Factory-Manufactured panel systems only for this project.</w:t>
      </w:r>
    </w:p>
    <w:p w14:paraId="7790E0A3" w14:textId="77777777" w:rsidR="00051AA5" w:rsidRDefault="00051AA5" w:rsidP="006B5B02">
      <w:pPr>
        <w:pStyle w:val="ARCATParagraph"/>
      </w:pPr>
      <w:r>
        <w:t>Panels shall be directly fastened to the substrate.</w:t>
      </w:r>
    </w:p>
    <w:p w14:paraId="79A7AEC6" w14:textId="1FDBFD06" w:rsidR="00051AA5" w:rsidRPr="006B5B02" w:rsidRDefault="00051AA5" w:rsidP="006B5B02">
      <w:pPr>
        <w:pStyle w:val="ARCATParagraph"/>
      </w:pPr>
      <w:r>
        <w:t xml:space="preserve">The panel shall have an overlapping </w:t>
      </w:r>
      <w:proofErr w:type="spellStart"/>
      <w:r>
        <w:t>sidelap</w:t>
      </w:r>
      <w:proofErr w:type="spellEnd"/>
      <w:r>
        <w:t xml:space="preserve"> feature.</w:t>
      </w:r>
    </w:p>
    <w:p w14:paraId="30E8D7B8" w14:textId="77777777" w:rsidR="00051AA5" w:rsidRDefault="00051AA5" w:rsidP="006B5B02">
      <w:pPr>
        <w:pStyle w:val="ARCATArticle"/>
      </w:pPr>
      <w:r>
        <w:t>ACCEPTABLE MANUFACTURERS</w:t>
      </w:r>
    </w:p>
    <w:p w14:paraId="6FA875FF" w14:textId="77777777" w:rsidR="00051AA5" w:rsidRDefault="00051AA5" w:rsidP="006B5B02">
      <w:pPr>
        <w:pStyle w:val="ARCATParagraph"/>
        <w:rPr>
          <w:color w:val="FF0000"/>
        </w:rPr>
      </w:pPr>
      <w:r>
        <w:t xml:space="preserve">This project is detailed around the exposed fastener product of Petersen Aluminum Corporation </w:t>
      </w:r>
      <w:r>
        <w:rPr>
          <w:color w:val="FF0000"/>
          <w:u w:color="FF0000"/>
        </w:rPr>
        <w:t>{Specifier Note: choose factory and panel profile here}.</w:t>
      </w:r>
    </w:p>
    <w:p w14:paraId="2CC3B4C5" w14:textId="77777777" w:rsidR="00051AA5" w:rsidRDefault="00051AA5" w:rsidP="006B5B02">
      <w:pPr>
        <w:pStyle w:val="ARCATSubPara"/>
      </w:pPr>
      <w:r>
        <w:t>Petersen Aluminum Corp, Elk Grove Village, IL, 800-323-1960</w:t>
      </w:r>
    </w:p>
    <w:p w14:paraId="6AFAAA14" w14:textId="77777777" w:rsidR="00051AA5" w:rsidRDefault="00051AA5" w:rsidP="006B5B02">
      <w:pPr>
        <w:pStyle w:val="ARCATSubPara"/>
      </w:pPr>
      <w:r>
        <w:t xml:space="preserve">Petersen Aluminum Corp, Acworth, GA, 800-272-4482 </w:t>
      </w:r>
    </w:p>
    <w:p w14:paraId="2D5BAA2B" w14:textId="77777777" w:rsidR="00051AA5" w:rsidRDefault="00051AA5" w:rsidP="006B5B02">
      <w:pPr>
        <w:pStyle w:val="ARCATSubPara"/>
      </w:pPr>
      <w:r>
        <w:t>Petersen Aluminum, Annapolis Junction, MD, 800-344-1400</w:t>
      </w:r>
    </w:p>
    <w:p w14:paraId="7C5053E1" w14:textId="781DF289" w:rsidR="00051AA5" w:rsidRPr="006B5B02" w:rsidRDefault="00051AA5" w:rsidP="006B5B02">
      <w:pPr>
        <w:pStyle w:val="ARCATSubPara"/>
      </w:pPr>
      <w:r>
        <w:t xml:space="preserve">Petersen Aluminum, Tyler, TX, 800-441-8661 </w:t>
      </w:r>
    </w:p>
    <w:p w14:paraId="30AEE5E9" w14:textId="77777777" w:rsidR="00051AA5" w:rsidRDefault="00051AA5" w:rsidP="006B5B02">
      <w:pPr>
        <w:pStyle w:val="ARCATArticle"/>
      </w:pPr>
      <w:r>
        <w:t>MATERIALS AND FINISHES</w:t>
      </w:r>
    </w:p>
    <w:p w14:paraId="40B6E932" w14:textId="77777777" w:rsidR="00051AA5" w:rsidRDefault="00051AA5" w:rsidP="006B5B02">
      <w:pPr>
        <w:pStyle w:val="ARCATParagraph"/>
        <w:rPr>
          <w:color w:val="FF0000"/>
        </w:rPr>
      </w:pPr>
      <w:r>
        <w:t xml:space="preserve">Preformed metal panels shall be fabricated of </w:t>
      </w:r>
      <w:r>
        <w:rPr>
          <w:color w:val="FF0000"/>
          <w:u w:color="FF0000"/>
        </w:rPr>
        <w:t>(specifier note: Choose from gauges below)</w:t>
      </w:r>
    </w:p>
    <w:p w14:paraId="441CFCEE" w14:textId="77777777" w:rsidR="00051AA5" w:rsidRDefault="00051AA5" w:rsidP="006B5B02">
      <w:pPr>
        <w:pStyle w:val="ARCATSubPara"/>
      </w:pPr>
      <w:r>
        <w:t>.032 Aluminum</w:t>
      </w:r>
    </w:p>
    <w:p w14:paraId="2720012B" w14:textId="77777777" w:rsidR="00051AA5" w:rsidRDefault="00051AA5" w:rsidP="006B5B02">
      <w:pPr>
        <w:pStyle w:val="ARCATSubPara"/>
      </w:pPr>
      <w:r>
        <w:t>.040 Aluminum</w:t>
      </w:r>
    </w:p>
    <w:p w14:paraId="60EDA46A" w14:textId="3106DFAE" w:rsidR="00051AA5" w:rsidRPr="006B5B02" w:rsidRDefault="00051AA5" w:rsidP="006B5B02">
      <w:pPr>
        <w:pStyle w:val="ARCATSubPara"/>
      </w:pPr>
      <w:r>
        <w:t>.050 Aluminum</w:t>
      </w:r>
    </w:p>
    <w:p w14:paraId="2546A807" w14:textId="4C686146" w:rsidR="00051AA5" w:rsidRPr="006B5B02" w:rsidRDefault="00051AA5" w:rsidP="006B5B02">
      <w:pPr>
        <w:pStyle w:val="ARCATParagraph"/>
      </w:pPr>
      <w:r>
        <w:t xml:space="preserve">Color shall be, painted one side, PAC-CLAD </w:t>
      </w:r>
      <w:r>
        <w:rPr>
          <w:color w:val="FF2600"/>
          <w:u w:val="single"/>
        </w:rPr>
        <w:t>(specifier note: add color here)</w:t>
      </w:r>
    </w:p>
    <w:p w14:paraId="22A8CD31" w14:textId="77777777" w:rsidR="00051AA5" w:rsidRDefault="00051AA5" w:rsidP="006B5B02">
      <w:pPr>
        <w:pStyle w:val="ARCATParagraph"/>
      </w:pPr>
      <w:r>
        <w:t xml:space="preserve">Panel Pattern: Specifier shall select pattern and perforation from options below. Additional options may be available – consult local factory. </w:t>
      </w:r>
    </w:p>
    <w:p w14:paraId="40D49091" w14:textId="77777777" w:rsidR="00051AA5" w:rsidRDefault="00051AA5" w:rsidP="006B5B02">
      <w:pPr>
        <w:pStyle w:val="ARCATSubPara"/>
      </w:pPr>
      <w:r>
        <w:t>1/8” round holes on .324” staggered centers, 13.5% open area</w:t>
      </w:r>
    </w:p>
    <w:p w14:paraId="35BAD442" w14:textId="77777777" w:rsidR="00051AA5" w:rsidRDefault="00051AA5" w:rsidP="006B5B02">
      <w:pPr>
        <w:pStyle w:val="ARCATSubPara"/>
      </w:pPr>
      <w:r>
        <w:t>1/4” round holes on ½” staggered centers, 23% open area</w:t>
      </w:r>
    </w:p>
    <w:p w14:paraId="5B6DA9B0" w14:textId="77777777" w:rsidR="00051AA5" w:rsidRDefault="00051AA5" w:rsidP="006B5B02">
      <w:pPr>
        <w:pStyle w:val="ARCATSubPara"/>
      </w:pPr>
      <w:r>
        <w:t>1/8” round holes on ¼” staggered centers, 23% open area</w:t>
      </w:r>
    </w:p>
    <w:p w14:paraId="1913AA3E" w14:textId="77777777" w:rsidR="00051AA5" w:rsidRDefault="00051AA5" w:rsidP="006B5B02">
      <w:pPr>
        <w:pStyle w:val="ARCATSubPara"/>
      </w:pPr>
      <w:r>
        <w:t>1/8” round holes on 7/32” staggered centers, 30% open area</w:t>
      </w:r>
    </w:p>
    <w:p w14:paraId="2276D62E" w14:textId="77777777" w:rsidR="00051AA5" w:rsidRDefault="00051AA5" w:rsidP="006B5B02">
      <w:pPr>
        <w:pStyle w:val="ARCATSubPara"/>
      </w:pPr>
      <w:r>
        <w:t>3/16” round holes on 5/16” staggered centers, 33% open area</w:t>
      </w:r>
    </w:p>
    <w:p w14:paraId="44036B64" w14:textId="77777777" w:rsidR="00051AA5" w:rsidRDefault="00051AA5" w:rsidP="006B5B02">
      <w:pPr>
        <w:pStyle w:val="ARCATSubPara"/>
      </w:pPr>
      <w:r>
        <w:t>¼” round holes on 3/8” staggered centers, 40% open area</w:t>
      </w:r>
    </w:p>
    <w:p w14:paraId="58BBB79E" w14:textId="70AD7CD0" w:rsidR="00051AA5" w:rsidRPr="006B5B02" w:rsidRDefault="00051AA5" w:rsidP="006B5B02">
      <w:pPr>
        <w:pStyle w:val="ARCATSubPara"/>
      </w:pPr>
      <w:r>
        <w:t>3/8” round holes on 9/16” staggered centers, 40% open area</w:t>
      </w:r>
    </w:p>
    <w:p w14:paraId="348013EC" w14:textId="77777777" w:rsidR="00051AA5" w:rsidRDefault="00051AA5" w:rsidP="006B5B02">
      <w:pPr>
        <w:pStyle w:val="ARCATParagraph"/>
      </w:pPr>
      <w:r>
        <w:t xml:space="preserve">Finish shall be Kynar 500 or </w:t>
      </w:r>
      <w:proofErr w:type="spellStart"/>
      <w:r>
        <w:t>Hylar</w:t>
      </w:r>
      <w:proofErr w:type="spellEnd"/>
      <w:r>
        <w:t xml:space="preserve"> 5000 Fluorocarbon (PVDF) coating with a top side film thickness of 0.70 to 0.90 mil over a 0.25 to 0.3 mil prime coat to provide a total dry film thickness of 0.95 to 1.25 mil, to meet AAMA 621. Bottom side shall be coated with a primer </w:t>
      </w:r>
      <w:r>
        <w:lastRenderedPageBreak/>
        <w:t xml:space="preserve">with a dry film thickness of 0.25 mil. Finish shall conform to all tests for adhesions, flexibility and longevity as specified by Kynar 500 or </w:t>
      </w:r>
      <w:proofErr w:type="spellStart"/>
      <w:r>
        <w:t>Hylar</w:t>
      </w:r>
      <w:proofErr w:type="spellEnd"/>
      <w:r>
        <w:t xml:space="preserve"> 5000 finish supplier. Standard material is finished one side only. </w:t>
      </w:r>
    </w:p>
    <w:p w14:paraId="30891150" w14:textId="77777777" w:rsidR="00051AA5" w:rsidRDefault="00051AA5" w:rsidP="006B5B02">
      <w:pPr>
        <w:pStyle w:val="ARCATParagraph"/>
      </w:pPr>
      <w:r>
        <w:t xml:space="preserve">Trim: Trim shall be fabricated of the same material and finish to match the </w:t>
      </w:r>
      <w:proofErr w:type="gramStart"/>
      <w:r>
        <w:t>profile, and</w:t>
      </w:r>
      <w:proofErr w:type="gramEnd"/>
      <w:r>
        <w:t xml:space="preserve"> will be press broken in lengths of 10 to 12 feet. Trim shall be formed only by the manufacturer of their approved dealer. Trim to be erected in overlapped condition. Use lap strips only as indicated on drawings. Miter conditions shall be factory welded material to match the sheeting. Trim to be fabricated in accordance with standard SMACNA procedure and details.</w:t>
      </w:r>
    </w:p>
    <w:p w14:paraId="1569F5F8" w14:textId="77777777" w:rsidR="00051AA5" w:rsidRDefault="00051AA5" w:rsidP="006B5B02">
      <w:pPr>
        <w:pStyle w:val="ARCATParagraph"/>
      </w:pPr>
      <w:r>
        <w:t>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panel system. Exposed fasteners shall not restrict free movement of the panel system resulting from thermal forces, except at designed points of panel fixity</w:t>
      </w:r>
    </w:p>
    <w:p w14:paraId="1D0DDEA6" w14:textId="77777777" w:rsidR="00051AA5" w:rsidRDefault="00051AA5" w:rsidP="006B5B02">
      <w:pPr>
        <w:pStyle w:val="ARCATSubPara"/>
      </w:pPr>
      <w:r>
        <w:t>Fasteners shall have combination steel and EPDM washers</w:t>
      </w:r>
    </w:p>
    <w:p w14:paraId="38233895" w14:textId="77777777" w:rsidR="00051AA5" w:rsidRDefault="00051AA5" w:rsidP="006B5B02">
      <w:pPr>
        <w:pStyle w:val="ARCATSubPara"/>
      </w:pPr>
      <w:r>
        <w:t>Screws for panel to girt/purlins shall be sufficient to penetrate the supporting member by 1”. All fasteners shall be applied in accordance with the fastening schedule as provided by panel manufacturer.</w:t>
      </w:r>
    </w:p>
    <w:p w14:paraId="3A3E8166" w14:textId="77777777" w:rsidR="00051AA5" w:rsidRDefault="00051AA5" w:rsidP="006B5B02">
      <w:pPr>
        <w:pStyle w:val="ARCATSubPara"/>
      </w:pPr>
      <w:r>
        <w:t xml:space="preserve">Screws for flashings and </w:t>
      </w:r>
      <w:proofErr w:type="spellStart"/>
      <w:r>
        <w:t>sidelaps</w:t>
      </w:r>
      <w:proofErr w:type="spellEnd"/>
      <w:r>
        <w:t xml:space="preserve"> shall be #14 HHA x ¾” sheet metal stitch screws. All accessories, flashings and </w:t>
      </w:r>
      <w:proofErr w:type="spellStart"/>
      <w:r>
        <w:t>sidelaps</w:t>
      </w:r>
      <w:proofErr w:type="spellEnd"/>
      <w:r>
        <w:t xml:space="preserve"> shall be fastened 12” OC.</w:t>
      </w:r>
    </w:p>
    <w:p w14:paraId="0AF6F4A8" w14:textId="77777777" w:rsidR="00051AA5" w:rsidRPr="006B5B02" w:rsidRDefault="00051AA5" w:rsidP="006B5B02">
      <w:pPr>
        <w:pStyle w:val="ARCATParagraph"/>
        <w:rPr>
          <w:color w:val="EE0000"/>
        </w:rPr>
      </w:pPr>
      <w:r>
        <w:t>Substrate shall be</w:t>
      </w:r>
      <w:r>
        <w:rPr>
          <w:u w:color="FF0000"/>
        </w:rPr>
        <w:t xml:space="preserve"> </w:t>
      </w:r>
      <w:r w:rsidRPr="006B5B02">
        <w:rPr>
          <w:color w:val="EE0000"/>
          <w:u w:color="FF0000"/>
        </w:rPr>
        <w:t>(specifier choose from the below or edit)</w:t>
      </w:r>
    </w:p>
    <w:p w14:paraId="3F149943" w14:textId="77777777" w:rsidR="00051AA5" w:rsidRDefault="00051AA5" w:rsidP="006B5B02">
      <w:pPr>
        <w:pStyle w:val="ARCATSubPara"/>
      </w:pPr>
      <w:r>
        <w:t>Metal studs</w:t>
      </w:r>
    </w:p>
    <w:p w14:paraId="3BF324A9" w14:textId="30327C7F" w:rsidR="00051AA5" w:rsidRPr="006B5B02" w:rsidRDefault="00051AA5" w:rsidP="006B5B02">
      <w:pPr>
        <w:pStyle w:val="ARCATSubPara"/>
      </w:pPr>
      <w:r>
        <w:t>Metal framing</w:t>
      </w:r>
    </w:p>
    <w:p w14:paraId="0EADD40C" w14:textId="519637A3" w:rsidR="00051AA5" w:rsidRPr="006B5B02" w:rsidRDefault="00051AA5" w:rsidP="00051AA5">
      <w:pPr>
        <w:pStyle w:val="ARCATArticle"/>
      </w:pPr>
      <w:r>
        <w:t>FABRICATION</w:t>
      </w:r>
    </w:p>
    <w:p w14:paraId="3DAC7E71" w14:textId="77777777" w:rsidR="00051AA5" w:rsidRDefault="00051AA5" w:rsidP="006B5B02">
      <w:pPr>
        <w:pStyle w:val="ARCATParagraph"/>
      </w:pPr>
      <w:r>
        <w:t>Comply with dimensions, profile limitations, gauges and fabrication details shown and if not shown, provide manufacturer’s standard product fabrication.</w:t>
      </w:r>
    </w:p>
    <w:p w14:paraId="1D7B83BA" w14:textId="77777777" w:rsidR="00051AA5" w:rsidRDefault="00051AA5" w:rsidP="006B5B02">
      <w:pPr>
        <w:pStyle w:val="ARCATParagraph"/>
      </w:pPr>
      <w:r>
        <w:t>Fabricate components of the system in factory, ready for field assembly.</w:t>
      </w:r>
    </w:p>
    <w:p w14:paraId="267945C5" w14:textId="77777777" w:rsidR="00051AA5" w:rsidRDefault="00051AA5" w:rsidP="006B5B02">
      <w:pPr>
        <w:pStyle w:val="ARCATParagraph"/>
      </w:pPr>
      <w:r>
        <w:t>Fabricate components and assemble units to comply with fire performance requirements specified.</w:t>
      </w:r>
    </w:p>
    <w:p w14:paraId="1576702F" w14:textId="77777777" w:rsidR="00051AA5" w:rsidRDefault="00051AA5" w:rsidP="006B5B02">
      <w:pPr>
        <w:pStyle w:val="ARCATParagraph"/>
      </w:pPr>
      <w:r>
        <w:t>Apply specified finishes in conformance with manufacturer’s standard, and according to manufacturer’s instructions.</w:t>
      </w:r>
    </w:p>
    <w:p w14:paraId="3B9458DC" w14:textId="6F926A7E" w:rsidR="00051AA5" w:rsidRPr="006B5B02" w:rsidRDefault="00051AA5" w:rsidP="00051AA5">
      <w:pPr>
        <w:pStyle w:val="ARCATParagraph"/>
      </w:pPr>
      <w:r>
        <w:t xml:space="preserve">Panels shall be roll formed on a stationary industrial type rolling mill to gradually shape the sheet metal. Portable </w:t>
      </w:r>
      <w:proofErr w:type="spellStart"/>
      <w:r>
        <w:t>rollformers</w:t>
      </w:r>
      <w:proofErr w:type="spellEnd"/>
      <w:r>
        <w:t xml:space="preserve"> rented or owned by the installer, are not acceptable.</w:t>
      </w:r>
    </w:p>
    <w:p w14:paraId="3A5D657F" w14:textId="0D3DD5D5" w:rsidR="00051AA5" w:rsidRPr="006B5B02" w:rsidRDefault="00051AA5" w:rsidP="00051AA5">
      <w:pPr>
        <w:pStyle w:val="ARCATPart"/>
      </w:pPr>
      <w:r>
        <w:t>– EXECUTION</w:t>
      </w:r>
    </w:p>
    <w:p w14:paraId="548241F0" w14:textId="1E255E95" w:rsidR="00051AA5" w:rsidRPr="006B5B02" w:rsidRDefault="00051AA5" w:rsidP="00051AA5">
      <w:pPr>
        <w:pStyle w:val="ARCATArticle"/>
      </w:pPr>
      <w:r>
        <w:t>INSPECTION</w:t>
      </w:r>
    </w:p>
    <w:p w14:paraId="2428772B" w14:textId="77777777" w:rsidR="00051AA5" w:rsidRDefault="00051AA5" w:rsidP="006B5B02">
      <w:pPr>
        <w:pStyle w:val="ARCATParagraph"/>
      </w:pPr>
      <w:r>
        <w:t xml:space="preserve">Examine alignment of structural steel and related supports, primary and secondary framing, solid sheathing, prior to installation. Components should comply with shop drawings and be smooth, even, sound and free of depressions. </w:t>
      </w:r>
    </w:p>
    <w:p w14:paraId="3F708470" w14:textId="77777777" w:rsidR="00051AA5" w:rsidRDefault="00051AA5" w:rsidP="006B5B02">
      <w:pPr>
        <w:pStyle w:val="ARCATParagraph"/>
      </w:pPr>
      <w:r>
        <w:t>For the record, prepare written report, endorsed by installer, listing conditions detrimental to performance of the Work.</w:t>
      </w:r>
    </w:p>
    <w:p w14:paraId="3710127A" w14:textId="458F7D49" w:rsidR="00051AA5" w:rsidRPr="006B5B02" w:rsidRDefault="00051AA5" w:rsidP="006B5B02">
      <w:pPr>
        <w:pStyle w:val="ARCATParagraph"/>
      </w:pPr>
      <w:r>
        <w:t xml:space="preserve">Proceed with installation only after unsatisfactory conditions have been corrected. </w:t>
      </w:r>
    </w:p>
    <w:p w14:paraId="1814D813" w14:textId="0DF1EDAF" w:rsidR="00051AA5" w:rsidRPr="006B5B02" w:rsidRDefault="00051AA5" w:rsidP="00051AA5">
      <w:pPr>
        <w:pStyle w:val="ARCATArticle"/>
      </w:pPr>
      <w:r>
        <w:t>FASTENERS</w:t>
      </w:r>
    </w:p>
    <w:p w14:paraId="72B209C5" w14:textId="77777777" w:rsidR="00051AA5" w:rsidRDefault="00051AA5" w:rsidP="006B5B02">
      <w:pPr>
        <w:pStyle w:val="ARCATParagraph"/>
      </w:pPr>
      <w:r>
        <w:t>Secure units to supports</w:t>
      </w:r>
    </w:p>
    <w:p w14:paraId="7E026229" w14:textId="49F6D37A" w:rsidR="00051AA5" w:rsidRDefault="00051AA5" w:rsidP="006B5B02">
      <w:pPr>
        <w:pStyle w:val="ARCATParagraph"/>
      </w:pPr>
      <w:r>
        <w:t>Place fasteners as indicated in manufacturer’s standards.</w:t>
      </w:r>
    </w:p>
    <w:p w14:paraId="15497B76" w14:textId="1CE3596E" w:rsidR="00051AA5" w:rsidRPr="006B5B02" w:rsidRDefault="00051AA5" w:rsidP="00051AA5">
      <w:pPr>
        <w:pStyle w:val="ARCATArticle"/>
      </w:pPr>
      <w:r>
        <w:t>INSTALLATION</w:t>
      </w:r>
    </w:p>
    <w:p w14:paraId="3F121012" w14:textId="77777777" w:rsidR="00051AA5" w:rsidRDefault="00051AA5" w:rsidP="006B5B02">
      <w:pPr>
        <w:pStyle w:val="ARCATParagraph"/>
      </w:pPr>
      <w:r>
        <w:t>Panels shall be installed plumb and true in a proper alignment and in relation to the structural framing. The erector must have at least five years successful experience with similar applications.</w:t>
      </w:r>
    </w:p>
    <w:p w14:paraId="32FF50D7" w14:textId="77777777" w:rsidR="00051AA5" w:rsidRDefault="00051AA5" w:rsidP="006B5B02">
      <w:pPr>
        <w:pStyle w:val="ARCATParagraph"/>
      </w:pPr>
      <w:r>
        <w:t xml:space="preserve">Install metal panels, fasteners, trim and related sealants in accordance with approved shop drawings and as may be required for a weather-tight installation. Conform to standards set forth in SMACNA architectural sheet metal manuals and approved shop drawings for this project. </w:t>
      </w:r>
    </w:p>
    <w:p w14:paraId="07CD1AD4" w14:textId="77777777" w:rsidR="00051AA5" w:rsidRDefault="00051AA5" w:rsidP="006B5B02">
      <w:pPr>
        <w:pStyle w:val="ARCATParagraph"/>
      </w:pPr>
      <w:r>
        <w:lastRenderedPageBreak/>
        <w:t xml:space="preserve">Remove all strippable coating and provide a </w:t>
      </w:r>
      <w:proofErr w:type="gramStart"/>
      <w:r>
        <w:t>dry-wipe</w:t>
      </w:r>
      <w:proofErr w:type="gramEnd"/>
      <w:r>
        <w:t xml:space="preserve"> down cleaning of the panels as they are erected. </w:t>
      </w:r>
    </w:p>
    <w:p w14:paraId="628AFEDF" w14:textId="77777777" w:rsidR="00051AA5" w:rsidRDefault="00051AA5" w:rsidP="006B5B02">
      <w:pPr>
        <w:pStyle w:val="ARCATParagraph"/>
      </w:pPr>
      <w:r>
        <w:t>Install panel system so it is without waves, warps, buckles or distortions, and allow for thermal movement considerations.</w:t>
      </w:r>
    </w:p>
    <w:p w14:paraId="09609246" w14:textId="77777777" w:rsidR="00051AA5" w:rsidRDefault="00051AA5" w:rsidP="006B5B02">
      <w:pPr>
        <w:pStyle w:val="ARCATParagraph"/>
      </w:pPr>
      <w:r>
        <w:t>Abrasive devices shall not be used to cut on or near panel system.</w:t>
      </w:r>
    </w:p>
    <w:p w14:paraId="58D83210" w14:textId="77777777" w:rsidR="00051AA5" w:rsidRDefault="00051AA5" w:rsidP="006B5B02">
      <w:pPr>
        <w:pStyle w:val="ARCATParagraph"/>
      </w:pPr>
      <w:r>
        <w:t>Apply sealant tape or caulking as necessary at flashing and panel joints to prevent water penetration.</w:t>
      </w:r>
    </w:p>
    <w:p w14:paraId="79057736" w14:textId="77777777" w:rsidR="00051AA5" w:rsidRDefault="00051AA5" w:rsidP="006B5B02">
      <w:pPr>
        <w:pStyle w:val="ARCATParagraph"/>
      </w:pPr>
      <w:r>
        <w:t>Remove any strippable film immediately upon exposure to direct sunlight.</w:t>
      </w:r>
    </w:p>
    <w:p w14:paraId="6876AA47" w14:textId="0D7B6DD5" w:rsidR="00051AA5" w:rsidRPr="006B5B02" w:rsidRDefault="00051AA5" w:rsidP="006B5B02">
      <w:pPr>
        <w:pStyle w:val="ARCATParagraph"/>
      </w:pPr>
      <w:r>
        <w:t>Vapor retarder:  The joints, perimeter, and all openings shall be sealed per the manufacturer's instructions to provide a continuous vapor retarder.</w:t>
      </w:r>
    </w:p>
    <w:p w14:paraId="69A070B7" w14:textId="389F5016" w:rsidR="00051AA5" w:rsidRPr="006B5B02" w:rsidRDefault="00051AA5" w:rsidP="00051AA5">
      <w:pPr>
        <w:pStyle w:val="ARCATArticle"/>
      </w:pPr>
      <w:r>
        <w:t>DAMAGED MATERIAL</w:t>
      </w:r>
    </w:p>
    <w:p w14:paraId="4B1106E1" w14:textId="77777777" w:rsidR="00051AA5" w:rsidRDefault="00051AA5" w:rsidP="006B5B02">
      <w:pPr>
        <w:pStyle w:val="ARCATParagraph"/>
      </w:pPr>
      <w:r>
        <w:t>Upon determination of responsibility, repair or replace damaged metal panels and trim to the satisfaction of the Architect and Owner.</w:t>
      </w:r>
    </w:p>
    <w:p w14:paraId="6741BCE1" w14:textId="77777777" w:rsidR="00051AA5" w:rsidRDefault="00051AA5" w:rsidP="00051AA5">
      <w:pPr>
        <w:rPr>
          <w:sz w:val="24"/>
        </w:rPr>
      </w:pPr>
    </w:p>
    <w:p w14:paraId="5FF7E717" w14:textId="77777777" w:rsidR="00051AA5" w:rsidRDefault="00051AA5" w:rsidP="00051AA5">
      <w:pPr>
        <w:rPr>
          <w:sz w:val="24"/>
        </w:rPr>
      </w:pPr>
    </w:p>
    <w:p w14:paraId="44695803" w14:textId="77777777" w:rsidR="00051AA5" w:rsidRDefault="00051AA5" w:rsidP="006B5B02">
      <w:pPr>
        <w:jc w:val="center"/>
      </w:pPr>
      <w:r>
        <w:rPr>
          <w:sz w:val="24"/>
        </w:rPr>
        <w:t>END OF SECTION</w:t>
      </w:r>
    </w:p>
    <w:sectPr w:rsidR="00051AA5"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6272" w14:textId="77777777" w:rsidR="00B12AC9" w:rsidRDefault="00B12AC9" w:rsidP="ABFFABFF">
      <w:r>
        <w:separator/>
      </w:r>
    </w:p>
  </w:endnote>
  <w:endnote w:type="continuationSeparator" w:id="0">
    <w:p w14:paraId="242EB8ED" w14:textId="77777777" w:rsidR="00B12AC9" w:rsidRDefault="00B12AC9"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Sylfaen"/>
    <w:panose1 w:val="020B06040202020202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MinionPro-Regular">
    <w:altName w:val="Calibri"/>
    <w:panose1 w:val="02040503050306020203"/>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9B0220">
    <w:pPr>
      <w:framePr w:wrap="notBeside" w:vAnchor="text" w:hAnchor="page" w:x="8079"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6</w:t>
    </w:r>
    <w:r>
      <w:fldChar w:fldCharType="end"/>
    </w:r>
  </w:p>
  <w:tbl>
    <w:tblPr>
      <w:tblW w:w="10098" w:type="dxa"/>
      <w:tblLook w:val="04A0" w:firstRow="1" w:lastRow="0" w:firstColumn="1" w:lastColumn="0" w:noHBand="0" w:noVBand="1"/>
    </w:tblPr>
    <w:tblGrid>
      <w:gridCol w:w="5958"/>
      <w:gridCol w:w="4140"/>
    </w:tblGrid>
    <w:tr w:rsidR="009B0220" w:rsidRPr="00A81C95" w14:paraId="10037A70" w14:textId="77777777" w:rsidTr="009B0220">
      <w:tc>
        <w:tcPr>
          <w:tcW w:w="5958" w:type="dxa"/>
        </w:tcPr>
        <w:p w14:paraId="412482E5" w14:textId="6D570D12" w:rsidR="00E70C9B" w:rsidRPr="009B0220" w:rsidRDefault="009B0220" w:rsidP="00E70C9B">
          <w:pPr>
            <w:ind w:right="36"/>
            <w:rPr>
              <w:bCs/>
              <w:color w:val="808080"/>
              <w:sz w:val="18"/>
              <w:szCs w:val="18"/>
            </w:rPr>
          </w:pPr>
          <w:r w:rsidRPr="009B0220">
            <w:rPr>
              <w:bCs/>
              <w:color w:val="808080"/>
              <w:sz w:val="18"/>
              <w:szCs w:val="18"/>
            </w:rPr>
            <w:t>FACTORY MANUFACTURED PREFORMED ROOF/ WALL PANELS</w:t>
          </w:r>
        </w:p>
      </w:tc>
      <w:tc>
        <w:tcPr>
          <w:tcW w:w="4140" w:type="dxa"/>
        </w:tcPr>
        <w:p w14:paraId="30BE4FAD" w14:textId="67689C52" w:rsidR="00E70C9B" w:rsidRPr="00A81C95" w:rsidRDefault="009B0220" w:rsidP="00E70C9B">
          <w:pPr>
            <w:ind w:right="36"/>
            <w:jc w:val="right"/>
            <w:rPr>
              <w:bCs/>
              <w:color w:val="808080"/>
              <w:sz w:val="18"/>
              <w:szCs w:val="18"/>
            </w:rPr>
          </w:pPr>
          <w:r w:rsidRPr="009B0220">
            <w:rPr>
              <w:bCs/>
              <w:color w:val="808080"/>
              <w:sz w:val="18"/>
              <w:szCs w:val="18"/>
            </w:rPr>
            <w:t>07410</w:t>
          </w:r>
        </w:p>
      </w:tc>
    </w:tr>
  </w:tbl>
  <w:p w14:paraId="707CE550" w14:textId="4971CB7B" w:rsidR="00D27732" w:rsidRPr="00E70C9B" w:rsidRDefault="00D27732" w:rsidP="00816397">
    <w:pPr>
      <w:pStyle w:val="NoSpacing"/>
      <w:tabs>
        <w:tab w:val="left" w:pos="95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8546" w14:textId="77777777" w:rsidR="00943427" w:rsidRPr="00E70C9B" w:rsidRDefault="00943427" w:rsidP="00943427">
    <w:pPr>
      <w:framePr w:wrap="notBeside" w:vAnchor="text" w:hAnchor="page" w:x="8079"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r>
      <w:fldChar w:fldCharType="begin"/>
    </w:r>
    <w:r>
      <w:instrText xml:space="preserve"> NUMPAGES </w:instrText>
    </w:r>
    <w:r>
      <w:fldChar w:fldCharType="separate"/>
    </w:r>
    <w:r>
      <w:t>9</w:t>
    </w:r>
    <w:r>
      <w:fldChar w:fldCharType="end"/>
    </w:r>
  </w:p>
  <w:tbl>
    <w:tblPr>
      <w:tblW w:w="10098" w:type="dxa"/>
      <w:tblLook w:val="04A0" w:firstRow="1" w:lastRow="0" w:firstColumn="1" w:lastColumn="0" w:noHBand="0" w:noVBand="1"/>
    </w:tblPr>
    <w:tblGrid>
      <w:gridCol w:w="5958"/>
      <w:gridCol w:w="4140"/>
    </w:tblGrid>
    <w:tr w:rsidR="00943427" w:rsidRPr="00A81C95" w14:paraId="39584BC1" w14:textId="77777777" w:rsidTr="00CD3E84">
      <w:tc>
        <w:tcPr>
          <w:tcW w:w="5958" w:type="dxa"/>
        </w:tcPr>
        <w:p w14:paraId="47EBA9D8" w14:textId="77777777" w:rsidR="00943427" w:rsidRPr="009B0220" w:rsidRDefault="00943427" w:rsidP="00943427">
          <w:pPr>
            <w:ind w:right="36"/>
            <w:rPr>
              <w:bCs/>
              <w:color w:val="808080"/>
              <w:sz w:val="18"/>
              <w:szCs w:val="18"/>
            </w:rPr>
          </w:pPr>
          <w:r w:rsidRPr="009B0220">
            <w:rPr>
              <w:bCs/>
              <w:color w:val="808080"/>
              <w:sz w:val="18"/>
              <w:szCs w:val="18"/>
            </w:rPr>
            <w:t>FACTORY MANUFACTURED PREFORMED ROOF/ WALL PANELS</w:t>
          </w:r>
        </w:p>
      </w:tc>
      <w:tc>
        <w:tcPr>
          <w:tcW w:w="4140" w:type="dxa"/>
        </w:tcPr>
        <w:p w14:paraId="36DF8E06" w14:textId="77777777" w:rsidR="00943427" w:rsidRPr="00A81C95" w:rsidRDefault="00943427" w:rsidP="00943427">
          <w:pPr>
            <w:ind w:right="36"/>
            <w:jc w:val="right"/>
            <w:rPr>
              <w:bCs/>
              <w:color w:val="808080"/>
              <w:sz w:val="18"/>
              <w:szCs w:val="18"/>
            </w:rPr>
          </w:pPr>
          <w:r w:rsidRPr="009B0220">
            <w:rPr>
              <w:bCs/>
              <w:color w:val="808080"/>
              <w:sz w:val="18"/>
              <w:szCs w:val="18"/>
            </w:rPr>
            <w:t>07410</w:t>
          </w:r>
        </w:p>
      </w:tc>
    </w:tr>
  </w:tbl>
  <w:p w14:paraId="6AAB2CB0" w14:textId="10B93410" w:rsidR="00FD1AF7" w:rsidRPr="00943427" w:rsidRDefault="00FD1AF7" w:rsidP="00943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262AF" w14:textId="77777777" w:rsidR="00B12AC9" w:rsidRDefault="00B12AC9" w:rsidP="ABFFABFF">
      <w:r>
        <w:separator/>
      </w:r>
    </w:p>
  </w:footnote>
  <w:footnote w:type="continuationSeparator" w:id="0">
    <w:p w14:paraId="2423D397" w14:textId="77777777" w:rsidR="00B12AC9" w:rsidRDefault="00B12AC9"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0AE4B749" w:rsidR="00E70C9B" w:rsidRPr="009B0220" w:rsidRDefault="009B0220" w:rsidP="009B0220">
          <w:pPr>
            <w:jc w:val="right"/>
            <w:rPr>
              <w:color w:val="808080"/>
              <w:sz w:val="24"/>
            </w:rPr>
          </w:pPr>
          <w:r w:rsidRPr="009B0220">
            <w:rPr>
              <w:color w:val="808080"/>
              <w:sz w:val="24"/>
            </w:rPr>
            <w:t xml:space="preserve">Exposed Fastener </w:t>
          </w:r>
          <w:r w:rsidR="00AC6F75">
            <w:rPr>
              <w:color w:val="808080"/>
              <w:sz w:val="24"/>
            </w:rPr>
            <w:t>(Perforated)</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BE8A298E"/>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 w15:restartNumberingAfterBreak="0">
    <w:nsid w:val="0065626A"/>
    <w:multiLevelType w:val="hybridMultilevel"/>
    <w:tmpl w:val="9B36CF84"/>
    <w:styleLink w:val="ImportedStyle37"/>
    <w:lvl w:ilvl="0" w:tplc="767E1C8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C8ACD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30106E">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C3C60D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2A55E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EE48FE">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8140A1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90DEE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E26EF4">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0A43214"/>
    <w:multiLevelType w:val="hybridMultilevel"/>
    <w:tmpl w:val="A98A7E74"/>
    <w:styleLink w:val="ImportedStyle9"/>
    <w:lvl w:ilvl="0" w:tplc="89D6606A">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78CF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C2C69E4">
      <w:start w:val="1"/>
      <w:numFmt w:val="lowerRoman"/>
      <w:lvlText w:val="%3."/>
      <w:lvlJc w:val="left"/>
      <w:pPr>
        <w:tabs>
          <w:tab w:val="left" w:pos="14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D0140A9E">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5496E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94838C">
      <w:start w:val="1"/>
      <w:numFmt w:val="lowerRoman"/>
      <w:lvlText w:val="%6."/>
      <w:lvlJc w:val="left"/>
      <w:pPr>
        <w:tabs>
          <w:tab w:val="left" w:pos="14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9D06ED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A2FFA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3CF174">
      <w:start w:val="1"/>
      <w:numFmt w:val="lowerRoman"/>
      <w:lvlText w:val="%9."/>
      <w:lvlJc w:val="left"/>
      <w:pPr>
        <w:tabs>
          <w:tab w:val="left" w:pos="14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5" w15:restartNumberingAfterBreak="0">
    <w:nsid w:val="02577E1B"/>
    <w:multiLevelType w:val="hybridMultilevel"/>
    <w:tmpl w:val="5B9CE542"/>
    <w:styleLink w:val="ImportedStyle4"/>
    <w:lvl w:ilvl="0" w:tplc="A17ECCF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55C4D3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747578">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7B4C454">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CAF640">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EF0B6FA">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DFEC772">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72B420">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3A7B6E">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 w15:restartNumberingAfterBreak="0">
    <w:nsid w:val="03B44E70"/>
    <w:multiLevelType w:val="hybridMultilevel"/>
    <w:tmpl w:val="10BC49CA"/>
    <w:numStyleLink w:val="ImportedStyle36"/>
  </w:abstractNum>
  <w:abstractNum w:abstractNumId="8"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D4565E"/>
    <w:multiLevelType w:val="hybridMultilevel"/>
    <w:tmpl w:val="1AEAE6EC"/>
    <w:styleLink w:val="ImportedStyle24"/>
    <w:lvl w:ilvl="0" w:tplc="7046C268">
      <w:start w:val="1"/>
      <w:numFmt w:val="upperLetter"/>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A4B08964">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0A71A0">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66E85982">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1580800">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8AC732">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0AACCC8">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8C3C0E">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A4B4A2">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5F37B03"/>
    <w:multiLevelType w:val="hybridMultilevel"/>
    <w:tmpl w:val="ED847C96"/>
    <w:styleLink w:val="ImportedStyle32"/>
    <w:lvl w:ilvl="0" w:tplc="14AEA7E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283DF2">
      <w:start w:val="1"/>
      <w:numFmt w:val="upperLetter"/>
      <w:lvlText w:val="%2."/>
      <w:lvlJc w:val="left"/>
      <w:pPr>
        <w:tabs>
          <w:tab w:val="left" w:pos="720"/>
        </w:tabs>
        <w:ind w:left="1440" w:hanging="337"/>
      </w:pPr>
      <w:rPr>
        <w:rFonts w:hAnsi="Arial Unicode MS"/>
        <w:caps w:val="0"/>
        <w:smallCaps w:val="0"/>
        <w:strike w:val="0"/>
        <w:dstrike w:val="0"/>
        <w:outline w:val="0"/>
        <w:emboss w:val="0"/>
        <w:imprint w:val="0"/>
        <w:spacing w:val="0"/>
        <w:w w:val="100"/>
        <w:kern w:val="0"/>
        <w:position w:val="0"/>
        <w:highlight w:val="none"/>
        <w:vertAlign w:val="baseline"/>
      </w:rPr>
    </w:lvl>
    <w:lvl w:ilvl="2" w:tplc="C1AC7ACA">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6A00AC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55ABAA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22356C">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E3E2E9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7EB8F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9C3FB8">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7"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20" w15:restartNumberingAfterBreak="0">
    <w:nsid w:val="09A940AF"/>
    <w:multiLevelType w:val="hybridMultilevel"/>
    <w:tmpl w:val="BA2000F8"/>
    <w:numStyleLink w:val="ImportedStyle28"/>
  </w:abstractNum>
  <w:abstractNum w:abstractNumId="21"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3"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24"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 w15:restartNumberingAfterBreak="0">
    <w:nsid w:val="0C431EB8"/>
    <w:multiLevelType w:val="hybridMultilevel"/>
    <w:tmpl w:val="6D446B5C"/>
    <w:styleLink w:val="ImportedStyle11"/>
    <w:lvl w:ilvl="0" w:tplc="380C8FE2">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59ECE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32E9E2">
      <w:start w:val="1"/>
      <w:numFmt w:val="lowerRoman"/>
      <w:lvlText w:val="%3."/>
      <w:lvlJc w:val="left"/>
      <w:pPr>
        <w:tabs>
          <w:tab w:val="left" w:pos="14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E6E4FA8">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CCF0B4">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0A80AE">
      <w:start w:val="1"/>
      <w:numFmt w:val="lowerRoman"/>
      <w:lvlText w:val="%6."/>
      <w:lvlJc w:val="left"/>
      <w:pPr>
        <w:tabs>
          <w:tab w:val="left" w:pos="14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6560C6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0C6576">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B3ACB56">
      <w:start w:val="1"/>
      <w:numFmt w:val="lowerRoman"/>
      <w:lvlText w:val="%9."/>
      <w:lvlJc w:val="left"/>
      <w:pPr>
        <w:tabs>
          <w:tab w:val="left" w:pos="14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C456539"/>
    <w:multiLevelType w:val="hybridMultilevel"/>
    <w:tmpl w:val="508447DC"/>
    <w:numStyleLink w:val="ImportedStyle270"/>
  </w:abstractNum>
  <w:abstractNum w:abstractNumId="29"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30"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1"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34" w15:restartNumberingAfterBreak="0">
    <w:nsid w:val="0D800B5D"/>
    <w:multiLevelType w:val="hybridMultilevel"/>
    <w:tmpl w:val="24F2A17C"/>
    <w:styleLink w:val="ImportedStyle16"/>
    <w:lvl w:ilvl="0" w:tplc="94CCF27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92BEF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944E80">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09A2D4F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58245F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A4BE9E">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E56D30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2C446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182A4A">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0DBE6322"/>
    <w:multiLevelType w:val="hybridMultilevel"/>
    <w:tmpl w:val="310C2294"/>
    <w:lvl w:ilvl="0" w:tplc="2DA0ADFC">
      <w:start w:val="9"/>
      <w:numFmt w:val="upperLetter"/>
      <w:lvlText w:val="%1."/>
      <w:lvlJc w:val="left"/>
      <w:pPr>
        <w:tabs>
          <w:tab w:val="num" w:pos="720"/>
        </w:tabs>
        <w:ind w:left="720" w:hanging="360"/>
      </w:pPr>
      <w:rPr>
        <w:rFonts w:hint="default"/>
      </w:rPr>
    </w:lvl>
    <w:lvl w:ilvl="1" w:tplc="35C2AE0A">
      <w:start w:val="9"/>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0E3E2594"/>
    <w:multiLevelType w:val="multilevel"/>
    <w:tmpl w:val="434AFC9A"/>
    <w:styleLink w:val="CurrentList25"/>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8"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41"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102166E8"/>
    <w:multiLevelType w:val="hybridMultilevel"/>
    <w:tmpl w:val="58205D8E"/>
    <w:styleLink w:val="ImportedStyle5"/>
    <w:lvl w:ilvl="0" w:tplc="9BB61C4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1BC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92DB16">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7BE21E1E">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98B886">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266892">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ECCF2C2">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4E1EAE">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FE7A40">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0B94CEC"/>
    <w:multiLevelType w:val="hybridMultilevel"/>
    <w:tmpl w:val="5F20C1DA"/>
    <w:lvl w:ilvl="0" w:tplc="4E72E544">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6" w15:restartNumberingAfterBreak="0">
    <w:nsid w:val="10D154EC"/>
    <w:multiLevelType w:val="hybridMultilevel"/>
    <w:tmpl w:val="AB2A1A50"/>
    <w:numStyleLink w:val="ImportedStyle12"/>
  </w:abstractNum>
  <w:abstractNum w:abstractNumId="47"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48"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51"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2"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3"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54"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55"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45B0A3D"/>
    <w:multiLevelType w:val="hybridMultilevel"/>
    <w:tmpl w:val="10BC49CA"/>
    <w:styleLink w:val="ImportedStyle36"/>
    <w:lvl w:ilvl="0" w:tplc="2D54705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709EB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9E4732">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8E6318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FE500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102A86">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C1FC8C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5A475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FE8938">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4651109"/>
    <w:multiLevelType w:val="multilevel"/>
    <w:tmpl w:val="9CD8A9B0"/>
    <w:styleLink w:val="CurrentList26"/>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3960" w:hanging="360"/>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15D846E2"/>
    <w:multiLevelType w:val="hybridMultilevel"/>
    <w:tmpl w:val="80A48A1C"/>
    <w:numStyleLink w:val="ImportedStyle21"/>
  </w:abstractNum>
  <w:abstractNum w:abstractNumId="62"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3"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17426256"/>
    <w:multiLevelType w:val="hybridMultilevel"/>
    <w:tmpl w:val="BFB28C02"/>
    <w:numStyleLink w:val="ImportedStyle39"/>
  </w:abstractNum>
  <w:abstractNum w:abstractNumId="65" w15:restartNumberingAfterBreak="0">
    <w:nsid w:val="17717E1A"/>
    <w:multiLevelType w:val="hybridMultilevel"/>
    <w:tmpl w:val="24F2A17C"/>
    <w:numStyleLink w:val="ImportedStyle16"/>
  </w:abstractNum>
  <w:abstractNum w:abstractNumId="6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6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6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70"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7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3"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1F983E2C"/>
    <w:multiLevelType w:val="hybridMultilevel"/>
    <w:tmpl w:val="137CF7AA"/>
    <w:numStyleLink w:val="ImportedStyle25"/>
  </w:abstractNum>
  <w:abstractNum w:abstractNumId="78"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9"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204C483A"/>
    <w:multiLevelType w:val="multilevel"/>
    <w:tmpl w:val="720EDD64"/>
    <w:numStyleLink w:val="ImportedStyle26"/>
  </w:abstractNum>
  <w:abstractNum w:abstractNumId="82"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84" w15:restartNumberingAfterBreak="0">
    <w:nsid w:val="20ED6344"/>
    <w:multiLevelType w:val="multilevel"/>
    <w:tmpl w:val="D6C6197C"/>
    <w:styleLink w:val="ImportedStyle35"/>
    <w:lvl w:ilvl="0">
      <w:start w:val="1"/>
      <w:numFmt w:val="decimal"/>
      <w:lvlText w:val="%1."/>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20"/>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6" w15:restartNumberingAfterBreak="0">
    <w:nsid w:val="211F5D37"/>
    <w:multiLevelType w:val="hybridMultilevel"/>
    <w:tmpl w:val="AB2A1A50"/>
    <w:styleLink w:val="ImportedStyle12"/>
    <w:lvl w:ilvl="0" w:tplc="F4806BA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BE81CC">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F461F0">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ECECC4A">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F61D56">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786BE02">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124851E">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8C962">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42DD00">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21BF57A1"/>
    <w:multiLevelType w:val="hybridMultilevel"/>
    <w:tmpl w:val="5B9CE542"/>
    <w:numStyleLink w:val="ImportedStyle4"/>
  </w:abstractNum>
  <w:abstractNum w:abstractNumId="88"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9"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90"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91"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92" w15:restartNumberingAfterBreak="0">
    <w:nsid w:val="22710903"/>
    <w:multiLevelType w:val="hybridMultilevel"/>
    <w:tmpl w:val="B2D2D17E"/>
    <w:numStyleLink w:val="ImportedStyle34"/>
  </w:abstractNum>
  <w:abstractNum w:abstractNumId="93"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4"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95"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96"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9" w15:restartNumberingAfterBreak="0">
    <w:nsid w:val="262A5B8C"/>
    <w:multiLevelType w:val="hybridMultilevel"/>
    <w:tmpl w:val="1AEAE6EC"/>
    <w:numStyleLink w:val="ImportedStyle24"/>
  </w:abstractNum>
  <w:abstractNum w:abstractNumId="100"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01"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102"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87D0C7D"/>
    <w:multiLevelType w:val="hybridMultilevel"/>
    <w:tmpl w:val="73481856"/>
    <w:styleLink w:val="ImportedStyle8"/>
    <w:lvl w:ilvl="0" w:tplc="1BEA3BF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F6A688">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E0A34C2">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65EEE792">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08CA2C">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2AD3E8">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1208C22">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60F16C">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EAEBE2">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106"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07"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8"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9"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10"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2"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1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4"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11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304B6879"/>
    <w:multiLevelType w:val="hybridMultilevel"/>
    <w:tmpl w:val="508447DC"/>
    <w:styleLink w:val="ImportedStyle270"/>
    <w:lvl w:ilvl="0" w:tplc="107A96FC">
      <w:start w:val="1"/>
      <w:numFmt w:val="bullet"/>
      <w:lvlText w:val="▪"/>
      <w:lvlJc w:val="left"/>
      <w:pPr>
        <w:tabs>
          <w:tab w:val="left" w:pos="1440"/>
        </w:tabs>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AADA232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3D4F566">
      <w:start w:val="1"/>
      <w:numFmt w:val="bullet"/>
      <w:lvlText w:val="▪"/>
      <w:lvlJc w:val="left"/>
      <w:pPr>
        <w:tabs>
          <w:tab w:val="left" w:pos="144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DEC687A">
      <w:start w:val="1"/>
      <w:numFmt w:val="bullet"/>
      <w:lvlText w:val="▪"/>
      <w:lvlJc w:val="left"/>
      <w:pPr>
        <w:tabs>
          <w:tab w:val="left" w:pos="144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9009FC2">
      <w:start w:val="1"/>
      <w:numFmt w:val="bullet"/>
      <w:lvlText w:val="▪"/>
      <w:lvlJc w:val="left"/>
      <w:pPr>
        <w:tabs>
          <w:tab w:val="left" w:pos="144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9F4882E">
      <w:start w:val="1"/>
      <w:numFmt w:val="bullet"/>
      <w:lvlText w:val="▪"/>
      <w:lvlJc w:val="left"/>
      <w:pPr>
        <w:tabs>
          <w:tab w:val="left" w:pos="144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52E531A">
      <w:start w:val="1"/>
      <w:numFmt w:val="bullet"/>
      <w:lvlText w:val="▪"/>
      <w:lvlJc w:val="left"/>
      <w:pPr>
        <w:tabs>
          <w:tab w:val="left" w:pos="144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A78988A">
      <w:start w:val="1"/>
      <w:numFmt w:val="bullet"/>
      <w:lvlText w:val="▪"/>
      <w:lvlJc w:val="left"/>
      <w:pPr>
        <w:tabs>
          <w:tab w:val="left" w:pos="1440"/>
        </w:tabs>
        <w:ind w:left="79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59B4B526">
      <w:start w:val="1"/>
      <w:numFmt w:val="bullet"/>
      <w:lvlText w:val="▪"/>
      <w:lvlJc w:val="left"/>
      <w:pPr>
        <w:tabs>
          <w:tab w:val="left" w:pos="1440"/>
        </w:tabs>
        <w:ind w:left="90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8"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9"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0"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121"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122"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125"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7"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8"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0" w15:restartNumberingAfterBreak="0">
    <w:nsid w:val="35BC35C7"/>
    <w:multiLevelType w:val="hybridMultilevel"/>
    <w:tmpl w:val="7CBA7E9A"/>
    <w:numStyleLink w:val="ImportedStyle29"/>
  </w:abstractNum>
  <w:abstractNum w:abstractNumId="131"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362A3801"/>
    <w:multiLevelType w:val="hybridMultilevel"/>
    <w:tmpl w:val="5D42233C"/>
    <w:styleLink w:val="ImportedStyle38"/>
    <w:lvl w:ilvl="0" w:tplc="3104E28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8CDAB6">
      <w:start w:val="1"/>
      <w:numFmt w:val="upperLetter"/>
      <w:lvlText w:val="%2."/>
      <w:lvlJc w:val="left"/>
      <w:pPr>
        <w:tabs>
          <w:tab w:val="left" w:pos="1080"/>
          <w:tab w:val="left" w:pos="1440"/>
          <w:tab w:val="left" w:pos="1800"/>
          <w:tab w:val="left" w:pos="21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A2C09C">
      <w:start w:val="1"/>
      <w:numFmt w:val="lowerRoman"/>
      <w:lvlText w:val="%3."/>
      <w:lvlJc w:val="left"/>
      <w:pPr>
        <w:tabs>
          <w:tab w:val="left" w:pos="720"/>
          <w:tab w:val="left" w:pos="1080"/>
          <w:tab w:val="left" w:pos="1440"/>
          <w:tab w:val="left" w:pos="180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DAD495A6">
      <w:start w:val="1"/>
      <w:numFmt w:val="decimal"/>
      <w:lvlText w:val="%4."/>
      <w:lvlJc w:val="left"/>
      <w:pPr>
        <w:tabs>
          <w:tab w:val="left" w:pos="720"/>
          <w:tab w:val="left" w:pos="1080"/>
          <w:tab w:val="left" w:pos="1440"/>
          <w:tab w:val="left" w:pos="1800"/>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60F72">
      <w:start w:val="1"/>
      <w:numFmt w:val="lowerLetter"/>
      <w:lvlText w:val="%5."/>
      <w:lvlJc w:val="left"/>
      <w:pPr>
        <w:tabs>
          <w:tab w:val="left" w:pos="720"/>
          <w:tab w:val="left" w:pos="1080"/>
          <w:tab w:val="left" w:pos="1440"/>
          <w:tab w:val="left" w:pos="1800"/>
          <w:tab w:val="left" w:pos="21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901B32">
      <w:start w:val="1"/>
      <w:numFmt w:val="lowerRoman"/>
      <w:lvlText w:val="%6."/>
      <w:lvlJc w:val="left"/>
      <w:pPr>
        <w:tabs>
          <w:tab w:val="left" w:pos="720"/>
          <w:tab w:val="left" w:pos="1080"/>
          <w:tab w:val="left" w:pos="1440"/>
          <w:tab w:val="left" w:pos="1800"/>
          <w:tab w:val="left" w:pos="216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CDAAA51E">
      <w:start w:val="1"/>
      <w:numFmt w:val="decimal"/>
      <w:lvlText w:val="%7."/>
      <w:lvlJc w:val="left"/>
      <w:pPr>
        <w:tabs>
          <w:tab w:val="left" w:pos="720"/>
          <w:tab w:val="left" w:pos="1080"/>
          <w:tab w:val="left" w:pos="1440"/>
          <w:tab w:val="left" w:pos="1800"/>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4EEB1E">
      <w:start w:val="1"/>
      <w:numFmt w:val="lowerLetter"/>
      <w:lvlText w:val="%8."/>
      <w:lvlJc w:val="left"/>
      <w:pPr>
        <w:tabs>
          <w:tab w:val="left" w:pos="720"/>
          <w:tab w:val="left" w:pos="1080"/>
          <w:tab w:val="left" w:pos="1440"/>
          <w:tab w:val="left" w:pos="1800"/>
          <w:tab w:val="left" w:pos="21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BADBE2">
      <w:start w:val="1"/>
      <w:numFmt w:val="lowerRoman"/>
      <w:lvlText w:val="%9."/>
      <w:lvlJc w:val="left"/>
      <w:pPr>
        <w:tabs>
          <w:tab w:val="left" w:pos="720"/>
          <w:tab w:val="left" w:pos="1080"/>
          <w:tab w:val="left" w:pos="1440"/>
          <w:tab w:val="left" w:pos="1800"/>
          <w:tab w:val="left" w:pos="216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35"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6" w15:restartNumberingAfterBreak="0">
    <w:nsid w:val="374F0184"/>
    <w:multiLevelType w:val="hybridMultilevel"/>
    <w:tmpl w:val="B2D2D17E"/>
    <w:styleLink w:val="ImportedStyle34"/>
    <w:lvl w:ilvl="0" w:tplc="5C549B5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F2F83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A8E420">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664A8B3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9DC240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14CADA">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A8BCDB7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72F14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0C476C">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7917DB0"/>
    <w:multiLevelType w:val="hybridMultilevel"/>
    <w:tmpl w:val="AD4CBD06"/>
    <w:numStyleLink w:val="ImportedStyle19"/>
  </w:abstractNum>
  <w:abstractNum w:abstractNumId="138" w15:restartNumberingAfterBreak="0">
    <w:nsid w:val="37ED2EF3"/>
    <w:multiLevelType w:val="multilevel"/>
    <w:tmpl w:val="D6C6197C"/>
    <w:numStyleLink w:val="ImportedStyle35"/>
  </w:abstractNum>
  <w:abstractNum w:abstractNumId="13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1"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4" w15:restartNumberingAfterBreak="0">
    <w:nsid w:val="3C012237"/>
    <w:multiLevelType w:val="hybridMultilevel"/>
    <w:tmpl w:val="80A48A1C"/>
    <w:styleLink w:val="ImportedStyle21"/>
    <w:lvl w:ilvl="0" w:tplc="C02623FE">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2687624">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CD28D1C">
      <w:start w:val="1"/>
      <w:numFmt w:val="lowerLetter"/>
      <w:lvlText w:val="%3."/>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F6220F96">
      <w:start w:val="1"/>
      <w:numFmt w:val="decimal"/>
      <w:lvlText w:val="%4."/>
      <w:lvlJc w:val="left"/>
      <w:pPr>
        <w:tabs>
          <w:tab w:val="left" w:pos="144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00C117C">
      <w:start w:val="1"/>
      <w:numFmt w:val="lowerLetter"/>
      <w:lvlText w:val="%5."/>
      <w:lvlJc w:val="left"/>
      <w:pPr>
        <w:tabs>
          <w:tab w:val="left" w:pos="144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C0CEF66">
      <w:start w:val="1"/>
      <w:numFmt w:val="lowerRoman"/>
      <w:lvlText w:val="%6."/>
      <w:lvlJc w:val="left"/>
      <w:pPr>
        <w:tabs>
          <w:tab w:val="left" w:pos="1440"/>
        </w:tabs>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9E9A20F6">
      <w:start w:val="1"/>
      <w:numFmt w:val="decimal"/>
      <w:lvlText w:val="%7."/>
      <w:lvlJc w:val="left"/>
      <w:pPr>
        <w:tabs>
          <w:tab w:val="left" w:pos="144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E9D8B2B8">
      <w:start w:val="1"/>
      <w:numFmt w:val="lowerLetter"/>
      <w:lvlText w:val="%8."/>
      <w:lvlJc w:val="left"/>
      <w:pPr>
        <w:tabs>
          <w:tab w:val="left" w:pos="144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C8A1C64">
      <w:start w:val="1"/>
      <w:numFmt w:val="lowerRoman"/>
      <w:lvlText w:val="%9."/>
      <w:lvlJc w:val="left"/>
      <w:pPr>
        <w:tabs>
          <w:tab w:val="left" w:pos="1440"/>
        </w:tabs>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46" w15:restartNumberingAfterBreak="0">
    <w:nsid w:val="3D547A76"/>
    <w:multiLevelType w:val="hybridMultilevel"/>
    <w:tmpl w:val="AD4CBD06"/>
    <w:styleLink w:val="ImportedStyle19"/>
    <w:lvl w:ilvl="0" w:tplc="1032BE9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B9AE056">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84E7B8">
      <w:start w:val="1"/>
      <w:numFmt w:val="bullet"/>
      <w:lvlText w:val="▪"/>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AE06932">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3901D66">
      <w:start w:val="1"/>
      <w:numFmt w:val="bullet"/>
      <w:lvlText w:val="▪"/>
      <w:lvlJc w:val="left"/>
      <w:pPr>
        <w:tabs>
          <w:tab w:val="left" w:pos="108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9584776">
      <w:start w:val="1"/>
      <w:numFmt w:val="bullet"/>
      <w:lvlText w:val="▪"/>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CE81600">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680DCB2">
      <w:start w:val="1"/>
      <w:numFmt w:val="bullet"/>
      <w:lvlText w:val="▪"/>
      <w:lvlJc w:val="left"/>
      <w:pPr>
        <w:tabs>
          <w:tab w:val="left" w:pos="108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8C39F8">
      <w:start w:val="1"/>
      <w:numFmt w:val="bullet"/>
      <w:lvlText w:val="▪"/>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3E5D2945"/>
    <w:multiLevelType w:val="hybridMultilevel"/>
    <w:tmpl w:val="CB700F8C"/>
    <w:numStyleLink w:val="ImportedStyle6"/>
  </w:abstractNum>
  <w:abstractNum w:abstractNumId="148"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50"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1" w15:restartNumberingAfterBreak="0">
    <w:nsid w:val="3F9043C6"/>
    <w:multiLevelType w:val="hybridMultilevel"/>
    <w:tmpl w:val="7360A336"/>
    <w:lvl w:ilvl="0" w:tplc="F93AB196">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40512F35"/>
    <w:multiLevelType w:val="hybridMultilevel"/>
    <w:tmpl w:val="622E0CBC"/>
    <w:styleLink w:val="ImportedStyle18"/>
    <w:lvl w:ilvl="0" w:tplc="DF403B9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64057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F28128">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B6C2B8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38D85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184900">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566FB4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674DC9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229F86">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40FE0568"/>
    <w:multiLevelType w:val="multilevel"/>
    <w:tmpl w:val="061CD7EC"/>
    <w:numStyleLink w:val="ImportedStyle2"/>
  </w:abstractNum>
  <w:abstractNum w:abstractNumId="157" w15:restartNumberingAfterBreak="0">
    <w:nsid w:val="41510D2B"/>
    <w:multiLevelType w:val="hybridMultilevel"/>
    <w:tmpl w:val="BA2000F8"/>
    <w:styleLink w:val="ImportedStyle28"/>
    <w:lvl w:ilvl="0" w:tplc="9B4C1DB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DADC0A">
      <w:start w:val="1"/>
      <w:numFmt w:val="upperLetter"/>
      <w:lvlText w:val="%2."/>
      <w:lvlJc w:val="left"/>
      <w:pPr>
        <w:tabs>
          <w:tab w:val="left" w:pos="720"/>
        </w:tabs>
        <w:ind w:left="1440" w:hanging="337"/>
      </w:pPr>
      <w:rPr>
        <w:rFonts w:hAnsi="Arial Unicode MS"/>
        <w:caps w:val="0"/>
        <w:smallCaps w:val="0"/>
        <w:strike w:val="0"/>
        <w:dstrike w:val="0"/>
        <w:outline w:val="0"/>
        <w:emboss w:val="0"/>
        <w:imprint w:val="0"/>
        <w:spacing w:val="0"/>
        <w:w w:val="100"/>
        <w:kern w:val="0"/>
        <w:position w:val="0"/>
        <w:highlight w:val="none"/>
        <w:vertAlign w:val="baseline"/>
      </w:rPr>
    </w:lvl>
    <w:lvl w:ilvl="2" w:tplc="E7BEE16A">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E5A895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23CFD60">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788746">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05CB4B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A64064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46F70">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59"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0" w15:restartNumberingAfterBreak="0">
    <w:nsid w:val="41DA7EC5"/>
    <w:multiLevelType w:val="hybridMultilevel"/>
    <w:tmpl w:val="6204CB96"/>
    <w:lvl w:ilvl="0" w:tplc="D68EC2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41F17CAC"/>
    <w:multiLevelType w:val="hybridMultilevel"/>
    <w:tmpl w:val="90627D1E"/>
    <w:numStyleLink w:val="ImportedStyle30"/>
  </w:abstractNum>
  <w:abstractNum w:abstractNumId="16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427E0CB6"/>
    <w:multiLevelType w:val="hybridMultilevel"/>
    <w:tmpl w:val="ED847C96"/>
    <w:numStyleLink w:val="ImportedStyle32"/>
  </w:abstractNum>
  <w:abstractNum w:abstractNumId="164"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42F45953"/>
    <w:multiLevelType w:val="multilevel"/>
    <w:tmpl w:val="1E0E4254"/>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6"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67"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447D3649"/>
    <w:multiLevelType w:val="hybridMultilevel"/>
    <w:tmpl w:val="129EAE9C"/>
    <w:numStyleLink w:val="ImportedStyle14"/>
  </w:abstractNum>
  <w:abstractNum w:abstractNumId="170"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71"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75" w15:restartNumberingAfterBreak="0">
    <w:nsid w:val="455F0132"/>
    <w:multiLevelType w:val="hybridMultilevel"/>
    <w:tmpl w:val="58205D8E"/>
    <w:numStyleLink w:val="ImportedStyle5"/>
  </w:abstractNum>
  <w:abstractNum w:abstractNumId="176" w15:restartNumberingAfterBreak="0">
    <w:nsid w:val="46CF48BE"/>
    <w:multiLevelType w:val="hybridMultilevel"/>
    <w:tmpl w:val="E6FC0958"/>
    <w:styleLink w:val="ImportedStyle17"/>
    <w:lvl w:ilvl="0" w:tplc="E494A6C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E8F13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C8C960">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E6C27E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C0709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CED88C">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1248C0A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02F4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86CDCC">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78"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488279A1"/>
    <w:multiLevelType w:val="hybridMultilevel"/>
    <w:tmpl w:val="1318FA3E"/>
    <w:numStyleLink w:val="ImportedStyle27"/>
  </w:abstractNum>
  <w:abstractNum w:abstractNumId="180"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494055F1"/>
    <w:multiLevelType w:val="hybridMultilevel"/>
    <w:tmpl w:val="0382F048"/>
    <w:numStyleLink w:val="ImportedStyle23"/>
  </w:abstractNum>
  <w:abstractNum w:abstractNumId="18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8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85"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4B4D1198"/>
    <w:multiLevelType w:val="hybridMultilevel"/>
    <w:tmpl w:val="52E22E1C"/>
    <w:numStyleLink w:val="ImportedStyle10"/>
  </w:abstractNum>
  <w:abstractNum w:abstractNumId="187"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88"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9" w15:restartNumberingAfterBreak="0">
    <w:nsid w:val="4BE37D58"/>
    <w:multiLevelType w:val="hybridMultilevel"/>
    <w:tmpl w:val="C020011C"/>
    <w:styleLink w:val="ImportedStyle7"/>
    <w:lvl w:ilvl="0" w:tplc="0F4AE256">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44FC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EA4E9C">
      <w:start w:val="1"/>
      <w:numFmt w:val="lowerRoman"/>
      <w:lvlText w:val="%3."/>
      <w:lvlJc w:val="left"/>
      <w:pPr>
        <w:tabs>
          <w:tab w:val="left" w:pos="14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3CEDC22">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688FFE">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78760C">
      <w:start w:val="1"/>
      <w:numFmt w:val="lowerRoman"/>
      <w:lvlText w:val="%6."/>
      <w:lvlJc w:val="left"/>
      <w:pPr>
        <w:tabs>
          <w:tab w:val="left" w:pos="14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490D826">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DCB3A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E8D30">
      <w:start w:val="1"/>
      <w:numFmt w:val="lowerRoman"/>
      <w:lvlText w:val="%9."/>
      <w:lvlJc w:val="left"/>
      <w:pPr>
        <w:tabs>
          <w:tab w:val="left" w:pos="14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92"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5"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15:restartNumberingAfterBreak="0">
    <w:nsid w:val="4F663D39"/>
    <w:multiLevelType w:val="hybridMultilevel"/>
    <w:tmpl w:val="622E0CBC"/>
    <w:numStyleLink w:val="ImportedStyle18"/>
  </w:abstractNum>
  <w:abstractNum w:abstractNumId="19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9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9" w15:restartNumberingAfterBreak="0">
    <w:nsid w:val="502F5FB7"/>
    <w:multiLevelType w:val="hybridMultilevel"/>
    <w:tmpl w:val="04F485CC"/>
    <w:numStyleLink w:val="ImportedStyle280"/>
  </w:abstractNum>
  <w:abstractNum w:abstractNumId="200"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202" w15:restartNumberingAfterBreak="0">
    <w:nsid w:val="515B4C13"/>
    <w:multiLevelType w:val="hybridMultilevel"/>
    <w:tmpl w:val="52E22E1C"/>
    <w:styleLink w:val="ImportedStyle10"/>
    <w:lvl w:ilvl="0" w:tplc="4A10D5F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90C668">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E81FC4">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C18ABF6">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D27540">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CA58E6">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22EEEF6">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F0D244">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76D9DE">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204" w15:restartNumberingAfterBreak="0">
    <w:nsid w:val="52EE4337"/>
    <w:multiLevelType w:val="hybridMultilevel"/>
    <w:tmpl w:val="C6CE3F3C"/>
    <w:numStyleLink w:val="ImportedStyle15"/>
  </w:abstractNum>
  <w:abstractNum w:abstractNumId="205"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8" w15:restartNumberingAfterBreak="0">
    <w:nsid w:val="542F5551"/>
    <w:multiLevelType w:val="hybridMultilevel"/>
    <w:tmpl w:val="6D446B5C"/>
    <w:numStyleLink w:val="ImportedStyle11"/>
  </w:abstractNum>
  <w:abstractNum w:abstractNumId="209" w15:restartNumberingAfterBreak="0">
    <w:nsid w:val="545A428D"/>
    <w:multiLevelType w:val="hybridMultilevel"/>
    <w:tmpl w:val="CB700F8C"/>
    <w:styleLink w:val="ImportedStyle6"/>
    <w:lvl w:ilvl="0" w:tplc="D0CCC68A">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FCF27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8709052">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0D0262D6">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74ADB0">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62C5DC">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1696EE00">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DB63F12">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FC09BC0">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0"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55987C10"/>
    <w:multiLevelType w:val="hybridMultilevel"/>
    <w:tmpl w:val="AC70AFD8"/>
    <w:styleLink w:val="ImportedStyle3"/>
    <w:lvl w:ilvl="0" w:tplc="5D8C19C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AC72F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46E59C">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4BA7EE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7E413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C21CE0">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7A408D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CC3E5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B6FE9C">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570E7A49"/>
    <w:multiLevelType w:val="hybridMultilevel"/>
    <w:tmpl w:val="137CF7AA"/>
    <w:styleLink w:val="ImportedStyle25"/>
    <w:lvl w:ilvl="0" w:tplc="CA50D33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2C137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71A8832">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17EC94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901E3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120650">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23CA3A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DC60A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801614">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5"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21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21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21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222"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5B0A5854"/>
    <w:multiLevelType w:val="hybridMultilevel"/>
    <w:tmpl w:val="8F82F9B6"/>
    <w:numStyleLink w:val="ImportedStyle31"/>
  </w:abstractNum>
  <w:abstractNum w:abstractNumId="224" w15:restartNumberingAfterBreak="0">
    <w:nsid w:val="5B8B2C2A"/>
    <w:multiLevelType w:val="hybridMultilevel"/>
    <w:tmpl w:val="F34A082E"/>
    <w:styleLink w:val="ImportedStyle320"/>
    <w:lvl w:ilvl="0" w:tplc="0E8C6CF8">
      <w:start w:val="1"/>
      <w:numFmt w:val="bullet"/>
      <w:lvlText w:val="▪"/>
      <w:lvlJc w:val="left"/>
      <w:pPr>
        <w:tabs>
          <w:tab w:val="left" w:pos="1440"/>
        </w:tabs>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00EA477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42FF0C">
      <w:start w:val="1"/>
      <w:numFmt w:val="bullet"/>
      <w:lvlText w:val="▪"/>
      <w:lvlJc w:val="left"/>
      <w:pPr>
        <w:tabs>
          <w:tab w:val="left" w:pos="144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1E90B0">
      <w:start w:val="1"/>
      <w:numFmt w:val="bullet"/>
      <w:lvlText w:val="▪"/>
      <w:lvlJc w:val="left"/>
      <w:pPr>
        <w:tabs>
          <w:tab w:val="left" w:pos="144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4305EC4">
      <w:start w:val="1"/>
      <w:numFmt w:val="bullet"/>
      <w:lvlText w:val="▪"/>
      <w:lvlJc w:val="left"/>
      <w:pPr>
        <w:tabs>
          <w:tab w:val="left" w:pos="144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F04178C">
      <w:start w:val="1"/>
      <w:numFmt w:val="bullet"/>
      <w:lvlText w:val="▪"/>
      <w:lvlJc w:val="left"/>
      <w:pPr>
        <w:tabs>
          <w:tab w:val="left" w:pos="144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2242B6">
      <w:start w:val="1"/>
      <w:numFmt w:val="bullet"/>
      <w:lvlText w:val="▪"/>
      <w:lvlJc w:val="left"/>
      <w:pPr>
        <w:tabs>
          <w:tab w:val="left" w:pos="144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216BE6A">
      <w:start w:val="1"/>
      <w:numFmt w:val="bullet"/>
      <w:lvlText w:val="▪"/>
      <w:lvlJc w:val="left"/>
      <w:pPr>
        <w:tabs>
          <w:tab w:val="left" w:pos="1440"/>
        </w:tabs>
        <w:ind w:left="7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980C32">
      <w:start w:val="1"/>
      <w:numFmt w:val="bullet"/>
      <w:lvlText w:val="▪"/>
      <w:lvlJc w:val="left"/>
      <w:pPr>
        <w:tabs>
          <w:tab w:val="left" w:pos="1440"/>
        </w:tabs>
        <w:ind w:left="90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5BDD68EF"/>
    <w:multiLevelType w:val="hybridMultilevel"/>
    <w:tmpl w:val="9B36CF84"/>
    <w:numStyleLink w:val="ImportedStyle37"/>
  </w:abstractNum>
  <w:abstractNum w:abstractNumId="226"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27" w15:restartNumberingAfterBreak="0">
    <w:nsid w:val="5E1635C0"/>
    <w:multiLevelType w:val="multilevel"/>
    <w:tmpl w:val="720EDD64"/>
    <w:styleLink w:val="ImportedStyle26"/>
    <w:lvl w:ilvl="0">
      <w:start w:val="1"/>
      <w:numFmt w:val="decimal"/>
      <w:lvlText w:val="%1."/>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20"/>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28"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0" w15:restartNumberingAfterBreak="0">
    <w:nsid w:val="5EFC2A1D"/>
    <w:multiLevelType w:val="hybridMultilevel"/>
    <w:tmpl w:val="C020011C"/>
    <w:numStyleLink w:val="ImportedStyle7"/>
  </w:abstractNum>
  <w:abstractNum w:abstractNumId="231"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232"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35"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7"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238"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39" w15:restartNumberingAfterBreak="0">
    <w:nsid w:val="62397C17"/>
    <w:multiLevelType w:val="hybridMultilevel"/>
    <w:tmpl w:val="C6CE3F3C"/>
    <w:styleLink w:val="ImportedStyle15"/>
    <w:lvl w:ilvl="0" w:tplc="585070EE">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56564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AED5D0">
      <w:start w:val="1"/>
      <w:numFmt w:val="lowerRoman"/>
      <w:lvlText w:val="%3."/>
      <w:lvlJc w:val="left"/>
      <w:pPr>
        <w:tabs>
          <w:tab w:val="left" w:pos="14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4D900AF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4EA90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4A403E">
      <w:start w:val="1"/>
      <w:numFmt w:val="lowerRoman"/>
      <w:lvlText w:val="%6."/>
      <w:lvlJc w:val="left"/>
      <w:pPr>
        <w:tabs>
          <w:tab w:val="left" w:pos="14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94C8956">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28A2F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2A83AFC">
      <w:start w:val="1"/>
      <w:numFmt w:val="lowerRoman"/>
      <w:lvlText w:val="%9."/>
      <w:lvlJc w:val="left"/>
      <w:pPr>
        <w:tabs>
          <w:tab w:val="left" w:pos="14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0"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241"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15:restartNumberingAfterBreak="0">
    <w:nsid w:val="62EA06F3"/>
    <w:multiLevelType w:val="hybridMultilevel"/>
    <w:tmpl w:val="B2167862"/>
    <w:styleLink w:val="ImportedStyle13"/>
    <w:lvl w:ilvl="0" w:tplc="A6E2DC58">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3C85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04D750">
      <w:start w:val="1"/>
      <w:numFmt w:val="lowerRoman"/>
      <w:lvlText w:val="%3."/>
      <w:lvlJc w:val="left"/>
      <w:pPr>
        <w:tabs>
          <w:tab w:val="left" w:pos="14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B198C48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5C8208">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5AC734">
      <w:start w:val="1"/>
      <w:numFmt w:val="lowerRoman"/>
      <w:lvlText w:val="%6."/>
      <w:lvlJc w:val="left"/>
      <w:pPr>
        <w:tabs>
          <w:tab w:val="left" w:pos="14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AC274E4">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223396">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CAD8EC">
      <w:start w:val="1"/>
      <w:numFmt w:val="lowerRoman"/>
      <w:lvlText w:val="%9."/>
      <w:lvlJc w:val="left"/>
      <w:pPr>
        <w:tabs>
          <w:tab w:val="left" w:pos="14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3"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5"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6"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48"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249"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251"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25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254" w15:restartNumberingAfterBreak="0">
    <w:nsid w:val="66384C07"/>
    <w:multiLevelType w:val="hybridMultilevel"/>
    <w:tmpl w:val="73481856"/>
    <w:numStyleLink w:val="ImportedStyle8"/>
  </w:abstractNum>
  <w:abstractNum w:abstractNumId="255"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56" w15:restartNumberingAfterBreak="0">
    <w:nsid w:val="677A0E82"/>
    <w:multiLevelType w:val="hybridMultilevel"/>
    <w:tmpl w:val="E6FC0958"/>
    <w:numStyleLink w:val="ImportedStyle17"/>
  </w:abstractNum>
  <w:abstractNum w:abstractNumId="257" w15:restartNumberingAfterBreak="0">
    <w:nsid w:val="68320712"/>
    <w:multiLevelType w:val="hybridMultilevel"/>
    <w:tmpl w:val="BFB28C02"/>
    <w:styleLink w:val="ImportedStyle39"/>
    <w:lvl w:ilvl="0" w:tplc="AC2E05F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F0510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F78A9A0">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0A7CB94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9C0ECF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70EE12">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AF3AE75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F2A1D8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9C0116">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8"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6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61" w15:restartNumberingAfterBreak="0">
    <w:nsid w:val="6A6C7D64"/>
    <w:multiLevelType w:val="hybridMultilevel"/>
    <w:tmpl w:val="B2167862"/>
    <w:numStyleLink w:val="ImportedStyle13"/>
  </w:abstractNum>
  <w:abstractNum w:abstractNumId="262"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264" w15:restartNumberingAfterBreak="0">
    <w:nsid w:val="6AF3479B"/>
    <w:multiLevelType w:val="multilevel"/>
    <w:tmpl w:val="061CD7EC"/>
    <w:styleLink w:val="ImportedStyle2"/>
    <w:lvl w:ilvl="0">
      <w:start w:val="1"/>
      <w:numFmt w:val="decimal"/>
      <w:lvlText w:val="%1."/>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20"/>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5"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266"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7"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268" w15:restartNumberingAfterBreak="0">
    <w:nsid w:val="6BDA6BE8"/>
    <w:multiLevelType w:val="multilevel"/>
    <w:tmpl w:val="BB5416E0"/>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bCs w:val="0"/>
        <w:color w:val="000000" w:themeColor="text1"/>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ascii="Arial" w:hAnsi="Arial" w:cs="Arial" w:hint="default"/>
      </w:rPr>
    </w:lvl>
    <w:lvl w:ilvl="6">
      <w:start w:val="1"/>
      <w:numFmt w:val="lowerLetter"/>
      <w:pStyle w:val="ARCATSubSub3"/>
      <w:lvlText w:val="%7) "/>
      <w:lvlJc w:val="left"/>
      <w:pPr>
        <w:ind w:left="3456" w:hanging="576"/>
      </w:pPr>
      <w:rPr>
        <w:rFonts w:hint="default"/>
      </w:rPr>
    </w:lvl>
    <w:lvl w:ilvl="7">
      <w:start w:val="1"/>
      <w:numFmt w:val="lowerLetter"/>
      <w:pStyle w:val="ARCATSubSub4"/>
      <w:lvlText w:val="%8) "/>
      <w:lvlJc w:val="left"/>
      <w:pPr>
        <w:ind w:left="3960" w:hanging="360"/>
      </w:pPr>
      <w:rPr>
        <w:rFonts w:ascii="Arial" w:hAnsi="Arial" w:cs="Arial" w:hint="default"/>
      </w:rPr>
    </w:lvl>
    <w:lvl w:ilvl="8">
      <w:start w:val="1"/>
      <w:numFmt w:val="lowerLetter"/>
      <w:pStyle w:val="ARCATSubSub5"/>
      <w:lvlText w:val="%9) "/>
      <w:lvlJc w:val="left"/>
      <w:pPr>
        <w:ind w:left="4608" w:hanging="576"/>
      </w:pPr>
      <w:rPr>
        <w:rFonts w:hint="default"/>
      </w:rPr>
    </w:lvl>
  </w:abstractNum>
  <w:abstractNum w:abstractNumId="269"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1" w15:restartNumberingAfterBreak="0">
    <w:nsid w:val="6D35661C"/>
    <w:multiLevelType w:val="hybridMultilevel"/>
    <w:tmpl w:val="1318FA3E"/>
    <w:styleLink w:val="ImportedStyle27"/>
    <w:lvl w:ilvl="0" w:tplc="9EF8000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094C948">
      <w:start w:val="1"/>
      <w:numFmt w:val="upperLetter"/>
      <w:lvlText w:val="%2."/>
      <w:lvlJc w:val="left"/>
      <w:pPr>
        <w:tabs>
          <w:tab w:val="left" w:pos="720"/>
        </w:tabs>
        <w:ind w:left="1440" w:hanging="337"/>
      </w:pPr>
      <w:rPr>
        <w:rFonts w:hAnsi="Arial Unicode MS"/>
        <w:caps w:val="0"/>
        <w:smallCaps w:val="0"/>
        <w:strike w:val="0"/>
        <w:dstrike w:val="0"/>
        <w:outline w:val="0"/>
        <w:emboss w:val="0"/>
        <w:imprint w:val="0"/>
        <w:spacing w:val="0"/>
        <w:w w:val="100"/>
        <w:kern w:val="0"/>
        <w:position w:val="0"/>
        <w:highlight w:val="none"/>
        <w:vertAlign w:val="baseline"/>
      </w:rPr>
    </w:lvl>
    <w:lvl w:ilvl="2" w:tplc="7EF60A5E">
      <w:start w:val="1"/>
      <w:numFmt w:val="lowerRoman"/>
      <w:lvlText w:val="%3."/>
      <w:lvlJc w:val="left"/>
      <w:pPr>
        <w:tabs>
          <w:tab w:val="left" w:pos="72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49824E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94EA6A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6E3BC4">
      <w:start w:val="1"/>
      <w:numFmt w:val="lowerRoman"/>
      <w:lvlText w:val="%6."/>
      <w:lvlJc w:val="left"/>
      <w:pPr>
        <w:tabs>
          <w:tab w:val="left" w:pos="72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0E4E6A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34DD4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CAFC3C">
      <w:start w:val="1"/>
      <w:numFmt w:val="lowerRoman"/>
      <w:lvlText w:val="%9."/>
      <w:lvlJc w:val="left"/>
      <w:pPr>
        <w:tabs>
          <w:tab w:val="left" w:pos="72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2"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75" w15:restartNumberingAfterBreak="0">
    <w:nsid w:val="6FB3632B"/>
    <w:multiLevelType w:val="hybridMultilevel"/>
    <w:tmpl w:val="7CBA7E9A"/>
    <w:styleLink w:val="ImportedStyle29"/>
    <w:lvl w:ilvl="0" w:tplc="585E62AE">
      <w:start w:val="1"/>
      <w:numFmt w:val="upp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4625A34">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DCD0B2C8">
      <w:start w:val="1"/>
      <w:numFmt w:val="lowerRoman"/>
      <w:lvlText w:val="%3."/>
      <w:lvlJc w:val="left"/>
      <w:pPr>
        <w:tabs>
          <w:tab w:val="left" w:pos="1080"/>
        </w:tabs>
        <w:ind w:left="2160" w:hanging="31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8D4FEFE">
      <w:start w:val="1"/>
      <w:numFmt w:val="decimal"/>
      <w:lvlText w:val="%4."/>
      <w:lvlJc w:val="left"/>
      <w:pPr>
        <w:tabs>
          <w:tab w:val="left" w:pos="108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0DC4146">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0F6B4DC">
      <w:start w:val="1"/>
      <w:numFmt w:val="lowerRoman"/>
      <w:lvlText w:val="%6."/>
      <w:lvlJc w:val="left"/>
      <w:pPr>
        <w:tabs>
          <w:tab w:val="left" w:pos="1080"/>
        </w:tabs>
        <w:ind w:left="4320" w:hanging="31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87A6376">
      <w:start w:val="1"/>
      <w:numFmt w:val="decimal"/>
      <w:lvlText w:val="%7."/>
      <w:lvlJc w:val="left"/>
      <w:pPr>
        <w:tabs>
          <w:tab w:val="left" w:pos="108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6366584">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FACC10EC">
      <w:start w:val="1"/>
      <w:numFmt w:val="lowerRoman"/>
      <w:lvlText w:val="%9."/>
      <w:lvlJc w:val="left"/>
      <w:pPr>
        <w:tabs>
          <w:tab w:val="left" w:pos="1080"/>
        </w:tabs>
        <w:ind w:left="6480" w:hanging="31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76"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77"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15:restartNumberingAfterBreak="0">
    <w:nsid w:val="715F135D"/>
    <w:multiLevelType w:val="multilevel"/>
    <w:tmpl w:val="434AFC9A"/>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9" w15:restartNumberingAfterBreak="0">
    <w:nsid w:val="71A649AC"/>
    <w:multiLevelType w:val="hybridMultilevel"/>
    <w:tmpl w:val="0382F048"/>
    <w:styleLink w:val="ImportedStyle23"/>
    <w:lvl w:ilvl="0" w:tplc="7B56066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B2C1A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1013F0">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BD4D26C">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A084B6">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585AA2">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50EE54FA">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A82F64">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6CE13C">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0" w15:restartNumberingAfterBreak="0">
    <w:nsid w:val="7277174E"/>
    <w:multiLevelType w:val="hybridMultilevel"/>
    <w:tmpl w:val="8F82F9B6"/>
    <w:styleLink w:val="ImportedStyle31"/>
    <w:lvl w:ilvl="0" w:tplc="505AF81A">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6A0156">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CC37FA">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2F2BFB6">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14336A">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4E0356">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226555C">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4D6AC30">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8CD6DE">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1"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15:restartNumberingAfterBreak="0">
    <w:nsid w:val="738C10A4"/>
    <w:multiLevelType w:val="hybridMultilevel"/>
    <w:tmpl w:val="31306844"/>
    <w:lvl w:ilvl="0" w:tplc="72A0E9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84" w15:restartNumberingAfterBreak="0">
    <w:nsid w:val="75660AC1"/>
    <w:multiLevelType w:val="hybridMultilevel"/>
    <w:tmpl w:val="AC70AFD8"/>
    <w:numStyleLink w:val="ImportedStyle3"/>
  </w:abstractNum>
  <w:abstractNum w:abstractNumId="28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8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87" w15:restartNumberingAfterBreak="0">
    <w:nsid w:val="76DB7ED1"/>
    <w:multiLevelType w:val="hybridMultilevel"/>
    <w:tmpl w:val="F34A082E"/>
    <w:numStyleLink w:val="ImportedStyle320"/>
  </w:abstractNum>
  <w:abstractNum w:abstractNumId="288"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15:restartNumberingAfterBreak="0">
    <w:nsid w:val="77F670C0"/>
    <w:multiLevelType w:val="hybridMultilevel"/>
    <w:tmpl w:val="5D42233C"/>
    <w:numStyleLink w:val="ImportedStyle38"/>
  </w:abstractNum>
  <w:abstractNum w:abstractNumId="29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91"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96"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7"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99" w15:restartNumberingAfterBreak="0">
    <w:nsid w:val="7B6B14AE"/>
    <w:multiLevelType w:val="hybridMultilevel"/>
    <w:tmpl w:val="04F485CC"/>
    <w:styleLink w:val="ImportedStyle280"/>
    <w:lvl w:ilvl="0" w:tplc="7E4E1236">
      <w:start w:val="1"/>
      <w:numFmt w:val="bullet"/>
      <w:lvlText w:val="▪"/>
      <w:lvlJc w:val="left"/>
      <w:pPr>
        <w:tabs>
          <w:tab w:val="left" w:pos="1440"/>
        </w:tabs>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13DAFF7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84C7CC">
      <w:start w:val="1"/>
      <w:numFmt w:val="bullet"/>
      <w:lvlText w:val="▪"/>
      <w:lvlJc w:val="left"/>
      <w:pPr>
        <w:tabs>
          <w:tab w:val="left" w:pos="144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C4BD0C">
      <w:start w:val="1"/>
      <w:numFmt w:val="bullet"/>
      <w:lvlText w:val="▪"/>
      <w:lvlJc w:val="left"/>
      <w:pPr>
        <w:tabs>
          <w:tab w:val="left" w:pos="144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5E074DA">
      <w:start w:val="1"/>
      <w:numFmt w:val="bullet"/>
      <w:lvlText w:val="▪"/>
      <w:lvlJc w:val="left"/>
      <w:pPr>
        <w:tabs>
          <w:tab w:val="left" w:pos="144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7466E6">
      <w:start w:val="1"/>
      <w:numFmt w:val="bullet"/>
      <w:lvlText w:val="▪"/>
      <w:lvlJc w:val="left"/>
      <w:pPr>
        <w:tabs>
          <w:tab w:val="left" w:pos="144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EE9560">
      <w:start w:val="1"/>
      <w:numFmt w:val="bullet"/>
      <w:lvlText w:val="▪"/>
      <w:lvlJc w:val="left"/>
      <w:pPr>
        <w:tabs>
          <w:tab w:val="left" w:pos="144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AF2B0D8">
      <w:start w:val="1"/>
      <w:numFmt w:val="bullet"/>
      <w:lvlText w:val="▪"/>
      <w:lvlJc w:val="left"/>
      <w:pPr>
        <w:tabs>
          <w:tab w:val="left" w:pos="1440"/>
        </w:tabs>
        <w:ind w:left="7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CCE130">
      <w:start w:val="1"/>
      <w:numFmt w:val="bullet"/>
      <w:lvlText w:val="▪"/>
      <w:lvlJc w:val="left"/>
      <w:pPr>
        <w:tabs>
          <w:tab w:val="left" w:pos="1440"/>
        </w:tabs>
        <w:ind w:left="90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0" w15:restartNumberingAfterBreak="0">
    <w:nsid w:val="7BCB7B46"/>
    <w:multiLevelType w:val="hybridMultilevel"/>
    <w:tmpl w:val="129EAE9C"/>
    <w:styleLink w:val="ImportedStyle14"/>
    <w:lvl w:ilvl="0" w:tplc="13C494EA">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F8FCBC">
      <w:start w:val="1"/>
      <w:numFmt w:val="lowerLetter"/>
      <w:lvlText w:val="%2."/>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3E8796">
      <w:start w:val="1"/>
      <w:numFmt w:val="lowerRoman"/>
      <w:lvlText w:val="%3."/>
      <w:lvlJc w:val="left"/>
      <w:pPr>
        <w:tabs>
          <w:tab w:val="left" w:pos="108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794C058">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D0C6D2">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663B98">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AE8925E">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47C7446">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044CF4">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1" w15:restartNumberingAfterBreak="0">
    <w:nsid w:val="7C6B581E"/>
    <w:multiLevelType w:val="hybridMultilevel"/>
    <w:tmpl w:val="90627D1E"/>
    <w:styleLink w:val="ImportedStyle30"/>
    <w:lvl w:ilvl="0" w:tplc="4AE80E96">
      <w:start w:val="1"/>
      <w:numFmt w:val="bullet"/>
      <w:lvlText w:val="▪"/>
      <w:lvlJc w:val="left"/>
      <w:pPr>
        <w:ind w:left="15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06C751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B1AFEC4">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ED47CEE">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3FC8407A">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57A2EF4">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2DCD000">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2E9EB2B2">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A92D068">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2"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303"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4"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15:restartNumberingAfterBreak="0">
    <w:nsid w:val="7D8239BE"/>
    <w:multiLevelType w:val="hybridMultilevel"/>
    <w:tmpl w:val="A98A7E74"/>
    <w:numStyleLink w:val="ImportedStyle9"/>
  </w:abstractNum>
  <w:abstractNum w:abstractNumId="306"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08"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92"/>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576" w:hanging="576"/>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728" w:hanging="576"/>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6" w16cid:durableId="38800111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216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7" w16cid:durableId="67877655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8" w16cid:durableId="2000184150">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9" w16cid:durableId="640574139">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259"/>
  </w:num>
  <w:num w:numId="31" w16cid:durableId="1433551188">
    <w:abstractNumId w:val="30"/>
  </w:num>
  <w:num w:numId="32" w16cid:durableId="778336393">
    <w:abstractNumId w:val="58"/>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59"/>
  </w:num>
  <w:num w:numId="41" w16cid:durableId="634289681">
    <w:abstractNumId w:val="1"/>
  </w:num>
  <w:num w:numId="42" w16cid:durableId="632252569">
    <w:abstractNumId w:val="260"/>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88"/>
  </w:num>
  <w:num w:numId="48" w16cid:durableId="33774610">
    <w:abstractNumId w:val="182"/>
  </w:num>
  <w:num w:numId="49" w16cid:durableId="138918998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0" w16cid:durableId="123300417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1" w16cid:durableId="74156211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2" w16cid:durableId="542986302">
    <w:abstractNumId w:val="127"/>
  </w:num>
  <w:num w:numId="53" w16cid:durableId="1869679814">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72"/>
  </w:num>
  <w:num w:numId="57" w16cid:durableId="1276594598">
    <w:abstractNumId w:val="1"/>
  </w:num>
  <w:num w:numId="58" w16cid:durableId="782918262">
    <w:abstractNumId w:val="245"/>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108"/>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26"/>
  </w:num>
  <w:num w:numId="70" w16cid:durableId="2136025006">
    <w:abstractNumId w:val="111"/>
  </w:num>
  <w:num w:numId="71" w16cid:durableId="335499329">
    <w:abstractNumId w:val="126"/>
  </w:num>
  <w:num w:numId="72" w16cid:durableId="627124071">
    <w:abstractNumId w:val="1"/>
  </w:num>
  <w:num w:numId="73" w16cid:durableId="325020036">
    <w:abstractNumId w:val="63"/>
  </w:num>
  <w:num w:numId="74" w16cid:durableId="1251310702">
    <w:abstractNumId w:val="269"/>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66"/>
  </w:num>
  <w:num w:numId="77" w16cid:durableId="1833255485">
    <w:abstractNumId w:val="296"/>
  </w:num>
  <w:num w:numId="78" w16cid:durableId="1489055024">
    <w:abstractNumId w:val="22"/>
  </w:num>
  <w:num w:numId="79" w16cid:durableId="1818035254">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lvlText w:val="2.%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80" w16cid:durableId="1945572706">
    <w:abstractNumId w:val="143"/>
  </w:num>
  <w:num w:numId="81" w16cid:durableId="647243417">
    <w:abstractNumId w:val="229"/>
  </w:num>
  <w:num w:numId="82" w16cid:durableId="2043944657">
    <w:abstractNumId w:val="129"/>
  </w:num>
  <w:num w:numId="83" w16cid:durableId="1153761927">
    <w:abstractNumId w:val="188"/>
  </w:num>
  <w:num w:numId="84" w16cid:durableId="809637559">
    <w:abstractNumId w:val="308"/>
  </w:num>
  <w:num w:numId="85" w16cid:durableId="2115131180">
    <w:abstractNumId w:val="45"/>
  </w:num>
  <w:num w:numId="86" w16cid:durableId="277105552">
    <w:abstractNumId w:val="145"/>
  </w:num>
  <w:num w:numId="87" w16cid:durableId="1903324647">
    <w:abstractNumId w:val="253"/>
  </w:num>
  <w:num w:numId="88" w16cid:durableId="1134906320">
    <w:abstractNumId w:val="4"/>
  </w:num>
  <w:num w:numId="89" w16cid:durableId="530385184">
    <w:abstractNumId w:val="267"/>
  </w:num>
  <w:num w:numId="90" w16cid:durableId="1262295443">
    <w:abstractNumId w:val="162"/>
  </w:num>
  <w:num w:numId="91" w16cid:durableId="575167175">
    <w:abstractNumId w:val="33"/>
  </w:num>
  <w:num w:numId="92" w16cid:durableId="1051879826">
    <w:abstractNumId w:val="203"/>
  </w:num>
  <w:num w:numId="93" w16cid:durableId="1498422526">
    <w:abstractNumId w:val="198"/>
  </w:num>
  <w:num w:numId="94" w16cid:durableId="1095593312">
    <w:abstractNumId w:val="307"/>
  </w:num>
  <w:num w:numId="95" w16cid:durableId="708839510">
    <w:abstractNumId w:val="69"/>
  </w:num>
  <w:num w:numId="96" w16cid:durableId="763380653">
    <w:abstractNumId w:val="285"/>
  </w:num>
  <w:num w:numId="97" w16cid:durableId="868375461">
    <w:abstractNumId w:val="194"/>
  </w:num>
  <w:num w:numId="98" w16cid:durableId="2060854969">
    <w:abstractNumId w:val="177"/>
  </w:num>
  <w:num w:numId="99" w16cid:durableId="338893067">
    <w:abstractNumId w:val="184"/>
  </w:num>
  <w:num w:numId="100" w16cid:durableId="1060442603">
    <w:abstractNumId w:val="78"/>
  </w:num>
  <w:num w:numId="101" w16cid:durableId="1396539264">
    <w:abstractNumId w:val="19"/>
  </w:num>
  <w:num w:numId="102" w16cid:durableId="1252466810">
    <w:abstractNumId w:val="124"/>
  </w:num>
  <w:num w:numId="103" w16cid:durableId="163056760">
    <w:abstractNumId w:val="68"/>
  </w:num>
  <w:num w:numId="104" w16cid:durableId="1079252214">
    <w:abstractNumId w:val="121"/>
  </w:num>
  <w:num w:numId="105" w16cid:durableId="1088381376">
    <w:abstractNumId w:val="290"/>
  </w:num>
  <w:num w:numId="106" w16cid:durableId="463697112">
    <w:abstractNumId w:val="47"/>
  </w:num>
  <w:num w:numId="107" w16cid:durableId="1940982611">
    <w:abstractNumId w:val="231"/>
  </w:num>
  <w:num w:numId="108" w16cid:durableId="1171601102">
    <w:abstractNumId w:val="134"/>
  </w:num>
  <w:num w:numId="109" w16cid:durableId="491986740">
    <w:abstractNumId w:val="93"/>
  </w:num>
  <w:num w:numId="110" w16cid:durableId="440806718">
    <w:abstractNumId w:val="94"/>
  </w:num>
  <w:num w:numId="111" w16cid:durableId="1168329965">
    <w:abstractNumId w:val="159"/>
  </w:num>
  <w:num w:numId="112" w16cid:durableId="850071924">
    <w:abstractNumId w:val="105"/>
  </w:num>
  <w:num w:numId="113" w16cid:durableId="1603076487">
    <w:abstractNumId w:val="250"/>
  </w:num>
  <w:num w:numId="114" w16cid:durableId="1829710738">
    <w:abstractNumId w:val="187"/>
  </w:num>
  <w:num w:numId="115" w16cid:durableId="912201609">
    <w:abstractNumId w:val="40"/>
  </w:num>
  <w:num w:numId="116" w16cid:durableId="1674600454">
    <w:abstractNumId w:val="6"/>
  </w:num>
  <w:num w:numId="117" w16cid:durableId="1315983717">
    <w:abstractNumId w:val="276"/>
  </w:num>
  <w:num w:numId="118" w16cid:durableId="142040741">
    <w:abstractNumId w:val="71"/>
  </w:num>
  <w:num w:numId="119" w16cid:durableId="1719163455">
    <w:abstractNumId w:val="252"/>
  </w:num>
  <w:num w:numId="120" w16cid:durableId="772435894">
    <w:abstractNumId w:val="91"/>
  </w:num>
  <w:num w:numId="121" w16cid:durableId="441926218">
    <w:abstractNumId w:val="183"/>
  </w:num>
  <w:num w:numId="122" w16cid:durableId="1580477088">
    <w:abstractNumId w:val="238"/>
  </w:num>
  <w:num w:numId="123" w16cid:durableId="1320111961">
    <w:abstractNumId w:val="51"/>
  </w:num>
  <w:num w:numId="124" w16cid:durableId="90779397">
    <w:abstractNumId w:val="120"/>
  </w:num>
  <w:num w:numId="125" w16cid:durableId="688337079">
    <w:abstractNumId w:val="83"/>
  </w:num>
  <w:num w:numId="126" w16cid:durableId="1922253178">
    <w:abstractNumId w:val="166"/>
  </w:num>
  <w:num w:numId="127" w16cid:durableId="566693314">
    <w:abstractNumId w:val="23"/>
  </w:num>
  <w:num w:numId="128" w16cid:durableId="1704788419">
    <w:abstractNumId w:val="158"/>
  </w:num>
  <w:num w:numId="129" w16cid:durableId="327902992">
    <w:abstractNumId w:val="255"/>
  </w:num>
  <w:num w:numId="130" w16cid:durableId="14819249">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isLgl/>
        <w:lvlText w:val="%1.%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131" w16cid:durableId="305595535">
    <w:abstractNumId w:val="90"/>
  </w:num>
  <w:num w:numId="132" w16cid:durableId="1117260525">
    <w:abstractNumId w:val="118"/>
  </w:num>
  <w:num w:numId="133" w16cid:durableId="795872521">
    <w:abstractNumId w:val="106"/>
  </w:num>
  <w:num w:numId="134" w16cid:durableId="2029023940">
    <w:abstractNumId w:val="295"/>
  </w:num>
  <w:num w:numId="135" w16cid:durableId="205219165">
    <w:abstractNumId w:val="67"/>
  </w:num>
  <w:num w:numId="136" w16cid:durableId="2084327783">
    <w:abstractNumId w:val="135"/>
  </w:num>
  <w:num w:numId="137" w16cid:durableId="1655992004">
    <w:abstractNumId w:val="85"/>
  </w:num>
  <w:num w:numId="138" w16cid:durableId="52237566">
    <w:abstractNumId w:val="113"/>
  </w:num>
  <w:num w:numId="139" w16cid:durableId="2088918445">
    <w:abstractNumId w:val="170"/>
  </w:num>
  <w:num w:numId="140" w16cid:durableId="2078046803">
    <w:abstractNumId w:val="150"/>
  </w:num>
  <w:num w:numId="141" w16cid:durableId="266084418">
    <w:abstractNumId w:val="191"/>
  </w:num>
  <w:num w:numId="142" w16cid:durableId="1896116800">
    <w:abstractNumId w:val="149"/>
  </w:num>
  <w:num w:numId="143" w16cid:durableId="1575159337">
    <w:abstractNumId w:val="263"/>
  </w:num>
  <w:num w:numId="144" w16cid:durableId="2019000073">
    <w:abstractNumId w:val="119"/>
  </w:num>
  <w:num w:numId="145" w16cid:durableId="746079221">
    <w:abstractNumId w:val="52"/>
  </w:num>
  <w:num w:numId="146" w16cid:durableId="140969517">
    <w:abstractNumId w:val="248"/>
  </w:num>
  <w:num w:numId="147" w16cid:durableId="830753469">
    <w:abstractNumId w:val="101"/>
  </w:num>
  <w:num w:numId="148" w16cid:durableId="696279129">
    <w:abstractNumId w:val="174"/>
  </w:num>
  <w:num w:numId="149" w16cid:durableId="1848788995">
    <w:abstractNumId w:val="218"/>
  </w:num>
  <w:num w:numId="150" w16cid:durableId="667683262">
    <w:abstractNumId w:val="50"/>
  </w:num>
  <w:num w:numId="151" w16cid:durableId="1490514753">
    <w:abstractNumId w:val="112"/>
  </w:num>
  <w:num w:numId="152" w16cid:durableId="1227452804">
    <w:abstractNumId w:val="54"/>
  </w:num>
  <w:num w:numId="153" w16cid:durableId="995761836">
    <w:abstractNumId w:val="283"/>
  </w:num>
  <w:num w:numId="154" w16cid:durableId="84150755">
    <w:abstractNumId w:val="302"/>
  </w:num>
  <w:num w:numId="155" w16cid:durableId="1236014019">
    <w:abstractNumId w:val="240"/>
  </w:num>
  <w:num w:numId="156" w16cid:durableId="305670802">
    <w:abstractNumId w:val="16"/>
  </w:num>
  <w:num w:numId="157" w16cid:durableId="1165512780">
    <w:abstractNumId w:val="274"/>
  </w:num>
  <w:num w:numId="158" w16cid:durableId="1165631097">
    <w:abstractNumId w:val="226"/>
  </w:num>
  <w:num w:numId="159" w16cid:durableId="1321082420">
    <w:abstractNumId w:val="197"/>
  </w:num>
  <w:num w:numId="160" w16cid:durableId="1457485418">
    <w:abstractNumId w:val="265"/>
  </w:num>
  <w:num w:numId="161" w16cid:durableId="1646468109">
    <w:abstractNumId w:val="298"/>
  </w:num>
  <w:num w:numId="162" w16cid:durableId="513495278">
    <w:abstractNumId w:val="89"/>
  </w:num>
  <w:num w:numId="163" w16cid:durableId="1977956064">
    <w:abstractNumId w:val="95"/>
  </w:num>
  <w:num w:numId="164" w16cid:durableId="116870965">
    <w:abstractNumId w:val="98"/>
  </w:num>
  <w:num w:numId="165" w16cid:durableId="283200059">
    <w:abstractNumId w:val="216"/>
  </w:num>
  <w:num w:numId="166" w16cid:durableId="1989823373">
    <w:abstractNumId w:val="221"/>
  </w:num>
  <w:num w:numId="167" w16cid:durableId="1635134034">
    <w:abstractNumId w:val="217"/>
  </w:num>
  <w:num w:numId="168" w16cid:durableId="120730735">
    <w:abstractNumId w:val="107"/>
  </w:num>
  <w:num w:numId="169" w16cid:durableId="697269869">
    <w:abstractNumId w:val="53"/>
  </w:num>
  <w:num w:numId="170" w16cid:durableId="2062366761">
    <w:abstractNumId w:val="234"/>
  </w:num>
  <w:num w:numId="171" w16cid:durableId="2008054728">
    <w:abstractNumId w:val="115"/>
  </w:num>
  <w:num w:numId="172" w16cid:durableId="1470704283">
    <w:abstractNumId w:val="62"/>
  </w:num>
  <w:num w:numId="173" w16cid:durableId="1391683902">
    <w:abstractNumId w:val="109"/>
  </w:num>
  <w:num w:numId="174" w16cid:durableId="800922768">
    <w:abstractNumId w:val="29"/>
  </w:num>
  <w:num w:numId="175" w16cid:durableId="1564365036">
    <w:abstractNumId w:val="237"/>
  </w:num>
  <w:num w:numId="176" w16cid:durableId="599144792">
    <w:abstractNumId w:val="247"/>
  </w:num>
  <w:num w:numId="177" w16cid:durableId="155919107">
    <w:abstractNumId w:val="286"/>
  </w:num>
  <w:num w:numId="178" w16cid:durableId="1974364652">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179" w16cid:durableId="1538590072">
    <w:abstractNumId w:val="14"/>
  </w:num>
  <w:num w:numId="180" w16cid:durableId="203249911">
    <w:abstractNumId w:val="303"/>
  </w:num>
  <w:num w:numId="181" w16cid:durableId="1378772131">
    <w:abstractNumId w:val="277"/>
  </w:num>
  <w:num w:numId="182" w16cid:durableId="2139258493">
    <w:abstractNumId w:val="293"/>
  </w:num>
  <w:num w:numId="183" w16cid:durableId="1326401548">
    <w:abstractNumId w:val="288"/>
  </w:num>
  <w:num w:numId="184" w16cid:durableId="684333185">
    <w:abstractNumId w:val="155"/>
  </w:num>
  <w:num w:numId="185" w16cid:durableId="852109355">
    <w:abstractNumId w:val="36"/>
  </w:num>
  <w:num w:numId="186" w16cid:durableId="655112484">
    <w:abstractNumId w:val="206"/>
  </w:num>
  <w:num w:numId="187" w16cid:durableId="1479106549">
    <w:abstractNumId w:val="8"/>
  </w:num>
  <w:num w:numId="188" w16cid:durableId="2045789177">
    <w:abstractNumId w:val="123"/>
  </w:num>
  <w:num w:numId="189" w16cid:durableId="1538933085">
    <w:abstractNumId w:val="18"/>
  </w:num>
  <w:num w:numId="190" w16cid:durableId="1523666579">
    <w:abstractNumId w:val="297"/>
  </w:num>
  <w:num w:numId="191" w16cid:durableId="842823675">
    <w:abstractNumId w:val="102"/>
  </w:num>
  <w:num w:numId="192" w16cid:durableId="461273447">
    <w:abstractNumId w:val="21"/>
  </w:num>
  <w:num w:numId="193" w16cid:durableId="605505984">
    <w:abstractNumId w:val="220"/>
  </w:num>
  <w:num w:numId="194" w16cid:durableId="343433647">
    <w:abstractNumId w:val="131"/>
  </w:num>
  <w:num w:numId="195" w16cid:durableId="1071194412">
    <w:abstractNumId w:val="41"/>
  </w:num>
  <w:num w:numId="196" w16cid:durableId="1238636611">
    <w:abstractNumId w:val="140"/>
  </w:num>
  <w:num w:numId="197" w16cid:durableId="1848321952">
    <w:abstractNumId w:val="97"/>
  </w:num>
  <w:num w:numId="198" w16cid:durableId="1350445103">
    <w:abstractNumId w:val="232"/>
  </w:num>
  <w:num w:numId="199" w16cid:durableId="1513497423">
    <w:abstractNumId w:val="38"/>
  </w:num>
  <w:num w:numId="200" w16cid:durableId="1463229876">
    <w:abstractNumId w:val="192"/>
  </w:num>
  <w:num w:numId="201" w16cid:durableId="991831329">
    <w:abstractNumId w:val="185"/>
  </w:num>
  <w:num w:numId="202" w16cid:durableId="262227501">
    <w:abstractNumId w:val="110"/>
  </w:num>
  <w:num w:numId="203" w16cid:durableId="1611280301">
    <w:abstractNumId w:val="39"/>
  </w:num>
  <w:num w:numId="204" w16cid:durableId="869688384">
    <w:abstractNumId w:val="96"/>
  </w:num>
  <w:num w:numId="205" w16cid:durableId="1025054784">
    <w:abstractNumId w:val="153"/>
  </w:num>
  <w:num w:numId="206" w16cid:durableId="215433354">
    <w:abstractNumId w:val="15"/>
  </w:num>
  <w:num w:numId="207" w16cid:durableId="688331524">
    <w:abstractNumId w:val="139"/>
  </w:num>
  <w:num w:numId="208" w16cid:durableId="477188743">
    <w:abstractNumId w:val="241"/>
  </w:num>
  <w:num w:numId="209" w16cid:durableId="1394163576">
    <w:abstractNumId w:val="168"/>
  </w:num>
  <w:num w:numId="210" w16cid:durableId="528835430">
    <w:abstractNumId w:val="210"/>
  </w:num>
  <w:num w:numId="211" w16cid:durableId="395276157">
    <w:abstractNumId w:val="122"/>
  </w:num>
  <w:num w:numId="212" w16cid:durableId="1720322686">
    <w:abstractNumId w:val="304"/>
  </w:num>
  <w:num w:numId="213" w16cid:durableId="769357080">
    <w:abstractNumId w:val="212"/>
  </w:num>
  <w:num w:numId="214" w16cid:durableId="1993097859">
    <w:abstractNumId w:val="233"/>
  </w:num>
  <w:num w:numId="215" w16cid:durableId="1720275354">
    <w:abstractNumId w:val="142"/>
  </w:num>
  <w:num w:numId="216" w16cid:durableId="1087076320">
    <w:abstractNumId w:val="60"/>
  </w:num>
  <w:num w:numId="217" w16cid:durableId="1191338684">
    <w:abstractNumId w:val="272"/>
  </w:num>
  <w:num w:numId="218" w16cid:durableId="581374948">
    <w:abstractNumId w:val="76"/>
  </w:num>
  <w:num w:numId="219" w16cid:durableId="318652815">
    <w:abstractNumId w:val="193"/>
  </w:num>
  <w:num w:numId="220" w16cid:durableId="2143037087">
    <w:abstractNumId w:val="116"/>
  </w:num>
  <w:num w:numId="221" w16cid:durableId="889654016">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2" w16cid:durableId="98358211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3" w16cid:durableId="204561450">
    <w:abstractNumId w:val="141"/>
  </w:num>
  <w:num w:numId="224" w16cid:durableId="35280909">
    <w:abstractNumId w:val="102"/>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7" w16cid:durableId="2016498975">
    <w:abstractNumId w:val="73"/>
  </w:num>
  <w:num w:numId="228" w16cid:durableId="1721594700">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9" w16cid:durableId="1325008663">
    <w:abstractNumId w:val="219"/>
  </w:num>
  <w:num w:numId="230" w16cid:durableId="163205388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31" w16cid:durableId="1883900237">
    <w:abstractNumId w:val="201"/>
  </w:num>
  <w:num w:numId="232" w16cid:durableId="1522276787">
    <w:abstractNumId w:val="195"/>
  </w:num>
  <w:num w:numId="233" w16cid:durableId="2075465181">
    <w:abstractNumId w:val="0"/>
  </w:num>
  <w:num w:numId="234" w16cid:durableId="1855994155">
    <w:abstractNumId w:val="100"/>
  </w:num>
  <w:num w:numId="235" w16cid:durableId="1889342843">
    <w:abstractNumId w:val="281"/>
  </w:num>
  <w:num w:numId="236" w16cid:durableId="1067650999">
    <w:abstractNumId w:val="25"/>
  </w:num>
  <w:num w:numId="237" w16cid:durableId="18940946">
    <w:abstractNumId w:val="82"/>
  </w:num>
  <w:num w:numId="238" w16cid:durableId="1734619774">
    <w:abstractNumId w:val="207"/>
  </w:num>
  <w:num w:numId="239" w16cid:durableId="996571907">
    <w:abstractNumId w:val="244"/>
  </w:num>
  <w:num w:numId="240" w16cid:durableId="4553156">
    <w:abstractNumId w:val="13"/>
  </w:num>
  <w:num w:numId="241" w16cid:durableId="709762797">
    <w:abstractNumId w:val="180"/>
  </w:num>
  <w:num w:numId="242" w16cid:durableId="494223784">
    <w:abstractNumId w:val="273"/>
  </w:num>
  <w:num w:numId="243" w16cid:durableId="301078076">
    <w:abstractNumId w:val="48"/>
  </w:num>
  <w:num w:numId="244" w16cid:durableId="524637548">
    <w:abstractNumId w:val="205"/>
  </w:num>
  <w:num w:numId="245" w16cid:durableId="1233587160">
    <w:abstractNumId w:val="10"/>
  </w:num>
  <w:num w:numId="246" w16cid:durableId="124736190">
    <w:abstractNumId w:val="291"/>
  </w:num>
  <w:num w:numId="247" w16cid:durableId="2010282737">
    <w:abstractNumId w:val="167"/>
  </w:num>
  <w:num w:numId="248" w16cid:durableId="1269242648">
    <w:abstractNumId w:val="171"/>
  </w:num>
  <w:num w:numId="249" w16cid:durableId="520625441">
    <w:abstractNumId w:val="80"/>
  </w:num>
  <w:num w:numId="250" w16cid:durableId="604074867">
    <w:abstractNumId w:val="17"/>
  </w:num>
  <w:num w:numId="251" w16cid:durableId="1435662093">
    <w:abstractNumId w:val="75"/>
  </w:num>
  <w:num w:numId="252" w16cid:durableId="274680603">
    <w:abstractNumId w:val="114"/>
  </w:num>
  <w:num w:numId="253" w16cid:durableId="443425425">
    <w:abstractNumId w:val="243"/>
  </w:num>
  <w:num w:numId="254" w16cid:durableId="1375429376">
    <w:abstractNumId w:val="294"/>
  </w:num>
  <w:num w:numId="255" w16cid:durableId="1078940188">
    <w:abstractNumId w:val="215"/>
  </w:num>
  <w:num w:numId="256" w16cid:durableId="1223248327">
    <w:abstractNumId w:val="222"/>
  </w:num>
  <w:num w:numId="257" w16cid:durableId="294718818">
    <w:abstractNumId w:val="178"/>
  </w:num>
  <w:num w:numId="258" w16cid:durableId="143551558">
    <w:abstractNumId w:val="49"/>
  </w:num>
  <w:num w:numId="259" w16cid:durableId="299699922">
    <w:abstractNumId w:val="74"/>
  </w:num>
  <w:num w:numId="260" w16cid:durableId="1257253220">
    <w:abstractNumId w:val="164"/>
  </w:num>
  <w:num w:numId="261" w16cid:durableId="621881371">
    <w:abstractNumId w:val="270"/>
  </w:num>
  <w:num w:numId="262" w16cid:durableId="1304966402">
    <w:abstractNumId w:val="228"/>
  </w:num>
  <w:num w:numId="263" w16cid:durableId="190578772">
    <w:abstractNumId w:val="249"/>
  </w:num>
  <w:num w:numId="264" w16cid:durableId="1181352815">
    <w:abstractNumId w:val="258"/>
  </w:num>
  <w:num w:numId="265" w16cid:durableId="1995794394">
    <w:abstractNumId w:val="148"/>
  </w:num>
  <w:num w:numId="266" w16cid:durableId="1866090657">
    <w:abstractNumId w:val="200"/>
  </w:num>
  <w:num w:numId="267" w16cid:durableId="87315843">
    <w:abstractNumId w:val="262"/>
  </w:num>
  <w:num w:numId="268" w16cid:durableId="1050542797">
    <w:abstractNumId w:val="24"/>
  </w:num>
  <w:num w:numId="269" w16cid:durableId="487522369">
    <w:abstractNumId w:val="190"/>
  </w:num>
  <w:num w:numId="270" w16cid:durableId="1993175446">
    <w:abstractNumId w:val="128"/>
  </w:num>
  <w:num w:numId="271" w16cid:durableId="1738940255">
    <w:abstractNumId w:val="9"/>
  </w:num>
  <w:num w:numId="272" w16cid:durableId="744762772">
    <w:abstractNumId w:val="306"/>
  </w:num>
  <w:num w:numId="273" w16cid:durableId="1285842156">
    <w:abstractNumId w:val="32"/>
  </w:num>
  <w:num w:numId="274" w16cid:durableId="2072120246">
    <w:abstractNumId w:val="70"/>
  </w:num>
  <w:num w:numId="275" w16cid:durableId="1895922644">
    <w:abstractNumId w:val="235"/>
  </w:num>
  <w:num w:numId="276" w16cid:durableId="1398088984">
    <w:abstractNumId w:val="55"/>
  </w:num>
  <w:num w:numId="277" w16cid:durableId="875577741">
    <w:abstractNumId w:val="251"/>
  </w:num>
  <w:num w:numId="278" w16cid:durableId="294137990">
    <w:abstractNumId w:val="152"/>
  </w:num>
  <w:num w:numId="279" w16cid:durableId="780339842">
    <w:abstractNumId w:val="79"/>
  </w:num>
  <w:num w:numId="280" w16cid:durableId="1586256631">
    <w:abstractNumId w:val="266"/>
  </w:num>
  <w:num w:numId="281" w16cid:durableId="2008096137">
    <w:abstractNumId w:val="125"/>
  </w:num>
  <w:num w:numId="282" w16cid:durableId="465393153">
    <w:abstractNumId w:val="172"/>
  </w:num>
  <w:num w:numId="283" w16cid:durableId="522592938">
    <w:abstractNumId w:val="246"/>
  </w:num>
  <w:num w:numId="284" w16cid:durableId="374819486">
    <w:abstractNumId w:val="213"/>
  </w:num>
  <w:num w:numId="285" w16cid:durableId="1189875223">
    <w:abstractNumId w:val="173"/>
  </w:num>
  <w:num w:numId="286" w16cid:durableId="1118253924">
    <w:abstractNumId w:val="133"/>
  </w:num>
  <w:num w:numId="287" w16cid:durableId="1031760668">
    <w:abstractNumId w:val="103"/>
  </w:num>
  <w:num w:numId="288" w16cid:durableId="1509564033">
    <w:abstractNumId w:val="44"/>
  </w:num>
  <w:num w:numId="289" w16cid:durableId="1780491574">
    <w:abstractNumId w:val="236"/>
  </w:num>
  <w:num w:numId="290" w16cid:durableId="1058240696">
    <w:abstractNumId w:val="31"/>
  </w:num>
  <w:num w:numId="291" w16cid:durableId="2082436745">
    <w:abstractNumId w:val="282"/>
  </w:num>
  <w:num w:numId="292" w16cid:durableId="69278556">
    <w:abstractNumId w:val="1"/>
  </w:num>
  <w:num w:numId="293" w16cid:durableId="293874043">
    <w:abstractNumId w:val="1"/>
  </w:num>
  <w:num w:numId="294" w16cid:durableId="1994798982">
    <w:abstractNumId w:val="1"/>
  </w:num>
  <w:num w:numId="295" w16cid:durableId="2104523879">
    <w:abstractNumId w:val="1"/>
  </w:num>
  <w:num w:numId="296" w16cid:durableId="866869783">
    <w:abstractNumId w:val="1"/>
  </w:num>
  <w:num w:numId="297" w16cid:durableId="1157964275">
    <w:abstractNumId w:val="1"/>
  </w:num>
  <w:num w:numId="298" w16cid:durableId="1880431989">
    <w:abstractNumId w:val="1"/>
  </w:num>
  <w:num w:numId="299" w16cid:durableId="748618668">
    <w:abstractNumId w:val="1"/>
  </w:num>
  <w:num w:numId="300" w16cid:durableId="483205894">
    <w:abstractNumId w:val="1"/>
  </w:num>
  <w:num w:numId="301" w16cid:durableId="560991847">
    <w:abstractNumId w:val="1"/>
  </w:num>
  <w:num w:numId="302" w16cid:durableId="433552837">
    <w:abstractNumId w:val="165"/>
  </w:num>
  <w:num w:numId="303" w16cid:durableId="2030329555">
    <w:abstractNumId w:val="278"/>
  </w:num>
  <w:num w:numId="304" w16cid:durableId="419373100">
    <w:abstractNumId w:val="1"/>
  </w:num>
  <w:num w:numId="305" w16cid:durableId="1568295260">
    <w:abstractNumId w:val="37"/>
  </w:num>
  <w:num w:numId="306" w16cid:durableId="1027408941">
    <w:abstractNumId w:val="268"/>
  </w:num>
  <w:num w:numId="307" w16cid:durableId="2101178068">
    <w:abstractNumId w:val="268"/>
  </w:num>
  <w:num w:numId="308" w16cid:durableId="95058776">
    <w:abstractNumId w:val="268"/>
  </w:num>
  <w:num w:numId="309" w16cid:durableId="822544248">
    <w:abstractNumId w:val="268"/>
  </w:num>
  <w:num w:numId="310" w16cid:durableId="2147239565">
    <w:abstractNumId w:val="268"/>
  </w:num>
  <w:num w:numId="311" w16cid:durableId="1410301569">
    <w:abstractNumId w:val="268"/>
  </w:num>
  <w:num w:numId="312" w16cid:durableId="1225801428">
    <w:abstractNumId w:val="268"/>
  </w:num>
  <w:num w:numId="313" w16cid:durableId="765349829">
    <w:abstractNumId w:val="268"/>
  </w:num>
  <w:num w:numId="314" w16cid:durableId="2123762681">
    <w:abstractNumId w:val="268"/>
  </w:num>
  <w:num w:numId="315" w16cid:durableId="1617059317">
    <w:abstractNumId w:val="268"/>
  </w:num>
  <w:num w:numId="316" w16cid:durableId="1295791848">
    <w:abstractNumId w:val="268"/>
  </w:num>
  <w:num w:numId="317" w16cid:durableId="469202762">
    <w:abstractNumId w:val="268"/>
  </w:num>
  <w:num w:numId="318" w16cid:durableId="984941243">
    <w:abstractNumId w:val="268"/>
  </w:num>
  <w:num w:numId="319" w16cid:durableId="2062778129">
    <w:abstractNumId w:val="268"/>
  </w:num>
  <w:num w:numId="320" w16cid:durableId="1381130713">
    <w:abstractNumId w:val="268"/>
  </w:num>
  <w:num w:numId="321" w16cid:durableId="859974595">
    <w:abstractNumId w:val="268"/>
  </w:num>
  <w:num w:numId="322" w16cid:durableId="1647666339">
    <w:abstractNumId w:val="268"/>
  </w:num>
  <w:num w:numId="323" w16cid:durableId="267810668">
    <w:abstractNumId w:val="268"/>
  </w:num>
  <w:num w:numId="324" w16cid:durableId="1815681701">
    <w:abstractNumId w:val="268"/>
  </w:num>
  <w:num w:numId="325" w16cid:durableId="889074447">
    <w:abstractNumId w:val="268"/>
  </w:num>
  <w:num w:numId="326" w16cid:durableId="1659575375">
    <w:abstractNumId w:val="268"/>
  </w:num>
  <w:num w:numId="327" w16cid:durableId="336425167">
    <w:abstractNumId w:val="268"/>
  </w:num>
  <w:num w:numId="328" w16cid:durableId="816071311">
    <w:abstractNumId w:val="268"/>
  </w:num>
  <w:num w:numId="329" w16cid:durableId="462188783">
    <w:abstractNumId w:val="268"/>
  </w:num>
  <w:num w:numId="330" w16cid:durableId="980812230">
    <w:abstractNumId w:val="268"/>
  </w:num>
  <w:num w:numId="331" w16cid:durableId="452209076">
    <w:abstractNumId w:val="268"/>
  </w:num>
  <w:num w:numId="332" w16cid:durableId="1364593843">
    <w:abstractNumId w:val="268"/>
  </w:num>
  <w:num w:numId="333" w16cid:durableId="1672295682">
    <w:abstractNumId w:val="268"/>
  </w:num>
  <w:num w:numId="334" w16cid:durableId="1846165121">
    <w:abstractNumId w:val="268"/>
  </w:num>
  <w:num w:numId="335" w16cid:durableId="809789694">
    <w:abstractNumId w:val="268"/>
  </w:num>
  <w:num w:numId="336" w16cid:durableId="654408007">
    <w:abstractNumId w:val="57"/>
  </w:num>
  <w:num w:numId="337" w16cid:durableId="379092314">
    <w:abstractNumId w:val="268"/>
  </w:num>
  <w:num w:numId="338" w16cid:durableId="791676808">
    <w:abstractNumId w:val="268"/>
  </w:num>
  <w:num w:numId="339" w16cid:durableId="1974558010">
    <w:abstractNumId w:val="268"/>
  </w:num>
  <w:num w:numId="340" w16cid:durableId="1256208504">
    <w:abstractNumId w:val="268"/>
  </w:num>
  <w:num w:numId="341" w16cid:durableId="1544051948">
    <w:abstractNumId w:val="268"/>
  </w:num>
  <w:num w:numId="342" w16cid:durableId="134105623">
    <w:abstractNumId w:val="268"/>
  </w:num>
  <w:num w:numId="343" w16cid:durableId="162552388">
    <w:abstractNumId w:val="268"/>
  </w:num>
  <w:num w:numId="344" w16cid:durableId="1396927283">
    <w:abstractNumId w:val="268"/>
  </w:num>
  <w:num w:numId="345" w16cid:durableId="99566424">
    <w:abstractNumId w:val="268"/>
  </w:num>
  <w:num w:numId="346" w16cid:durableId="2121335983">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347" w16cid:durableId="1278103358">
    <w:abstractNumId w:val="151"/>
  </w:num>
  <w:num w:numId="348" w16cid:durableId="1153066891">
    <w:abstractNumId w:val="160"/>
  </w:num>
  <w:num w:numId="349" w16cid:durableId="338117476">
    <w:abstractNumId w:val="35"/>
  </w:num>
  <w:num w:numId="350" w16cid:durableId="1854494812">
    <w:abstractNumId w:val="43"/>
  </w:num>
  <w:num w:numId="351" w16cid:durableId="695235014">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16cid:durableId="883174799">
    <w:abstractNumId w:val="264"/>
  </w:num>
  <w:num w:numId="353" w16cid:durableId="2030063791">
    <w:abstractNumId w:val="156"/>
  </w:num>
  <w:num w:numId="354" w16cid:durableId="274019500">
    <w:abstractNumId w:val="211"/>
  </w:num>
  <w:num w:numId="355" w16cid:durableId="309410550">
    <w:abstractNumId w:val="284"/>
  </w:num>
  <w:num w:numId="356" w16cid:durableId="139658417">
    <w:abstractNumId w:val="156"/>
    <w:lvlOverride w:ilvl="1">
      <w:startOverride w:val="2"/>
    </w:lvlOverride>
  </w:num>
  <w:num w:numId="357" w16cid:durableId="420878929">
    <w:abstractNumId w:val="5"/>
  </w:num>
  <w:num w:numId="358" w16cid:durableId="1610970096">
    <w:abstractNumId w:val="87"/>
  </w:num>
  <w:num w:numId="359" w16cid:durableId="470708982">
    <w:abstractNumId w:val="87"/>
    <w:lvlOverride w:ilvl="0">
      <w:lvl w:ilvl="0" w:tplc="ED66F84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F34BC80">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D12AEE8">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B4B8CC">
        <w:start w:val="1"/>
        <w:numFmt w:val="decimal"/>
        <w:lvlText w:val="%4."/>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D3E5BA0">
        <w:start w:val="1"/>
        <w:numFmt w:val="lowerLetter"/>
        <w:lvlText w:val="%5."/>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DAE0B62">
        <w:start w:val="1"/>
        <w:numFmt w:val="lowerRoman"/>
        <w:lvlText w:val="%6."/>
        <w:lvlJc w:val="left"/>
        <w:pPr>
          <w:tabs>
            <w:tab w:val="left" w:pos="108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DA3530">
        <w:start w:val="1"/>
        <w:numFmt w:val="decimal"/>
        <w:lvlText w:val="%7."/>
        <w:lvlJc w:val="left"/>
        <w:pPr>
          <w:tabs>
            <w:tab w:val="left" w:pos="108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2E7BA0">
        <w:start w:val="1"/>
        <w:numFmt w:val="lowerLetter"/>
        <w:lvlText w:val="%8."/>
        <w:lvlJc w:val="left"/>
        <w:pPr>
          <w:tabs>
            <w:tab w:val="left" w:pos="108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C66560A">
        <w:start w:val="1"/>
        <w:numFmt w:val="lowerRoman"/>
        <w:lvlText w:val="%9."/>
        <w:lvlJc w:val="left"/>
        <w:pPr>
          <w:tabs>
            <w:tab w:val="left" w:pos="108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0" w16cid:durableId="2046589058">
    <w:abstractNumId w:val="156"/>
    <w:lvlOverride w:ilvl="1">
      <w:startOverride w:val="3"/>
    </w:lvlOverride>
  </w:num>
  <w:num w:numId="361" w16cid:durableId="570969882">
    <w:abstractNumId w:val="42"/>
  </w:num>
  <w:num w:numId="362" w16cid:durableId="463892777">
    <w:abstractNumId w:val="175"/>
  </w:num>
  <w:num w:numId="363" w16cid:durableId="736316498">
    <w:abstractNumId w:val="209"/>
  </w:num>
  <w:num w:numId="364" w16cid:durableId="880048638">
    <w:abstractNumId w:val="147"/>
  </w:num>
  <w:num w:numId="365" w16cid:durableId="613056061">
    <w:abstractNumId w:val="147"/>
    <w:lvlOverride w:ilvl="1">
      <w:startOverride w:val="2"/>
    </w:lvlOverride>
  </w:num>
  <w:num w:numId="366" w16cid:durableId="680279065">
    <w:abstractNumId w:val="189"/>
  </w:num>
  <w:num w:numId="367" w16cid:durableId="371349472">
    <w:abstractNumId w:val="230"/>
  </w:num>
  <w:num w:numId="368" w16cid:durableId="1325477591">
    <w:abstractNumId w:val="104"/>
  </w:num>
  <w:num w:numId="369" w16cid:durableId="908656667">
    <w:abstractNumId w:val="254"/>
    <w:lvlOverride w:ilvl="0">
      <w:startOverride w:val="3"/>
    </w:lvlOverride>
  </w:num>
  <w:num w:numId="370" w16cid:durableId="322513895">
    <w:abstractNumId w:val="3"/>
  </w:num>
  <w:num w:numId="371" w16cid:durableId="1301493125">
    <w:abstractNumId w:val="305"/>
  </w:num>
  <w:num w:numId="372" w16cid:durableId="1401444555">
    <w:abstractNumId w:val="202"/>
  </w:num>
  <w:num w:numId="373" w16cid:durableId="167065336">
    <w:abstractNumId w:val="186"/>
    <w:lvlOverride w:ilvl="0">
      <w:startOverride w:val="4"/>
    </w:lvlOverride>
  </w:num>
  <w:num w:numId="374" w16cid:durableId="13384031">
    <w:abstractNumId w:val="27"/>
  </w:num>
  <w:num w:numId="375" w16cid:durableId="1156461329">
    <w:abstractNumId w:val="208"/>
  </w:num>
  <w:num w:numId="376" w16cid:durableId="527375069">
    <w:abstractNumId w:val="86"/>
  </w:num>
  <w:num w:numId="377" w16cid:durableId="806048364">
    <w:abstractNumId w:val="46"/>
    <w:lvlOverride w:ilvl="0">
      <w:startOverride w:val="5"/>
    </w:lvlOverride>
  </w:num>
  <w:num w:numId="378" w16cid:durableId="1447116948">
    <w:abstractNumId w:val="242"/>
  </w:num>
  <w:num w:numId="379" w16cid:durableId="833377064">
    <w:abstractNumId w:val="261"/>
  </w:num>
  <w:num w:numId="380" w16cid:durableId="1647398762">
    <w:abstractNumId w:val="300"/>
  </w:num>
  <w:num w:numId="381" w16cid:durableId="1667591682">
    <w:abstractNumId w:val="169"/>
    <w:lvlOverride w:ilvl="0">
      <w:startOverride w:val="6"/>
    </w:lvlOverride>
  </w:num>
  <w:num w:numId="382" w16cid:durableId="1329989049">
    <w:abstractNumId w:val="239"/>
  </w:num>
  <w:num w:numId="383" w16cid:durableId="2119521507">
    <w:abstractNumId w:val="204"/>
  </w:num>
  <w:num w:numId="384" w16cid:durableId="493838137">
    <w:abstractNumId w:val="156"/>
    <w:lvlOverride w:ilvl="1">
      <w:startOverride w:val="4"/>
    </w:lvlOverride>
  </w:num>
  <w:num w:numId="385" w16cid:durableId="547186194">
    <w:abstractNumId w:val="34"/>
  </w:num>
  <w:num w:numId="386" w16cid:durableId="2025083220">
    <w:abstractNumId w:val="65"/>
  </w:num>
  <w:num w:numId="387" w16cid:durableId="253128855">
    <w:abstractNumId w:val="156"/>
    <w:lvlOverride w:ilvl="1">
      <w:startOverride w:val="5"/>
    </w:lvlOverride>
  </w:num>
  <w:num w:numId="388" w16cid:durableId="1128358190">
    <w:abstractNumId w:val="176"/>
  </w:num>
  <w:num w:numId="389" w16cid:durableId="1845851405">
    <w:abstractNumId w:val="256"/>
  </w:num>
  <w:num w:numId="390" w16cid:durableId="994263888">
    <w:abstractNumId w:val="156"/>
    <w:lvlOverride w:ilvl="1">
      <w:startOverride w:val="6"/>
    </w:lvlOverride>
  </w:num>
  <w:num w:numId="391" w16cid:durableId="1191451756">
    <w:abstractNumId w:val="154"/>
  </w:num>
  <w:num w:numId="392" w16cid:durableId="727073173">
    <w:abstractNumId w:val="196"/>
  </w:num>
  <w:num w:numId="393" w16cid:durableId="888688744">
    <w:abstractNumId w:val="146"/>
  </w:num>
  <w:num w:numId="394" w16cid:durableId="394743508">
    <w:abstractNumId w:val="137"/>
  </w:num>
  <w:num w:numId="395" w16cid:durableId="1921211850">
    <w:abstractNumId w:val="156"/>
    <w:lvlOverride w:ilvl="1">
      <w:startOverride w:val="8"/>
    </w:lvlOverride>
  </w:num>
  <w:num w:numId="396" w16cid:durableId="2002079987">
    <w:abstractNumId w:val="144"/>
  </w:num>
  <w:num w:numId="397" w16cid:durableId="1851986256">
    <w:abstractNumId w:val="61"/>
  </w:num>
  <w:num w:numId="398" w16cid:durableId="976766342">
    <w:abstractNumId w:val="156"/>
    <w:lvlOverride w:ilvl="1">
      <w:startOverride w:val="9"/>
    </w:lvlOverride>
  </w:num>
  <w:num w:numId="399" w16cid:durableId="1112675435">
    <w:abstractNumId w:val="279"/>
  </w:num>
  <w:num w:numId="400" w16cid:durableId="192113567">
    <w:abstractNumId w:val="181"/>
  </w:num>
  <w:num w:numId="401" w16cid:durableId="1058750304">
    <w:abstractNumId w:val="156"/>
    <w:lvlOverride w:ilvl="1">
      <w:startOverride w:val="10"/>
    </w:lvlOverride>
  </w:num>
  <w:num w:numId="402" w16cid:durableId="313460534">
    <w:abstractNumId w:val="11"/>
  </w:num>
  <w:num w:numId="403" w16cid:durableId="406851875">
    <w:abstractNumId w:val="99"/>
  </w:num>
  <w:num w:numId="404" w16cid:durableId="354963347">
    <w:abstractNumId w:val="156"/>
    <w:lvlOverride w:ilvl="1">
      <w:startOverride w:val="11"/>
    </w:lvlOverride>
  </w:num>
  <w:num w:numId="405" w16cid:durableId="2068528380">
    <w:abstractNumId w:val="214"/>
  </w:num>
  <w:num w:numId="406" w16cid:durableId="1207568162">
    <w:abstractNumId w:val="77"/>
  </w:num>
  <w:num w:numId="407" w16cid:durableId="889653152">
    <w:abstractNumId w:val="227"/>
  </w:num>
  <w:num w:numId="408" w16cid:durableId="107898033">
    <w:abstractNumId w:val="81"/>
  </w:num>
  <w:num w:numId="409" w16cid:durableId="1825198618">
    <w:abstractNumId w:val="271"/>
  </w:num>
  <w:num w:numId="410" w16cid:durableId="1836994456">
    <w:abstractNumId w:val="179"/>
  </w:num>
  <w:num w:numId="411" w16cid:durableId="762649101">
    <w:abstractNumId w:val="117"/>
  </w:num>
  <w:num w:numId="412" w16cid:durableId="1050105056">
    <w:abstractNumId w:val="28"/>
  </w:num>
  <w:num w:numId="413" w16cid:durableId="456145822">
    <w:abstractNumId w:val="28"/>
    <w:lvlOverride w:ilvl="0">
      <w:lvl w:ilvl="0" w:tplc="E200DB1E">
        <w:start w:val="1"/>
        <w:numFmt w:val="bullet"/>
        <w:lvlText w:val="▪"/>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4ACD9A6">
        <w:start w:val="1"/>
        <w:numFmt w:val="bullet"/>
        <w:lvlText w:val="▪"/>
        <w:lvlJc w:val="left"/>
        <w:pPr>
          <w:tabs>
            <w:tab w:val="left" w:pos="540"/>
            <w:tab w:val="left" w:pos="1080"/>
            <w:tab w:val="left" w:pos="2070"/>
            <w:tab w:val="left" w:pos="2160"/>
            <w:tab w:val="left" w:pos="2520"/>
            <w:tab w:val="left" w:pos="3060"/>
            <w:tab w:val="left" w:pos="3600"/>
            <w:tab w:val="left" w:pos="4320"/>
            <w:tab w:val="left" w:pos="5040"/>
            <w:tab w:val="left" w:pos="5760"/>
            <w:tab w:val="left" w:pos="6480"/>
            <w:tab w:val="left" w:pos="7200"/>
            <w:tab w:val="left" w:pos="7920"/>
            <w:tab w:val="left" w:pos="8140"/>
            <w:tab w:val="left" w:pos="814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EBE229C">
        <w:start w:val="1"/>
        <w:numFmt w:val="bullet"/>
        <w:lvlText w:val="▪"/>
        <w:lvlJc w:val="left"/>
        <w:pPr>
          <w:tabs>
            <w:tab w:val="left" w:pos="540"/>
            <w:tab w:val="left" w:pos="1080"/>
            <w:tab w:val="left" w:pos="1440"/>
            <w:tab w:val="left" w:pos="2070"/>
            <w:tab w:val="left" w:pos="2160"/>
            <w:tab w:val="left" w:pos="3060"/>
            <w:tab w:val="left" w:pos="3600"/>
            <w:tab w:val="left" w:pos="4320"/>
            <w:tab w:val="left" w:pos="5040"/>
            <w:tab w:val="left" w:pos="5760"/>
            <w:tab w:val="left" w:pos="6480"/>
            <w:tab w:val="left" w:pos="7200"/>
            <w:tab w:val="left" w:pos="7920"/>
            <w:tab w:val="left" w:pos="8140"/>
            <w:tab w:val="left" w:pos="814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4726D920">
        <w:start w:val="1"/>
        <w:numFmt w:val="bullet"/>
        <w:lvlText w:val="▪"/>
        <w:lvlJc w:val="left"/>
        <w:pPr>
          <w:tabs>
            <w:tab w:val="left" w:pos="540"/>
            <w:tab w:val="left" w:pos="1080"/>
            <w:tab w:val="left" w:pos="1440"/>
            <w:tab w:val="left" w:pos="2070"/>
            <w:tab w:val="left" w:pos="2160"/>
            <w:tab w:val="left" w:pos="2520"/>
            <w:tab w:val="left" w:pos="3060"/>
            <w:tab w:val="left" w:pos="4320"/>
            <w:tab w:val="left" w:pos="5040"/>
            <w:tab w:val="left" w:pos="5760"/>
            <w:tab w:val="left" w:pos="6480"/>
            <w:tab w:val="left" w:pos="7200"/>
            <w:tab w:val="left" w:pos="7920"/>
            <w:tab w:val="left" w:pos="8140"/>
            <w:tab w:val="left" w:pos="814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54639C4">
        <w:start w:val="1"/>
        <w:numFmt w:val="bullet"/>
        <w:lvlText w:val="▪"/>
        <w:lvlJc w:val="left"/>
        <w:pPr>
          <w:tabs>
            <w:tab w:val="left" w:pos="540"/>
            <w:tab w:val="left" w:pos="1080"/>
            <w:tab w:val="left" w:pos="1440"/>
            <w:tab w:val="left" w:pos="2070"/>
            <w:tab w:val="left" w:pos="2160"/>
            <w:tab w:val="left" w:pos="2520"/>
            <w:tab w:val="left" w:pos="3060"/>
            <w:tab w:val="left" w:pos="3600"/>
            <w:tab w:val="left" w:pos="4320"/>
            <w:tab w:val="left" w:pos="5040"/>
            <w:tab w:val="left" w:pos="5760"/>
            <w:tab w:val="left" w:pos="6480"/>
            <w:tab w:val="left" w:pos="7200"/>
            <w:tab w:val="left" w:pos="7920"/>
            <w:tab w:val="left" w:pos="8140"/>
            <w:tab w:val="left" w:pos="814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8944DB0">
        <w:start w:val="1"/>
        <w:numFmt w:val="bullet"/>
        <w:lvlText w:val="▪"/>
        <w:lvlJc w:val="left"/>
        <w:pPr>
          <w:tabs>
            <w:tab w:val="left" w:pos="540"/>
            <w:tab w:val="left" w:pos="1080"/>
            <w:tab w:val="left" w:pos="1440"/>
            <w:tab w:val="left" w:pos="2070"/>
            <w:tab w:val="left" w:pos="2160"/>
            <w:tab w:val="left" w:pos="2520"/>
            <w:tab w:val="left" w:pos="3060"/>
            <w:tab w:val="left" w:pos="3600"/>
            <w:tab w:val="left" w:pos="4320"/>
            <w:tab w:val="left" w:pos="5040"/>
            <w:tab w:val="left" w:pos="6480"/>
            <w:tab w:val="left" w:pos="7200"/>
            <w:tab w:val="left" w:pos="7920"/>
            <w:tab w:val="left" w:pos="8140"/>
            <w:tab w:val="left" w:pos="814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A86596">
        <w:start w:val="1"/>
        <w:numFmt w:val="bullet"/>
        <w:lvlText w:val="▪"/>
        <w:lvlJc w:val="left"/>
        <w:pPr>
          <w:tabs>
            <w:tab w:val="left" w:pos="540"/>
            <w:tab w:val="left" w:pos="1080"/>
            <w:tab w:val="left" w:pos="1440"/>
            <w:tab w:val="left" w:pos="2070"/>
            <w:tab w:val="left" w:pos="2160"/>
            <w:tab w:val="left" w:pos="2520"/>
            <w:tab w:val="left" w:pos="3060"/>
            <w:tab w:val="left" w:pos="3600"/>
            <w:tab w:val="left" w:pos="4320"/>
            <w:tab w:val="left" w:pos="5040"/>
            <w:tab w:val="left" w:pos="5760"/>
            <w:tab w:val="left" w:pos="6480"/>
            <w:tab w:val="left" w:pos="7200"/>
            <w:tab w:val="left" w:pos="7920"/>
            <w:tab w:val="left" w:pos="8140"/>
            <w:tab w:val="left" w:pos="814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D0A2C3E">
        <w:start w:val="1"/>
        <w:numFmt w:val="bullet"/>
        <w:lvlText w:val="▪"/>
        <w:lvlJc w:val="left"/>
        <w:pPr>
          <w:tabs>
            <w:tab w:val="left" w:pos="540"/>
            <w:tab w:val="left" w:pos="1080"/>
            <w:tab w:val="left" w:pos="1440"/>
            <w:tab w:val="left" w:pos="2070"/>
            <w:tab w:val="left" w:pos="2160"/>
            <w:tab w:val="left" w:pos="2520"/>
            <w:tab w:val="left" w:pos="3060"/>
            <w:tab w:val="left" w:pos="3600"/>
            <w:tab w:val="left" w:pos="4320"/>
            <w:tab w:val="left" w:pos="5040"/>
            <w:tab w:val="left" w:pos="5760"/>
            <w:tab w:val="left" w:pos="6480"/>
            <w:tab w:val="left" w:pos="7200"/>
            <w:tab w:val="left" w:pos="8140"/>
            <w:tab w:val="left" w:pos="8140"/>
          </w:tabs>
          <w:ind w:left="79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A12E09A">
        <w:start w:val="1"/>
        <w:numFmt w:val="bullet"/>
        <w:lvlText w:val="▪"/>
        <w:lvlJc w:val="left"/>
        <w:pPr>
          <w:tabs>
            <w:tab w:val="left" w:pos="540"/>
            <w:tab w:val="left" w:pos="1080"/>
            <w:tab w:val="left" w:pos="1440"/>
            <w:tab w:val="left" w:pos="2070"/>
            <w:tab w:val="left" w:pos="2160"/>
            <w:tab w:val="left" w:pos="2520"/>
            <w:tab w:val="left" w:pos="3060"/>
            <w:tab w:val="left" w:pos="3600"/>
            <w:tab w:val="left" w:pos="4320"/>
            <w:tab w:val="left" w:pos="5040"/>
            <w:tab w:val="left" w:pos="5760"/>
            <w:tab w:val="left" w:pos="6480"/>
            <w:tab w:val="left" w:pos="7200"/>
            <w:tab w:val="left" w:pos="7920"/>
            <w:tab w:val="left" w:pos="8140"/>
            <w:tab w:val="left" w:pos="8140"/>
          </w:tabs>
          <w:ind w:left="90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14" w16cid:durableId="1927839532">
    <w:abstractNumId w:val="81"/>
    <w:lvlOverride w:ilvl="1">
      <w:startOverride w:val="2"/>
    </w:lvlOverride>
  </w:num>
  <w:num w:numId="415" w16cid:durableId="594049659">
    <w:abstractNumId w:val="157"/>
  </w:num>
  <w:num w:numId="416" w16cid:durableId="1927107183">
    <w:abstractNumId w:val="20"/>
  </w:num>
  <w:num w:numId="417" w16cid:durableId="322201523">
    <w:abstractNumId w:val="299"/>
  </w:num>
  <w:num w:numId="418" w16cid:durableId="286670285">
    <w:abstractNumId w:val="199"/>
  </w:num>
  <w:num w:numId="419" w16cid:durableId="1117601115">
    <w:abstractNumId w:val="81"/>
    <w:lvlOverride w:ilvl="1">
      <w:startOverride w:val="3"/>
    </w:lvlOverride>
  </w:num>
  <w:num w:numId="420" w16cid:durableId="516652670">
    <w:abstractNumId w:val="275"/>
  </w:num>
  <w:num w:numId="421" w16cid:durableId="1720124156">
    <w:abstractNumId w:val="130"/>
  </w:num>
  <w:num w:numId="422" w16cid:durableId="806899910">
    <w:abstractNumId w:val="301"/>
  </w:num>
  <w:num w:numId="423" w16cid:durableId="1242258062">
    <w:abstractNumId w:val="161"/>
  </w:num>
  <w:num w:numId="424" w16cid:durableId="1167358886">
    <w:abstractNumId w:val="130"/>
    <w:lvlOverride w:ilvl="0">
      <w:startOverride w:val="2"/>
    </w:lvlOverride>
  </w:num>
  <w:num w:numId="425" w16cid:durableId="1679192950">
    <w:abstractNumId w:val="280"/>
  </w:num>
  <w:num w:numId="426" w16cid:durableId="1500392551">
    <w:abstractNumId w:val="223"/>
  </w:num>
  <w:num w:numId="427" w16cid:durableId="1676760145">
    <w:abstractNumId w:val="12"/>
  </w:num>
  <w:num w:numId="428" w16cid:durableId="1616673110">
    <w:abstractNumId w:val="163"/>
    <w:lvlOverride w:ilvl="0">
      <w:startOverride w:val="9"/>
    </w:lvlOverride>
  </w:num>
  <w:num w:numId="429" w16cid:durableId="172887949">
    <w:abstractNumId w:val="224"/>
  </w:num>
  <w:num w:numId="430" w16cid:durableId="971447333">
    <w:abstractNumId w:val="287"/>
  </w:num>
  <w:num w:numId="431" w16cid:durableId="503083751">
    <w:abstractNumId w:val="81"/>
    <w:lvlOverride w:ilvl="1">
      <w:startOverride w:val="4"/>
    </w:lvlOverride>
  </w:num>
  <w:num w:numId="432" w16cid:durableId="1655839968">
    <w:abstractNumId w:val="136"/>
  </w:num>
  <w:num w:numId="433" w16cid:durableId="121193288">
    <w:abstractNumId w:val="92"/>
  </w:num>
  <w:num w:numId="434" w16cid:durableId="4669495">
    <w:abstractNumId w:val="84"/>
  </w:num>
  <w:num w:numId="435" w16cid:durableId="616983316">
    <w:abstractNumId w:val="138"/>
  </w:num>
  <w:num w:numId="436" w16cid:durableId="491675901">
    <w:abstractNumId w:val="56"/>
  </w:num>
  <w:num w:numId="437" w16cid:durableId="1871604667">
    <w:abstractNumId w:val="7"/>
  </w:num>
  <w:num w:numId="438" w16cid:durableId="1110704307">
    <w:abstractNumId w:val="138"/>
    <w:lvlOverride w:ilvl="1">
      <w:startOverride w:val="2"/>
    </w:lvlOverride>
  </w:num>
  <w:num w:numId="439" w16cid:durableId="1658995967">
    <w:abstractNumId w:val="2"/>
  </w:num>
  <w:num w:numId="440" w16cid:durableId="535002391">
    <w:abstractNumId w:val="225"/>
  </w:num>
  <w:num w:numId="441" w16cid:durableId="533613835">
    <w:abstractNumId w:val="138"/>
    <w:lvlOverride w:ilvl="1">
      <w:startOverride w:val="3"/>
    </w:lvlOverride>
  </w:num>
  <w:num w:numId="442" w16cid:durableId="676083400">
    <w:abstractNumId w:val="132"/>
  </w:num>
  <w:num w:numId="443" w16cid:durableId="1115908462">
    <w:abstractNumId w:val="289"/>
  </w:num>
  <w:num w:numId="444" w16cid:durableId="767655211">
    <w:abstractNumId w:val="289"/>
    <w:lvlOverride w:ilvl="1">
      <w:startOverride w:val="4"/>
    </w:lvlOverride>
  </w:num>
  <w:num w:numId="445" w16cid:durableId="1796093645">
    <w:abstractNumId w:val="138"/>
    <w:lvlOverride w:ilvl="1">
      <w:startOverride w:val="4"/>
    </w:lvlOverride>
  </w:num>
  <w:num w:numId="446" w16cid:durableId="1318799611">
    <w:abstractNumId w:val="257"/>
  </w:num>
  <w:num w:numId="447" w16cid:durableId="516575370">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07595"/>
    <w:rsid w:val="00017D3F"/>
    <w:rsid w:val="00031BF4"/>
    <w:rsid w:val="00037164"/>
    <w:rsid w:val="00051AA5"/>
    <w:rsid w:val="00082169"/>
    <w:rsid w:val="000B4D1F"/>
    <w:rsid w:val="000C6378"/>
    <w:rsid w:val="000C7BAC"/>
    <w:rsid w:val="000F53A0"/>
    <w:rsid w:val="0010639E"/>
    <w:rsid w:val="00125A38"/>
    <w:rsid w:val="001334A7"/>
    <w:rsid w:val="00144D1C"/>
    <w:rsid w:val="0018742C"/>
    <w:rsid w:val="00193812"/>
    <w:rsid w:val="001C0065"/>
    <w:rsid w:val="001F314B"/>
    <w:rsid w:val="00214559"/>
    <w:rsid w:val="00215B0A"/>
    <w:rsid w:val="00224DA5"/>
    <w:rsid w:val="00242FA9"/>
    <w:rsid w:val="00275BF8"/>
    <w:rsid w:val="00292547"/>
    <w:rsid w:val="00295034"/>
    <w:rsid w:val="002A53AF"/>
    <w:rsid w:val="00303AF9"/>
    <w:rsid w:val="00332DE6"/>
    <w:rsid w:val="00361960"/>
    <w:rsid w:val="003B5295"/>
    <w:rsid w:val="003D2D3A"/>
    <w:rsid w:val="003D5E02"/>
    <w:rsid w:val="003E66A3"/>
    <w:rsid w:val="003F5393"/>
    <w:rsid w:val="0041080E"/>
    <w:rsid w:val="00433B51"/>
    <w:rsid w:val="00437A8F"/>
    <w:rsid w:val="00442F88"/>
    <w:rsid w:val="00470758"/>
    <w:rsid w:val="00491F15"/>
    <w:rsid w:val="004A4B6E"/>
    <w:rsid w:val="004D3A42"/>
    <w:rsid w:val="0050490C"/>
    <w:rsid w:val="005272F8"/>
    <w:rsid w:val="005277CE"/>
    <w:rsid w:val="00582406"/>
    <w:rsid w:val="005A4C0A"/>
    <w:rsid w:val="005C0799"/>
    <w:rsid w:val="006070C9"/>
    <w:rsid w:val="00622A37"/>
    <w:rsid w:val="00643BA1"/>
    <w:rsid w:val="006449EB"/>
    <w:rsid w:val="00653E43"/>
    <w:rsid w:val="00662BE7"/>
    <w:rsid w:val="006A1655"/>
    <w:rsid w:val="006B5B02"/>
    <w:rsid w:val="006D1A9D"/>
    <w:rsid w:val="006E7EAC"/>
    <w:rsid w:val="0070716D"/>
    <w:rsid w:val="00721530"/>
    <w:rsid w:val="00745A5E"/>
    <w:rsid w:val="00771D3C"/>
    <w:rsid w:val="007A5493"/>
    <w:rsid w:val="007A66A9"/>
    <w:rsid w:val="007D417E"/>
    <w:rsid w:val="007E24EC"/>
    <w:rsid w:val="007F0323"/>
    <w:rsid w:val="00815292"/>
    <w:rsid w:val="00816397"/>
    <w:rsid w:val="00817D56"/>
    <w:rsid w:val="00824A84"/>
    <w:rsid w:val="008272A3"/>
    <w:rsid w:val="008354E1"/>
    <w:rsid w:val="008376FC"/>
    <w:rsid w:val="00854FC8"/>
    <w:rsid w:val="00884605"/>
    <w:rsid w:val="0089229F"/>
    <w:rsid w:val="00895A21"/>
    <w:rsid w:val="0089629E"/>
    <w:rsid w:val="00896B58"/>
    <w:rsid w:val="008A5076"/>
    <w:rsid w:val="008B3FED"/>
    <w:rsid w:val="008D0944"/>
    <w:rsid w:val="008E22C3"/>
    <w:rsid w:val="008E556B"/>
    <w:rsid w:val="008E5666"/>
    <w:rsid w:val="008E5AAA"/>
    <w:rsid w:val="008F6D03"/>
    <w:rsid w:val="008F7428"/>
    <w:rsid w:val="0091544D"/>
    <w:rsid w:val="0091553A"/>
    <w:rsid w:val="00923ADC"/>
    <w:rsid w:val="00943427"/>
    <w:rsid w:val="00951880"/>
    <w:rsid w:val="00952F07"/>
    <w:rsid w:val="009531F4"/>
    <w:rsid w:val="00993AF2"/>
    <w:rsid w:val="009B0220"/>
    <w:rsid w:val="009C4477"/>
    <w:rsid w:val="009C7F83"/>
    <w:rsid w:val="00A02694"/>
    <w:rsid w:val="00A35D52"/>
    <w:rsid w:val="00A65913"/>
    <w:rsid w:val="00A81C95"/>
    <w:rsid w:val="00A854FB"/>
    <w:rsid w:val="00AA078C"/>
    <w:rsid w:val="00AC3554"/>
    <w:rsid w:val="00AC6F75"/>
    <w:rsid w:val="00AF1E83"/>
    <w:rsid w:val="00B12AC9"/>
    <w:rsid w:val="00B27035"/>
    <w:rsid w:val="00B70DC5"/>
    <w:rsid w:val="00B7173D"/>
    <w:rsid w:val="00BD76CB"/>
    <w:rsid w:val="00BF0B40"/>
    <w:rsid w:val="00C00747"/>
    <w:rsid w:val="00C11FD4"/>
    <w:rsid w:val="00C15293"/>
    <w:rsid w:val="00C20AE7"/>
    <w:rsid w:val="00C23A47"/>
    <w:rsid w:val="00C24D25"/>
    <w:rsid w:val="00C4146F"/>
    <w:rsid w:val="00C57C81"/>
    <w:rsid w:val="00C64B06"/>
    <w:rsid w:val="00C73655"/>
    <w:rsid w:val="00C80804"/>
    <w:rsid w:val="00CA5EA2"/>
    <w:rsid w:val="00CA7405"/>
    <w:rsid w:val="00CC6822"/>
    <w:rsid w:val="00CD05F4"/>
    <w:rsid w:val="00CD608F"/>
    <w:rsid w:val="00CD713D"/>
    <w:rsid w:val="00CF7812"/>
    <w:rsid w:val="00D27732"/>
    <w:rsid w:val="00D27C6D"/>
    <w:rsid w:val="00D331C8"/>
    <w:rsid w:val="00D34233"/>
    <w:rsid w:val="00D56C29"/>
    <w:rsid w:val="00D7696E"/>
    <w:rsid w:val="00D85684"/>
    <w:rsid w:val="00DB1BDD"/>
    <w:rsid w:val="00DD01D2"/>
    <w:rsid w:val="00DD30E4"/>
    <w:rsid w:val="00DD50ED"/>
    <w:rsid w:val="00DE0AB9"/>
    <w:rsid w:val="00DE6CA7"/>
    <w:rsid w:val="00DF3900"/>
    <w:rsid w:val="00DF4564"/>
    <w:rsid w:val="00E117A3"/>
    <w:rsid w:val="00E130EE"/>
    <w:rsid w:val="00E40E7E"/>
    <w:rsid w:val="00E70C9B"/>
    <w:rsid w:val="00E75747"/>
    <w:rsid w:val="00E902BB"/>
    <w:rsid w:val="00E944AB"/>
    <w:rsid w:val="00EB2F4F"/>
    <w:rsid w:val="00ED2165"/>
    <w:rsid w:val="00EE788A"/>
    <w:rsid w:val="00EF30D2"/>
    <w:rsid w:val="00F14F02"/>
    <w:rsid w:val="00F27CCA"/>
    <w:rsid w:val="00F31F94"/>
    <w:rsid w:val="00F44F57"/>
    <w:rsid w:val="00F5751F"/>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306"/>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306"/>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306"/>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306"/>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306"/>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306"/>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306"/>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306"/>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306"/>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34"/>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 w:type="paragraph" w:customStyle="1" w:styleId="BasicParagraph">
    <w:name w:val="[Basic Paragraph]"/>
    <w:basedOn w:val="Normal"/>
    <w:uiPriority w:val="99"/>
    <w:rsid w:val="00643BA1"/>
    <w:pPr>
      <w:widowControl/>
      <w:spacing w:line="288" w:lineRule="auto"/>
      <w:textAlignment w:val="center"/>
    </w:pPr>
    <w:rPr>
      <w:rFonts w:ascii="MinionPro-Regular" w:eastAsiaTheme="minorHAnsi" w:hAnsi="MinionPro-Regular" w:cs="MinionPro-Regular"/>
      <w:color w:val="000000"/>
      <w:sz w:val="24"/>
    </w:rPr>
  </w:style>
  <w:style w:type="numbering" w:customStyle="1" w:styleId="CurrentList23">
    <w:name w:val="Current List23"/>
    <w:uiPriority w:val="99"/>
    <w:rsid w:val="00D7696E"/>
    <w:pPr>
      <w:numPr>
        <w:numId w:val="302"/>
      </w:numPr>
    </w:pPr>
  </w:style>
  <w:style w:type="numbering" w:customStyle="1" w:styleId="CurrentList24">
    <w:name w:val="Current List24"/>
    <w:uiPriority w:val="99"/>
    <w:rsid w:val="00D7696E"/>
    <w:pPr>
      <w:numPr>
        <w:numId w:val="303"/>
      </w:numPr>
    </w:pPr>
  </w:style>
  <w:style w:type="numbering" w:customStyle="1" w:styleId="CurrentList25">
    <w:name w:val="Current List25"/>
    <w:uiPriority w:val="99"/>
    <w:rsid w:val="00D7696E"/>
    <w:pPr>
      <w:numPr>
        <w:numId w:val="305"/>
      </w:numPr>
    </w:pPr>
  </w:style>
  <w:style w:type="numbering" w:customStyle="1" w:styleId="CurrentList26">
    <w:name w:val="Current List26"/>
    <w:uiPriority w:val="99"/>
    <w:rsid w:val="00D56C29"/>
    <w:pPr>
      <w:numPr>
        <w:numId w:val="336"/>
      </w:numPr>
    </w:pPr>
  </w:style>
  <w:style w:type="character" w:styleId="UnresolvedMention">
    <w:name w:val="Unresolved Mention"/>
    <w:basedOn w:val="DefaultParagraphFont"/>
    <w:uiPriority w:val="99"/>
    <w:semiHidden/>
    <w:unhideWhenUsed/>
    <w:rsid w:val="00491F15"/>
    <w:rPr>
      <w:color w:val="605E5C"/>
      <w:shd w:val="clear" w:color="auto" w:fill="E1DFDD"/>
    </w:rPr>
  </w:style>
  <w:style w:type="paragraph" w:styleId="NormalWeb">
    <w:name w:val="Normal (Web)"/>
    <w:basedOn w:val="Normal"/>
    <w:uiPriority w:val="99"/>
    <w:semiHidden/>
    <w:unhideWhenUsed/>
    <w:rsid w:val="008A5076"/>
    <w:pPr>
      <w:widowControl/>
      <w:autoSpaceDE/>
      <w:autoSpaceDN/>
      <w:adjustRightInd/>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A5076"/>
    <w:rPr>
      <w:b/>
      <w:bCs/>
    </w:rPr>
  </w:style>
  <w:style w:type="character" w:styleId="FollowedHyperlink">
    <w:name w:val="FollowedHyperlink"/>
    <w:basedOn w:val="DefaultParagraphFont"/>
    <w:uiPriority w:val="99"/>
    <w:semiHidden/>
    <w:unhideWhenUsed/>
    <w:rsid w:val="008F7428"/>
    <w:rPr>
      <w:color w:val="800080" w:themeColor="followedHyperlink"/>
      <w:u w:val="single"/>
    </w:rPr>
  </w:style>
  <w:style w:type="numbering" w:customStyle="1" w:styleId="ImportedStyle2">
    <w:name w:val="Imported Style 2"/>
    <w:rsid w:val="00051AA5"/>
    <w:pPr>
      <w:numPr>
        <w:numId w:val="352"/>
      </w:numPr>
    </w:pPr>
  </w:style>
  <w:style w:type="numbering" w:customStyle="1" w:styleId="ImportedStyle3">
    <w:name w:val="Imported Style 3"/>
    <w:rsid w:val="00051AA5"/>
    <w:pPr>
      <w:numPr>
        <w:numId w:val="354"/>
      </w:numPr>
    </w:pPr>
  </w:style>
  <w:style w:type="numbering" w:customStyle="1" w:styleId="ImportedStyle4">
    <w:name w:val="Imported Style 4"/>
    <w:rsid w:val="00051AA5"/>
    <w:pPr>
      <w:numPr>
        <w:numId w:val="357"/>
      </w:numPr>
    </w:pPr>
  </w:style>
  <w:style w:type="numbering" w:customStyle="1" w:styleId="ImportedStyle5">
    <w:name w:val="Imported Style 5"/>
    <w:rsid w:val="00051AA5"/>
    <w:pPr>
      <w:numPr>
        <w:numId w:val="361"/>
      </w:numPr>
    </w:pPr>
  </w:style>
  <w:style w:type="numbering" w:customStyle="1" w:styleId="ImportedStyle6">
    <w:name w:val="Imported Style 6"/>
    <w:rsid w:val="00051AA5"/>
    <w:pPr>
      <w:numPr>
        <w:numId w:val="363"/>
      </w:numPr>
    </w:pPr>
  </w:style>
  <w:style w:type="numbering" w:customStyle="1" w:styleId="ImportedStyle7">
    <w:name w:val="Imported Style 7"/>
    <w:rsid w:val="00051AA5"/>
    <w:pPr>
      <w:numPr>
        <w:numId w:val="366"/>
      </w:numPr>
    </w:pPr>
  </w:style>
  <w:style w:type="numbering" w:customStyle="1" w:styleId="ImportedStyle8">
    <w:name w:val="Imported Style 8"/>
    <w:rsid w:val="00051AA5"/>
    <w:pPr>
      <w:numPr>
        <w:numId w:val="368"/>
      </w:numPr>
    </w:pPr>
  </w:style>
  <w:style w:type="numbering" w:customStyle="1" w:styleId="ImportedStyle9">
    <w:name w:val="Imported Style 9"/>
    <w:rsid w:val="00051AA5"/>
    <w:pPr>
      <w:numPr>
        <w:numId w:val="370"/>
      </w:numPr>
    </w:pPr>
  </w:style>
  <w:style w:type="numbering" w:customStyle="1" w:styleId="ImportedStyle10">
    <w:name w:val="Imported Style 10"/>
    <w:rsid w:val="00051AA5"/>
    <w:pPr>
      <w:numPr>
        <w:numId w:val="372"/>
      </w:numPr>
    </w:pPr>
  </w:style>
  <w:style w:type="numbering" w:customStyle="1" w:styleId="ImportedStyle11">
    <w:name w:val="Imported Style 11"/>
    <w:rsid w:val="00051AA5"/>
    <w:pPr>
      <w:numPr>
        <w:numId w:val="374"/>
      </w:numPr>
    </w:pPr>
  </w:style>
  <w:style w:type="numbering" w:customStyle="1" w:styleId="ImportedStyle12">
    <w:name w:val="Imported Style 12"/>
    <w:rsid w:val="00051AA5"/>
    <w:pPr>
      <w:numPr>
        <w:numId w:val="376"/>
      </w:numPr>
    </w:pPr>
  </w:style>
  <w:style w:type="numbering" w:customStyle="1" w:styleId="ImportedStyle13">
    <w:name w:val="Imported Style 13"/>
    <w:rsid w:val="00051AA5"/>
    <w:pPr>
      <w:numPr>
        <w:numId w:val="378"/>
      </w:numPr>
    </w:pPr>
  </w:style>
  <w:style w:type="numbering" w:customStyle="1" w:styleId="ImportedStyle14">
    <w:name w:val="Imported Style 14"/>
    <w:rsid w:val="00051AA5"/>
    <w:pPr>
      <w:numPr>
        <w:numId w:val="380"/>
      </w:numPr>
    </w:pPr>
  </w:style>
  <w:style w:type="numbering" w:customStyle="1" w:styleId="ImportedStyle15">
    <w:name w:val="Imported Style 15"/>
    <w:rsid w:val="00051AA5"/>
    <w:pPr>
      <w:numPr>
        <w:numId w:val="382"/>
      </w:numPr>
    </w:pPr>
  </w:style>
  <w:style w:type="numbering" w:customStyle="1" w:styleId="ImportedStyle16">
    <w:name w:val="Imported Style 16"/>
    <w:rsid w:val="00051AA5"/>
    <w:pPr>
      <w:numPr>
        <w:numId w:val="385"/>
      </w:numPr>
    </w:pPr>
  </w:style>
  <w:style w:type="numbering" w:customStyle="1" w:styleId="ImportedStyle17">
    <w:name w:val="Imported Style 17"/>
    <w:rsid w:val="00051AA5"/>
    <w:pPr>
      <w:numPr>
        <w:numId w:val="388"/>
      </w:numPr>
    </w:pPr>
  </w:style>
  <w:style w:type="numbering" w:customStyle="1" w:styleId="ImportedStyle18">
    <w:name w:val="Imported Style 18"/>
    <w:rsid w:val="00051AA5"/>
    <w:pPr>
      <w:numPr>
        <w:numId w:val="391"/>
      </w:numPr>
    </w:pPr>
  </w:style>
  <w:style w:type="numbering" w:customStyle="1" w:styleId="ImportedStyle19">
    <w:name w:val="Imported Style 19"/>
    <w:rsid w:val="00051AA5"/>
    <w:pPr>
      <w:numPr>
        <w:numId w:val="393"/>
      </w:numPr>
    </w:pPr>
  </w:style>
  <w:style w:type="numbering" w:customStyle="1" w:styleId="ImportedStyle21">
    <w:name w:val="Imported Style 21"/>
    <w:rsid w:val="00051AA5"/>
    <w:pPr>
      <w:numPr>
        <w:numId w:val="396"/>
      </w:numPr>
    </w:pPr>
  </w:style>
  <w:style w:type="numbering" w:customStyle="1" w:styleId="ImportedStyle23">
    <w:name w:val="Imported Style 23"/>
    <w:rsid w:val="00051AA5"/>
    <w:pPr>
      <w:numPr>
        <w:numId w:val="399"/>
      </w:numPr>
    </w:pPr>
  </w:style>
  <w:style w:type="numbering" w:customStyle="1" w:styleId="ImportedStyle24">
    <w:name w:val="Imported Style 24"/>
    <w:rsid w:val="00051AA5"/>
    <w:pPr>
      <w:numPr>
        <w:numId w:val="402"/>
      </w:numPr>
    </w:pPr>
  </w:style>
  <w:style w:type="numbering" w:customStyle="1" w:styleId="ImportedStyle25">
    <w:name w:val="Imported Style 25"/>
    <w:rsid w:val="00051AA5"/>
    <w:pPr>
      <w:numPr>
        <w:numId w:val="405"/>
      </w:numPr>
    </w:pPr>
  </w:style>
  <w:style w:type="numbering" w:customStyle="1" w:styleId="ImportedStyle26">
    <w:name w:val="Imported Style 26"/>
    <w:rsid w:val="00051AA5"/>
    <w:pPr>
      <w:numPr>
        <w:numId w:val="407"/>
      </w:numPr>
    </w:pPr>
  </w:style>
  <w:style w:type="numbering" w:customStyle="1" w:styleId="ImportedStyle27">
    <w:name w:val="Imported Style 27"/>
    <w:rsid w:val="00051AA5"/>
    <w:pPr>
      <w:numPr>
        <w:numId w:val="409"/>
      </w:numPr>
    </w:pPr>
  </w:style>
  <w:style w:type="numbering" w:customStyle="1" w:styleId="ImportedStyle270">
    <w:name w:val="Imported Style 27.0"/>
    <w:rsid w:val="00051AA5"/>
    <w:pPr>
      <w:numPr>
        <w:numId w:val="411"/>
      </w:numPr>
    </w:pPr>
  </w:style>
  <w:style w:type="numbering" w:customStyle="1" w:styleId="ImportedStyle28">
    <w:name w:val="Imported Style 28"/>
    <w:rsid w:val="00051AA5"/>
    <w:pPr>
      <w:numPr>
        <w:numId w:val="415"/>
      </w:numPr>
    </w:pPr>
  </w:style>
  <w:style w:type="numbering" w:customStyle="1" w:styleId="ImportedStyle280">
    <w:name w:val="Imported Style 28.0"/>
    <w:rsid w:val="00051AA5"/>
    <w:pPr>
      <w:numPr>
        <w:numId w:val="417"/>
      </w:numPr>
    </w:pPr>
  </w:style>
  <w:style w:type="numbering" w:customStyle="1" w:styleId="ImportedStyle29">
    <w:name w:val="Imported Style 29"/>
    <w:rsid w:val="00051AA5"/>
    <w:pPr>
      <w:numPr>
        <w:numId w:val="420"/>
      </w:numPr>
    </w:pPr>
  </w:style>
  <w:style w:type="numbering" w:customStyle="1" w:styleId="ImportedStyle30">
    <w:name w:val="Imported Style 30"/>
    <w:rsid w:val="00051AA5"/>
    <w:pPr>
      <w:numPr>
        <w:numId w:val="422"/>
      </w:numPr>
    </w:pPr>
  </w:style>
  <w:style w:type="numbering" w:customStyle="1" w:styleId="ImportedStyle31">
    <w:name w:val="Imported Style 31"/>
    <w:rsid w:val="00051AA5"/>
    <w:pPr>
      <w:numPr>
        <w:numId w:val="425"/>
      </w:numPr>
    </w:pPr>
  </w:style>
  <w:style w:type="numbering" w:customStyle="1" w:styleId="ImportedStyle32">
    <w:name w:val="Imported Style 32"/>
    <w:rsid w:val="00051AA5"/>
    <w:pPr>
      <w:numPr>
        <w:numId w:val="427"/>
      </w:numPr>
    </w:pPr>
  </w:style>
  <w:style w:type="numbering" w:customStyle="1" w:styleId="ImportedStyle320">
    <w:name w:val="Imported Style 32.0"/>
    <w:rsid w:val="00051AA5"/>
    <w:pPr>
      <w:numPr>
        <w:numId w:val="429"/>
      </w:numPr>
    </w:pPr>
  </w:style>
  <w:style w:type="numbering" w:customStyle="1" w:styleId="ImportedStyle34">
    <w:name w:val="Imported Style 34"/>
    <w:rsid w:val="00051AA5"/>
    <w:pPr>
      <w:numPr>
        <w:numId w:val="432"/>
      </w:numPr>
    </w:pPr>
  </w:style>
  <w:style w:type="numbering" w:customStyle="1" w:styleId="ImportedStyle35">
    <w:name w:val="Imported Style 35"/>
    <w:rsid w:val="00051AA5"/>
    <w:pPr>
      <w:numPr>
        <w:numId w:val="434"/>
      </w:numPr>
    </w:pPr>
  </w:style>
  <w:style w:type="numbering" w:customStyle="1" w:styleId="ImportedStyle36">
    <w:name w:val="Imported Style 36"/>
    <w:rsid w:val="00051AA5"/>
    <w:pPr>
      <w:numPr>
        <w:numId w:val="436"/>
      </w:numPr>
    </w:pPr>
  </w:style>
  <w:style w:type="numbering" w:customStyle="1" w:styleId="ImportedStyle37">
    <w:name w:val="Imported Style 37"/>
    <w:rsid w:val="00051AA5"/>
    <w:pPr>
      <w:numPr>
        <w:numId w:val="439"/>
      </w:numPr>
    </w:pPr>
  </w:style>
  <w:style w:type="numbering" w:customStyle="1" w:styleId="ImportedStyle38">
    <w:name w:val="Imported Style 38"/>
    <w:rsid w:val="00051AA5"/>
    <w:pPr>
      <w:numPr>
        <w:numId w:val="442"/>
      </w:numPr>
    </w:pPr>
  </w:style>
  <w:style w:type="numbering" w:customStyle="1" w:styleId="ImportedStyle39">
    <w:name w:val="Imported Style 39"/>
    <w:rsid w:val="00051AA5"/>
    <w:pPr>
      <w:numPr>
        <w:numId w:val="4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TotalTime>
  <Pages>5</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3</cp:revision>
  <dcterms:created xsi:type="dcterms:W3CDTF">2026-03-10T17:55:00Z</dcterms:created>
  <dcterms:modified xsi:type="dcterms:W3CDTF">2026-03-10T18:12:00Z</dcterms:modified>
</cp:coreProperties>
</file>